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8F7FA"/>
  <w:body>
    <w:p w14:paraId="3376F659" w14:textId="77777777" w:rsidR="00137A28" w:rsidRDefault="00137A28" w:rsidP="00137A28">
      <w:pPr>
        <w:pStyle w:val="PageBG"/>
        <w:framePr w:wrap="around"/>
      </w:pPr>
      <w:bookmarkStart w:id="0" w:name="_Hlk99539520"/>
      <w:bookmarkStart w:id="1" w:name="_Toc30502217"/>
      <w:bookmarkStart w:id="2" w:name="_Toc87857026"/>
      <w:r>
        <w:t xml:space="preserve">  </w:t>
      </w:r>
    </w:p>
    <w:p w14:paraId="65A7308C" w14:textId="143A9020" w:rsidR="002F5ABD" w:rsidRDefault="00E83092" w:rsidP="002F4F74">
      <w:pPr>
        <w:pStyle w:val="SectionTitle"/>
        <w:numPr>
          <w:ilvl w:val="0"/>
          <w:numId w:val="0"/>
        </w:numPr>
        <w:rPr>
          <w:szCs w:val="40"/>
        </w:rPr>
      </w:pPr>
      <w:r>
        <w:rPr>
          <w:noProof/>
          <w:szCs w:val="40"/>
        </w:rPr>
        <w:drawing>
          <wp:anchor distT="0" distB="0" distL="114300" distR="114300" simplePos="0" relativeHeight="251675648" behindDoc="0" locked="0" layoutInCell="1" allowOverlap="1" wp14:anchorId="25B7C98F" wp14:editId="014E0BE1">
            <wp:simplePos x="0" y="0"/>
            <wp:positionH relativeFrom="page">
              <wp:align>right</wp:align>
            </wp:positionH>
            <wp:positionV relativeFrom="paragraph">
              <wp:posOffset>-540385</wp:posOffset>
            </wp:positionV>
            <wp:extent cx="7553325" cy="10684505"/>
            <wp:effectExtent l="0" t="0" r="0" b="3175"/>
            <wp:wrapNone/>
            <wp:docPr id="675732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32849" name="Picture 6757328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4505"/>
                    </a:xfrm>
                    <a:prstGeom prst="rect">
                      <a:avLst/>
                    </a:prstGeom>
                  </pic:spPr>
                </pic:pic>
              </a:graphicData>
            </a:graphic>
            <wp14:sizeRelH relativeFrom="margin">
              <wp14:pctWidth>0</wp14:pctWidth>
            </wp14:sizeRelH>
            <wp14:sizeRelV relativeFrom="margin">
              <wp14:pctHeight>0</wp14:pctHeight>
            </wp14:sizeRelV>
          </wp:anchor>
        </w:drawing>
      </w:r>
    </w:p>
    <w:p w14:paraId="0C47C590" w14:textId="2B9CED1F" w:rsidR="002F5ABD" w:rsidRDefault="002F5ABD">
      <w:pPr>
        <w:spacing w:before="0" w:after="160" w:line="259" w:lineRule="auto"/>
        <w:rPr>
          <w:rFonts w:asciiTheme="majorHAnsi" w:hAnsiTheme="majorHAnsi"/>
          <w:b/>
          <w:sz w:val="40"/>
          <w:szCs w:val="40"/>
        </w:rPr>
      </w:pPr>
      <w:r>
        <w:rPr>
          <w:szCs w:val="40"/>
        </w:rPr>
        <w:br w:type="page"/>
      </w:r>
    </w:p>
    <w:p w14:paraId="2F1D0186" w14:textId="736AEC71" w:rsidR="00DE4B62" w:rsidRPr="00F86D29" w:rsidRDefault="002208BB" w:rsidP="002F4F74">
      <w:pPr>
        <w:pStyle w:val="SectionTitle"/>
        <w:numPr>
          <w:ilvl w:val="0"/>
          <w:numId w:val="0"/>
        </w:numPr>
        <w:rPr>
          <w:szCs w:val="40"/>
        </w:rPr>
      </w:pPr>
      <w:r>
        <w:rPr>
          <w:noProof/>
        </w:rPr>
        <w:lastRenderedPageBreak/>
        <w:drawing>
          <wp:anchor distT="0" distB="0" distL="114300" distR="114300" simplePos="0" relativeHeight="251674624" behindDoc="0" locked="0" layoutInCell="1" allowOverlap="1" wp14:anchorId="11E95DE9" wp14:editId="03145C0F">
            <wp:simplePos x="0" y="0"/>
            <wp:positionH relativeFrom="margin">
              <wp:align>right</wp:align>
            </wp:positionH>
            <wp:positionV relativeFrom="paragraph">
              <wp:posOffset>-307985</wp:posOffset>
            </wp:positionV>
            <wp:extent cx="1051251" cy="586854"/>
            <wp:effectExtent l="0" t="0" r="0" b="3810"/>
            <wp:wrapNone/>
            <wp:docPr id="144933932" name="Picture 3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3932" name="Picture 39" descr="A logo with text on it&#10;&#10;Description automatically generated"/>
                    <pic:cNvPicPr/>
                  </pic:nvPicPr>
                  <pic:blipFill>
                    <a:blip r:embed="rId9" cstate="print">
                      <a:alphaModFix amt="35000"/>
                      <a:extLst>
                        <a:ext uri="{28A0092B-C50C-407E-A947-70E740481C1C}">
                          <a14:useLocalDpi xmlns:a14="http://schemas.microsoft.com/office/drawing/2010/main" val="0"/>
                        </a:ext>
                      </a:extLst>
                    </a:blip>
                    <a:stretch>
                      <a:fillRect/>
                    </a:stretch>
                  </pic:blipFill>
                  <pic:spPr>
                    <a:xfrm>
                      <a:off x="0" y="0"/>
                      <a:ext cx="1051251" cy="586854"/>
                    </a:xfrm>
                    <a:prstGeom prst="rect">
                      <a:avLst/>
                    </a:prstGeom>
                  </pic:spPr>
                </pic:pic>
              </a:graphicData>
            </a:graphic>
            <wp14:sizeRelH relativeFrom="page">
              <wp14:pctWidth>0</wp14:pctWidth>
            </wp14:sizeRelH>
            <wp14:sizeRelV relativeFrom="page">
              <wp14:pctHeight>0</wp14:pctHeight>
            </wp14:sizeRelV>
          </wp:anchor>
        </w:drawing>
      </w:r>
      <w:r w:rsidR="00DE4B62" w:rsidRPr="00F86D29">
        <w:rPr>
          <w:szCs w:val="40"/>
        </w:rPr>
        <w:t>General Details</w:t>
      </w:r>
    </w:p>
    <w:bookmarkEnd w:id="0"/>
    <w:p w14:paraId="06D04980" w14:textId="7C9E7B4C" w:rsidR="00DE4B62" w:rsidRDefault="00DE4B62" w:rsidP="00DE4B62">
      <w:pPr>
        <w:pStyle w:val="Normal-Numbered"/>
      </w:pPr>
      <w:r>
        <w:t>Insured Details</w:t>
      </w:r>
      <w:r w:rsidR="00A7147F">
        <w:t>:</w:t>
      </w:r>
    </w:p>
    <w:tbl>
      <w:tblPr>
        <w:tblStyle w:val="TableGrid"/>
        <w:tblW w:w="5000" w:type="pct"/>
        <w:tblLook w:val="0420" w:firstRow="1" w:lastRow="0" w:firstColumn="0" w:lastColumn="0" w:noHBand="0" w:noVBand="1"/>
      </w:tblPr>
      <w:tblGrid>
        <w:gridCol w:w="7002"/>
        <w:gridCol w:w="1782"/>
        <w:gridCol w:w="1390"/>
      </w:tblGrid>
      <w:tr w:rsidR="00DE4B62" w:rsidRPr="00D22119" w14:paraId="76F3820E" w14:textId="77777777" w:rsidTr="00020686">
        <w:trPr>
          <w:cnfStyle w:val="100000000000" w:firstRow="1" w:lastRow="0" w:firstColumn="0" w:lastColumn="0" w:oddVBand="0" w:evenVBand="0" w:oddHBand="0" w:evenHBand="0" w:firstRowFirstColumn="0" w:firstRowLastColumn="0" w:lastRowFirstColumn="0" w:lastRowLastColumn="0"/>
          <w:trHeight w:val="20"/>
        </w:trPr>
        <w:tc>
          <w:tcPr>
            <w:tcW w:w="7002" w:type="dxa"/>
          </w:tcPr>
          <w:p w14:paraId="7FA0627A" w14:textId="77777777" w:rsidR="00DE4B62" w:rsidRPr="00D22119" w:rsidRDefault="00DE4B62" w:rsidP="005874FC">
            <w:r w:rsidRPr="00D22119">
              <w:t>Name of Insured</w:t>
            </w:r>
          </w:p>
        </w:tc>
        <w:tc>
          <w:tcPr>
            <w:tcW w:w="1782" w:type="dxa"/>
          </w:tcPr>
          <w:p w14:paraId="46EEDE40" w14:textId="1C1281CD" w:rsidR="00DE4B62" w:rsidRPr="00D22119" w:rsidRDefault="00DE4B62" w:rsidP="005874FC">
            <w:r w:rsidRPr="00D22119">
              <w:t>ABN</w:t>
            </w:r>
          </w:p>
        </w:tc>
        <w:tc>
          <w:tcPr>
            <w:tcW w:w="1390" w:type="dxa"/>
          </w:tcPr>
          <w:p w14:paraId="54D127DF" w14:textId="2E1E8C1D" w:rsidR="00DE4B62" w:rsidRPr="00D22119" w:rsidRDefault="00DE4B62" w:rsidP="005874FC">
            <w:r w:rsidRPr="00D22119">
              <w:t xml:space="preserve">Date </w:t>
            </w:r>
            <w:r w:rsidR="002F4F74">
              <w:t>Est.</w:t>
            </w:r>
          </w:p>
        </w:tc>
      </w:tr>
      <w:tr w:rsidR="00DE4B62" w:rsidRPr="00D22119" w14:paraId="40490E1A" w14:textId="77777777" w:rsidTr="00020686">
        <w:trPr>
          <w:trHeight w:val="20"/>
        </w:trPr>
        <w:sdt>
          <w:sdtPr>
            <w:rPr>
              <w:rStyle w:val="Style2"/>
            </w:rPr>
            <w:id w:val="1108394938"/>
            <w:placeholder>
              <w:docPart w:val="D96611D7BE304D15A9DAD17DFAC26129"/>
            </w:placeholder>
            <w:showingPlcHdr/>
            <w15:color w:val="4D4D4D"/>
            <w:text w:multiLine="1"/>
          </w:sdtPr>
          <w:sdtEndPr>
            <w:rPr>
              <w:rStyle w:val="DefaultParagraphFont"/>
            </w:rPr>
          </w:sdtEndPr>
          <w:sdtContent>
            <w:tc>
              <w:tcPr>
                <w:tcW w:w="7002" w:type="dxa"/>
              </w:tcPr>
              <w:p w14:paraId="76D15070" w14:textId="07E24870" w:rsidR="00DE4B62" w:rsidRPr="00A15E61" w:rsidRDefault="005A4B72" w:rsidP="005874FC">
                <w:pPr>
                  <w:rPr>
                    <w:color w:val="454547" w:themeColor="accent3" w:themeShade="BF"/>
                  </w:rPr>
                </w:pPr>
                <w:r w:rsidRPr="00A15E61">
                  <w:rPr>
                    <w:rStyle w:val="PlaceholderText"/>
                    <w:color w:val="454547" w:themeColor="accent3" w:themeShade="BF"/>
                  </w:rPr>
                  <w:t>Name of Insured</w:t>
                </w:r>
              </w:p>
            </w:tc>
          </w:sdtContent>
        </w:sdt>
        <w:sdt>
          <w:sdtPr>
            <w:rPr>
              <w:color w:val="454547" w:themeColor="accent3" w:themeShade="BF"/>
            </w:rPr>
            <w:id w:val="-2040347939"/>
            <w:placeholder>
              <w:docPart w:val="57D7C3AFE7CD4E00BBCAA327ECEF54E5"/>
            </w:placeholder>
            <w:showingPlcHdr/>
            <w:text/>
          </w:sdtPr>
          <w:sdtContent>
            <w:tc>
              <w:tcPr>
                <w:tcW w:w="1782" w:type="dxa"/>
              </w:tcPr>
              <w:p w14:paraId="5707D48B" w14:textId="74755CBE" w:rsidR="00DE4B62" w:rsidRPr="00A15E61" w:rsidRDefault="00A34E3B" w:rsidP="005874FC">
                <w:pPr>
                  <w:rPr>
                    <w:color w:val="454547" w:themeColor="accent3" w:themeShade="BF"/>
                  </w:rPr>
                </w:pPr>
                <w:r w:rsidRPr="00A15E61">
                  <w:rPr>
                    <w:rStyle w:val="PlaceholderText"/>
                    <w:color w:val="454547" w:themeColor="accent3" w:themeShade="BF"/>
                  </w:rPr>
                  <w:t>ABN</w:t>
                </w:r>
              </w:p>
            </w:tc>
          </w:sdtContent>
        </w:sdt>
        <w:sdt>
          <w:sdtPr>
            <w:rPr>
              <w:color w:val="454547" w:themeColor="accent3" w:themeShade="BF"/>
            </w:rPr>
            <w:id w:val="-544057714"/>
            <w:placeholder>
              <w:docPart w:val="060AC05FD2804D1D990948467B5991CA"/>
            </w:placeholder>
            <w:showingPlcHdr/>
            <w:date>
              <w:dateFormat w:val="d/MM/yyyy"/>
              <w:lid w:val="en-AU"/>
              <w:storeMappedDataAs w:val="dateTime"/>
              <w:calendar w:val="gregorian"/>
            </w:date>
          </w:sdtPr>
          <w:sdtContent>
            <w:tc>
              <w:tcPr>
                <w:tcW w:w="1390" w:type="dxa"/>
              </w:tcPr>
              <w:p w14:paraId="6271BC13" w14:textId="6644F813" w:rsidR="00DE4B62" w:rsidRPr="00A15E61" w:rsidRDefault="009E203A" w:rsidP="005874FC">
                <w:pPr>
                  <w:rPr>
                    <w:color w:val="454547" w:themeColor="accent3" w:themeShade="BF"/>
                  </w:rPr>
                </w:pPr>
                <w:r w:rsidRPr="00A15E61">
                  <w:rPr>
                    <w:rStyle w:val="PlaceholderText"/>
                    <w:color w:val="454547" w:themeColor="accent3" w:themeShade="BF"/>
                  </w:rPr>
                  <w:t>Date</w:t>
                </w:r>
              </w:p>
            </w:tc>
          </w:sdtContent>
        </w:sdt>
      </w:tr>
      <w:tr w:rsidR="005A4B72" w:rsidRPr="00D22119" w14:paraId="4DEB4388" w14:textId="77777777" w:rsidTr="00020686">
        <w:trPr>
          <w:trHeight w:val="20"/>
        </w:trPr>
        <w:sdt>
          <w:sdtPr>
            <w:rPr>
              <w:color w:val="454547" w:themeColor="accent3" w:themeShade="BF"/>
            </w:rPr>
            <w:id w:val="1776128370"/>
            <w:placeholder>
              <w:docPart w:val="E8985BD11B144B6D8AC64FB66421696C"/>
            </w:placeholder>
            <w:showingPlcHdr/>
            <w:text w:multiLine="1"/>
          </w:sdtPr>
          <w:sdtContent>
            <w:tc>
              <w:tcPr>
                <w:tcW w:w="7002" w:type="dxa"/>
              </w:tcPr>
              <w:p w14:paraId="4D4C75AE" w14:textId="22A13D61" w:rsidR="005A4B72" w:rsidRPr="00A15E61" w:rsidRDefault="005A4B72" w:rsidP="005A4B72">
                <w:pPr>
                  <w:rPr>
                    <w:color w:val="454547" w:themeColor="accent3" w:themeShade="BF"/>
                  </w:rPr>
                </w:pPr>
                <w:r w:rsidRPr="00A15E61">
                  <w:rPr>
                    <w:rStyle w:val="PlaceholderText"/>
                    <w:color w:val="454547" w:themeColor="accent3" w:themeShade="BF"/>
                  </w:rPr>
                  <w:t>Name of Insured</w:t>
                </w:r>
              </w:p>
            </w:tc>
          </w:sdtContent>
        </w:sdt>
        <w:sdt>
          <w:sdtPr>
            <w:rPr>
              <w:color w:val="454547" w:themeColor="accent3" w:themeShade="BF"/>
            </w:rPr>
            <w:id w:val="1661349905"/>
            <w:placeholder>
              <w:docPart w:val="EBFEE486E5324EAF96B0437DAF23480A"/>
            </w:placeholder>
            <w:showingPlcHdr/>
            <w:text/>
          </w:sdtPr>
          <w:sdtContent>
            <w:tc>
              <w:tcPr>
                <w:tcW w:w="1782" w:type="dxa"/>
              </w:tcPr>
              <w:p w14:paraId="094B85BB" w14:textId="17930900" w:rsidR="005A4B72" w:rsidRPr="00A15E61" w:rsidRDefault="005A4B72" w:rsidP="005A4B72">
                <w:pPr>
                  <w:rPr>
                    <w:color w:val="454547" w:themeColor="accent3" w:themeShade="BF"/>
                  </w:rPr>
                </w:pPr>
                <w:r w:rsidRPr="00A15E61">
                  <w:rPr>
                    <w:rStyle w:val="PlaceholderText"/>
                    <w:color w:val="454547" w:themeColor="accent3" w:themeShade="BF"/>
                  </w:rPr>
                  <w:t>ABN</w:t>
                </w:r>
              </w:p>
            </w:tc>
          </w:sdtContent>
        </w:sdt>
        <w:sdt>
          <w:sdtPr>
            <w:rPr>
              <w:color w:val="454547" w:themeColor="accent3" w:themeShade="BF"/>
            </w:rPr>
            <w:id w:val="939032685"/>
            <w:placeholder>
              <w:docPart w:val="5BF161B2623F49A18C9A114BB3E5FF5F"/>
            </w:placeholder>
            <w:showingPlcHdr/>
            <w:date>
              <w:dateFormat w:val="d/MM/yyyy"/>
              <w:lid w:val="en-AU"/>
              <w:storeMappedDataAs w:val="dateTime"/>
              <w:calendar w:val="gregorian"/>
            </w:date>
          </w:sdtPr>
          <w:sdtContent>
            <w:tc>
              <w:tcPr>
                <w:tcW w:w="1390" w:type="dxa"/>
              </w:tcPr>
              <w:p w14:paraId="31561187" w14:textId="31191CC0" w:rsidR="005A4B72" w:rsidRPr="00A15E61" w:rsidRDefault="005A4B72" w:rsidP="005A4B72">
                <w:pPr>
                  <w:rPr>
                    <w:color w:val="454547" w:themeColor="accent3" w:themeShade="BF"/>
                  </w:rPr>
                </w:pPr>
                <w:r w:rsidRPr="00A15E61">
                  <w:rPr>
                    <w:rStyle w:val="PlaceholderText"/>
                    <w:color w:val="454547" w:themeColor="accent3" w:themeShade="BF"/>
                  </w:rPr>
                  <w:t>Date</w:t>
                </w:r>
              </w:p>
            </w:tc>
          </w:sdtContent>
        </w:sdt>
      </w:tr>
      <w:tr w:rsidR="005A4B72" w:rsidRPr="00D22119" w14:paraId="2FE169B6" w14:textId="77777777" w:rsidTr="00020686">
        <w:trPr>
          <w:trHeight w:val="20"/>
        </w:trPr>
        <w:sdt>
          <w:sdtPr>
            <w:rPr>
              <w:color w:val="454547" w:themeColor="accent3" w:themeShade="BF"/>
            </w:rPr>
            <w:id w:val="1813059360"/>
            <w:placeholder>
              <w:docPart w:val="106A7F78BB734622A1EDBB16FFBD7FA9"/>
            </w:placeholder>
            <w:showingPlcHdr/>
            <w:text w:multiLine="1"/>
          </w:sdtPr>
          <w:sdtContent>
            <w:tc>
              <w:tcPr>
                <w:tcW w:w="7002" w:type="dxa"/>
              </w:tcPr>
              <w:p w14:paraId="6B8486FE" w14:textId="3ADA25DE" w:rsidR="005A4B72" w:rsidRPr="00A15E61" w:rsidRDefault="005A4B72" w:rsidP="005A4B72">
                <w:pPr>
                  <w:rPr>
                    <w:color w:val="454547" w:themeColor="accent3" w:themeShade="BF"/>
                  </w:rPr>
                </w:pPr>
                <w:r w:rsidRPr="00A15E61">
                  <w:rPr>
                    <w:rStyle w:val="PlaceholderText"/>
                    <w:color w:val="454547" w:themeColor="accent3" w:themeShade="BF"/>
                  </w:rPr>
                  <w:t>Name of Insured</w:t>
                </w:r>
              </w:p>
            </w:tc>
          </w:sdtContent>
        </w:sdt>
        <w:sdt>
          <w:sdtPr>
            <w:rPr>
              <w:color w:val="454547" w:themeColor="accent3" w:themeShade="BF"/>
            </w:rPr>
            <w:id w:val="-206408892"/>
            <w:placeholder>
              <w:docPart w:val="4EF3E5EF553842EF88B19270B1888785"/>
            </w:placeholder>
            <w:showingPlcHdr/>
            <w:text/>
          </w:sdtPr>
          <w:sdtContent>
            <w:tc>
              <w:tcPr>
                <w:tcW w:w="1782" w:type="dxa"/>
              </w:tcPr>
              <w:p w14:paraId="563BA500" w14:textId="23036786" w:rsidR="005A4B72" w:rsidRPr="00A15E61" w:rsidRDefault="005A4B72" w:rsidP="005A4B72">
                <w:pPr>
                  <w:rPr>
                    <w:color w:val="454547" w:themeColor="accent3" w:themeShade="BF"/>
                  </w:rPr>
                </w:pPr>
                <w:r w:rsidRPr="00A15E61">
                  <w:rPr>
                    <w:rStyle w:val="PlaceholderText"/>
                    <w:color w:val="454547" w:themeColor="accent3" w:themeShade="BF"/>
                  </w:rPr>
                  <w:t>ABN</w:t>
                </w:r>
              </w:p>
            </w:tc>
          </w:sdtContent>
        </w:sdt>
        <w:sdt>
          <w:sdtPr>
            <w:rPr>
              <w:color w:val="454547" w:themeColor="accent3" w:themeShade="BF"/>
            </w:rPr>
            <w:id w:val="402807387"/>
            <w:placeholder>
              <w:docPart w:val="12357CABFEF04E56BFFE1766CAF08897"/>
            </w:placeholder>
            <w:showingPlcHdr/>
            <w:date>
              <w:dateFormat w:val="d/MM/yyyy"/>
              <w:lid w:val="en-AU"/>
              <w:storeMappedDataAs w:val="dateTime"/>
              <w:calendar w:val="gregorian"/>
            </w:date>
          </w:sdtPr>
          <w:sdtContent>
            <w:tc>
              <w:tcPr>
                <w:tcW w:w="1390" w:type="dxa"/>
              </w:tcPr>
              <w:p w14:paraId="4935CC0A" w14:textId="560D3E24" w:rsidR="005A4B72" w:rsidRPr="00A15E61" w:rsidRDefault="005A4B72" w:rsidP="005A4B72">
                <w:pPr>
                  <w:rPr>
                    <w:color w:val="454547" w:themeColor="accent3" w:themeShade="BF"/>
                  </w:rPr>
                </w:pPr>
                <w:r w:rsidRPr="00A15E61">
                  <w:rPr>
                    <w:rStyle w:val="PlaceholderText"/>
                    <w:color w:val="454547" w:themeColor="accent3" w:themeShade="BF"/>
                  </w:rPr>
                  <w:t>Date</w:t>
                </w:r>
              </w:p>
            </w:tc>
          </w:sdtContent>
        </w:sdt>
      </w:tr>
      <w:tr w:rsidR="005A4B72" w:rsidRPr="00D22119" w14:paraId="02BC05C0" w14:textId="77777777" w:rsidTr="00020686">
        <w:trPr>
          <w:trHeight w:val="20"/>
        </w:trPr>
        <w:sdt>
          <w:sdtPr>
            <w:rPr>
              <w:color w:val="454547" w:themeColor="accent3" w:themeShade="BF"/>
            </w:rPr>
            <w:id w:val="1668590619"/>
            <w:placeholder>
              <w:docPart w:val="DAB56B79FEFC4129A79D1AAA09B93868"/>
            </w:placeholder>
            <w:showingPlcHdr/>
            <w:text w:multiLine="1"/>
          </w:sdtPr>
          <w:sdtContent>
            <w:tc>
              <w:tcPr>
                <w:tcW w:w="7002" w:type="dxa"/>
              </w:tcPr>
              <w:p w14:paraId="2354CD30" w14:textId="7D7B4CBF" w:rsidR="005A4B72" w:rsidRPr="00A15E61" w:rsidRDefault="005A4B72" w:rsidP="005A4B72">
                <w:pPr>
                  <w:rPr>
                    <w:color w:val="454547" w:themeColor="accent3" w:themeShade="BF"/>
                  </w:rPr>
                </w:pPr>
                <w:r w:rsidRPr="00A15E61">
                  <w:rPr>
                    <w:rStyle w:val="PlaceholderText"/>
                    <w:color w:val="454547" w:themeColor="accent3" w:themeShade="BF"/>
                  </w:rPr>
                  <w:t>Name of Insured</w:t>
                </w:r>
              </w:p>
            </w:tc>
          </w:sdtContent>
        </w:sdt>
        <w:sdt>
          <w:sdtPr>
            <w:rPr>
              <w:color w:val="454547" w:themeColor="accent3" w:themeShade="BF"/>
            </w:rPr>
            <w:id w:val="-1994321910"/>
            <w:placeholder>
              <w:docPart w:val="7C79863C94D645B184101353C701A331"/>
            </w:placeholder>
            <w:showingPlcHdr/>
            <w:text/>
          </w:sdtPr>
          <w:sdtContent>
            <w:tc>
              <w:tcPr>
                <w:tcW w:w="1782" w:type="dxa"/>
              </w:tcPr>
              <w:p w14:paraId="075068C8" w14:textId="5034E5D0" w:rsidR="005A4B72" w:rsidRPr="00A15E61" w:rsidRDefault="005A4B72" w:rsidP="005A4B72">
                <w:pPr>
                  <w:rPr>
                    <w:rStyle w:val="PlaceholderText"/>
                    <w:color w:val="454547" w:themeColor="accent3" w:themeShade="BF"/>
                  </w:rPr>
                </w:pPr>
                <w:r w:rsidRPr="00A15E61">
                  <w:rPr>
                    <w:rStyle w:val="PlaceholderText"/>
                    <w:color w:val="454547" w:themeColor="accent3" w:themeShade="BF"/>
                  </w:rPr>
                  <w:t>ABN</w:t>
                </w:r>
              </w:p>
            </w:tc>
          </w:sdtContent>
        </w:sdt>
        <w:sdt>
          <w:sdtPr>
            <w:rPr>
              <w:color w:val="454547" w:themeColor="accent3" w:themeShade="BF"/>
            </w:rPr>
            <w:id w:val="1700595330"/>
            <w:placeholder>
              <w:docPart w:val="5660BC1DCCF747F9AB46BACEB6715947"/>
            </w:placeholder>
            <w:showingPlcHdr/>
            <w:date>
              <w:dateFormat w:val="d/MM/yyyy"/>
              <w:lid w:val="en-AU"/>
              <w:storeMappedDataAs w:val="dateTime"/>
              <w:calendar w:val="gregorian"/>
            </w:date>
          </w:sdtPr>
          <w:sdtContent>
            <w:tc>
              <w:tcPr>
                <w:tcW w:w="1390" w:type="dxa"/>
              </w:tcPr>
              <w:p w14:paraId="32D078EE" w14:textId="010986DF" w:rsidR="005A4B72" w:rsidRPr="00A15E61" w:rsidRDefault="005A4B72" w:rsidP="005A4B72">
                <w:pPr>
                  <w:rPr>
                    <w:color w:val="454547" w:themeColor="accent3" w:themeShade="BF"/>
                  </w:rPr>
                </w:pPr>
                <w:r w:rsidRPr="00A15E61">
                  <w:rPr>
                    <w:rStyle w:val="PlaceholderText"/>
                    <w:color w:val="454547" w:themeColor="accent3" w:themeShade="BF"/>
                  </w:rPr>
                  <w:t>Date</w:t>
                </w:r>
              </w:p>
            </w:tc>
          </w:sdtContent>
        </w:sdt>
      </w:tr>
      <w:tr w:rsidR="005A4B72" w:rsidRPr="00D22119" w14:paraId="64716FFC" w14:textId="77777777" w:rsidTr="00020686">
        <w:trPr>
          <w:trHeight w:val="20"/>
        </w:trPr>
        <w:sdt>
          <w:sdtPr>
            <w:rPr>
              <w:color w:val="454547" w:themeColor="accent3" w:themeShade="BF"/>
            </w:rPr>
            <w:id w:val="-2072800496"/>
            <w:placeholder>
              <w:docPart w:val="2F24C2F6F8224AE0A661E85CFBE8FB6F"/>
            </w:placeholder>
            <w:showingPlcHdr/>
            <w:text w:multiLine="1"/>
          </w:sdtPr>
          <w:sdtContent>
            <w:tc>
              <w:tcPr>
                <w:tcW w:w="7002" w:type="dxa"/>
              </w:tcPr>
              <w:p w14:paraId="226941A0" w14:textId="0FD02C51" w:rsidR="005A4B72" w:rsidRPr="00A15E61" w:rsidRDefault="005A4B72" w:rsidP="005A4B72">
                <w:pPr>
                  <w:rPr>
                    <w:color w:val="454547" w:themeColor="accent3" w:themeShade="BF"/>
                  </w:rPr>
                </w:pPr>
                <w:r w:rsidRPr="00A15E61">
                  <w:rPr>
                    <w:rStyle w:val="PlaceholderText"/>
                    <w:color w:val="454547" w:themeColor="accent3" w:themeShade="BF"/>
                  </w:rPr>
                  <w:t>Name of Insured</w:t>
                </w:r>
              </w:p>
            </w:tc>
          </w:sdtContent>
        </w:sdt>
        <w:sdt>
          <w:sdtPr>
            <w:rPr>
              <w:color w:val="454547" w:themeColor="accent3" w:themeShade="BF"/>
            </w:rPr>
            <w:id w:val="1016506288"/>
            <w:placeholder>
              <w:docPart w:val="59EB64FA2E184E47B27D233FB0A22928"/>
            </w:placeholder>
            <w:showingPlcHdr/>
            <w:text/>
          </w:sdtPr>
          <w:sdtContent>
            <w:tc>
              <w:tcPr>
                <w:tcW w:w="1782" w:type="dxa"/>
              </w:tcPr>
              <w:p w14:paraId="3B075C49" w14:textId="3E43EF39" w:rsidR="005A4B72" w:rsidRPr="00A15E61" w:rsidRDefault="005A4B72" w:rsidP="005A4B72">
                <w:pPr>
                  <w:rPr>
                    <w:color w:val="454547" w:themeColor="accent3" w:themeShade="BF"/>
                  </w:rPr>
                </w:pPr>
                <w:r w:rsidRPr="00A15E61">
                  <w:rPr>
                    <w:rStyle w:val="PlaceholderText"/>
                    <w:color w:val="454547" w:themeColor="accent3" w:themeShade="BF"/>
                  </w:rPr>
                  <w:t>ABN</w:t>
                </w:r>
              </w:p>
            </w:tc>
          </w:sdtContent>
        </w:sdt>
        <w:sdt>
          <w:sdtPr>
            <w:rPr>
              <w:color w:val="454547" w:themeColor="accent3" w:themeShade="BF"/>
            </w:rPr>
            <w:id w:val="-1973659838"/>
            <w:placeholder>
              <w:docPart w:val="A2E418A520CE4FC4B18C57A43762AAE2"/>
            </w:placeholder>
            <w:showingPlcHdr/>
            <w:date>
              <w:dateFormat w:val="d/MM/yyyy"/>
              <w:lid w:val="en-AU"/>
              <w:storeMappedDataAs w:val="dateTime"/>
              <w:calendar w:val="gregorian"/>
            </w:date>
          </w:sdtPr>
          <w:sdtContent>
            <w:tc>
              <w:tcPr>
                <w:tcW w:w="1390" w:type="dxa"/>
              </w:tcPr>
              <w:p w14:paraId="246C2919" w14:textId="6C8B2836" w:rsidR="005A4B72" w:rsidRPr="00A15E61" w:rsidRDefault="005A4B72" w:rsidP="005A4B72">
                <w:pPr>
                  <w:rPr>
                    <w:color w:val="454547" w:themeColor="accent3" w:themeShade="BF"/>
                  </w:rPr>
                </w:pPr>
                <w:r w:rsidRPr="00A15E61">
                  <w:rPr>
                    <w:rStyle w:val="PlaceholderText"/>
                    <w:color w:val="454547" w:themeColor="accent3" w:themeShade="BF"/>
                  </w:rPr>
                  <w:t>Date</w:t>
                </w:r>
              </w:p>
            </w:tc>
          </w:sdtContent>
        </w:sdt>
      </w:tr>
    </w:tbl>
    <w:p w14:paraId="590AE6B9" w14:textId="625DD31E" w:rsidR="00DE4B62" w:rsidRDefault="00DE4B62" w:rsidP="00BD1454">
      <w:pPr>
        <w:pStyle w:val="Normal-Numbered"/>
      </w:pPr>
      <w:r>
        <w:t>Main contact details of Insured</w:t>
      </w:r>
      <w:r w:rsidR="00A7147F">
        <w:t>:</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80" w:firstRow="0" w:lastRow="0" w:firstColumn="1" w:lastColumn="0" w:noHBand="0" w:noVBand="1"/>
      </w:tblPr>
      <w:tblGrid>
        <w:gridCol w:w="3104"/>
        <w:gridCol w:w="7070"/>
      </w:tblGrid>
      <w:tr w:rsidR="00DE4B62" w14:paraId="07554E7A" w14:textId="77777777" w:rsidTr="002F4F74">
        <w:tc>
          <w:tcPr>
            <w:cnfStyle w:val="001000000000" w:firstRow="0" w:lastRow="0" w:firstColumn="1" w:lastColumn="0" w:oddVBand="0" w:evenVBand="0" w:oddHBand="0" w:evenHBand="0" w:firstRowFirstColumn="0" w:firstRowLastColumn="0" w:lastRowFirstColumn="0" w:lastRowLastColumn="0"/>
            <w:tcW w:w="3104" w:type="dxa"/>
          </w:tcPr>
          <w:p w14:paraId="12422878" w14:textId="77777777" w:rsidR="00DE4B62" w:rsidRPr="00E46A7C" w:rsidRDefault="00DE4B62" w:rsidP="007368E2">
            <w:pPr>
              <w:spacing w:before="120"/>
              <w:rPr>
                <w:b w:val="0"/>
                <w:bCs/>
              </w:rPr>
            </w:pPr>
            <w:r w:rsidRPr="00E46A7C">
              <w:rPr>
                <w:bCs/>
              </w:rPr>
              <w:t>Principal trading address</w:t>
            </w:r>
          </w:p>
        </w:tc>
        <w:sdt>
          <w:sdtPr>
            <w:rPr>
              <w:rStyle w:val="Style3"/>
            </w:rPr>
            <w:id w:val="-1518690083"/>
            <w:placeholder>
              <w:docPart w:val="423882D6D9254760BBE371F32A73F5A4"/>
            </w:placeholder>
            <w:showingPlcHdr/>
            <w15:color w:val="4D4D4D"/>
            <w:text w:multiLine="1"/>
          </w:sdtPr>
          <w:sdtEndPr>
            <w:rPr>
              <w:rStyle w:val="DefaultParagraphFont"/>
              <w:color w:val="595959" w:themeColor="text1" w:themeTint="A6"/>
            </w:rPr>
          </w:sdtEndPr>
          <w:sdtContent>
            <w:tc>
              <w:tcPr>
                <w:tcW w:w="7070" w:type="dxa"/>
              </w:tcPr>
              <w:p w14:paraId="0F172E3B" w14:textId="1298EFC6" w:rsidR="00DE4B62" w:rsidRPr="00E83092" w:rsidRDefault="00E6265B" w:rsidP="007368E2">
                <w:pPr>
                  <w:spacing w:before="12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E83092">
                  <w:rPr>
                    <w:rStyle w:val="PlaceholderText"/>
                    <w:color w:val="595959" w:themeColor="text1" w:themeTint="A6"/>
                  </w:rPr>
                  <w:t>Address</w:t>
                </w:r>
              </w:p>
            </w:tc>
          </w:sdtContent>
        </w:sdt>
      </w:tr>
      <w:tr w:rsidR="00DE4B62" w14:paraId="568D3D00" w14:textId="77777777" w:rsidTr="002F4F74">
        <w:tc>
          <w:tcPr>
            <w:cnfStyle w:val="001000000000" w:firstRow="0" w:lastRow="0" w:firstColumn="1" w:lastColumn="0" w:oddVBand="0" w:evenVBand="0" w:oddHBand="0" w:evenHBand="0" w:firstRowFirstColumn="0" w:firstRowLastColumn="0" w:lastRowFirstColumn="0" w:lastRowLastColumn="0"/>
            <w:tcW w:w="3104" w:type="dxa"/>
          </w:tcPr>
          <w:p w14:paraId="6EB044E8" w14:textId="64F20E86" w:rsidR="00DE4B62" w:rsidRPr="00E46A7C" w:rsidRDefault="00DE4B62" w:rsidP="007368E2">
            <w:pPr>
              <w:spacing w:before="120"/>
              <w:rPr>
                <w:b w:val="0"/>
                <w:bCs/>
              </w:rPr>
            </w:pPr>
            <w:r w:rsidRPr="00E46A7C">
              <w:rPr>
                <w:bCs/>
              </w:rPr>
              <w:t>Website</w:t>
            </w:r>
          </w:p>
        </w:tc>
        <w:sdt>
          <w:sdtPr>
            <w:rPr>
              <w:color w:val="595959" w:themeColor="text1" w:themeTint="A6"/>
            </w:rPr>
            <w:id w:val="1693342955"/>
            <w:placeholder>
              <w:docPart w:val="9429152FFD4F4EA8BD15461CA044D295"/>
            </w:placeholder>
            <w:showingPlcHdr/>
            <w:text/>
          </w:sdtPr>
          <w:sdtContent>
            <w:tc>
              <w:tcPr>
                <w:tcW w:w="7070" w:type="dxa"/>
              </w:tcPr>
              <w:p w14:paraId="7B506706" w14:textId="1986B0E7" w:rsidR="00DE4B62" w:rsidRPr="00E83092" w:rsidRDefault="00E6265B" w:rsidP="007368E2">
                <w:pPr>
                  <w:spacing w:before="12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EF0E4D">
                  <w:rPr>
                    <w:rStyle w:val="PlaceholderText"/>
                    <w:color w:val="595959" w:themeColor="text1" w:themeTint="A6"/>
                  </w:rPr>
                  <w:t>Website</w:t>
                </w:r>
              </w:p>
            </w:tc>
          </w:sdtContent>
        </w:sdt>
      </w:tr>
    </w:tbl>
    <w:p w14:paraId="75DAD31E" w14:textId="7020684B" w:rsidR="00160247" w:rsidRDefault="00116AD4" w:rsidP="00BD1454">
      <w:pPr>
        <w:pStyle w:val="Normal-Numbered"/>
      </w:pPr>
      <w:r>
        <w:t xml:space="preserve">Please provide a description of your business activities and products supplied: </w:t>
      </w:r>
    </w:p>
    <w:tbl>
      <w:tblPr>
        <w:tblStyle w:val="TableGrid"/>
        <w:tblpPr w:leftFromText="180" w:rightFromText="180" w:vertAnchor="text" w:horzAnchor="margin" w:tblpY="34"/>
        <w:tblW w:w="4978" w:type="pct"/>
        <w:tblLook w:val="0400" w:firstRow="0" w:lastRow="0" w:firstColumn="0" w:lastColumn="0" w:noHBand="0" w:noVBand="1"/>
      </w:tblPr>
      <w:tblGrid>
        <w:gridCol w:w="10129"/>
      </w:tblGrid>
      <w:tr w:rsidR="00343B6A" w14:paraId="24D38655" w14:textId="77777777" w:rsidTr="00577B37">
        <w:trPr>
          <w:trHeight w:val="1276"/>
        </w:trPr>
        <w:sdt>
          <w:sdtPr>
            <w:rPr>
              <w:color w:val="595959" w:themeColor="text1" w:themeTint="A6"/>
            </w:rPr>
            <w:id w:val="107933258"/>
            <w:placeholder>
              <w:docPart w:val="93F613C64499400FAD6DE9584DA1963E"/>
            </w:placeholder>
            <w:showingPlcHdr/>
            <w:text w:multiLine="1"/>
          </w:sdtPr>
          <w:sdtContent>
            <w:tc>
              <w:tcPr>
                <w:tcW w:w="10129" w:type="dxa"/>
              </w:tcPr>
              <w:p w14:paraId="2BBDA0EE" w14:textId="05D7F0A3" w:rsidR="00343B6A" w:rsidRDefault="00253C9C" w:rsidP="00343B6A">
                <w:r>
                  <w:rPr>
                    <w:rStyle w:val="PlaceholderText"/>
                    <w:color w:val="595959" w:themeColor="text1" w:themeTint="A6"/>
                  </w:rPr>
                  <w:t>Click here</w:t>
                </w:r>
              </w:p>
            </w:tc>
          </w:sdtContent>
        </w:sdt>
      </w:tr>
    </w:tbl>
    <w:p w14:paraId="210A8307" w14:textId="0F6C49AD" w:rsidR="005A1645" w:rsidRDefault="00343B6A" w:rsidP="00530C0A">
      <w:pPr>
        <w:pStyle w:val="Normal-Numbered"/>
      </w:pPr>
      <w:r>
        <w:t>Is cover require</w:t>
      </w:r>
      <w:r w:rsidR="005A1645">
        <w:t xml:space="preserve">d for discontinued products? </w:t>
      </w:r>
    </w:p>
    <w:bookmarkStart w:id="3" w:name="_Hlk173326500"/>
    <w:p w14:paraId="4C2D5848" w14:textId="63B12B99" w:rsidR="005A1645" w:rsidRDefault="00000000" w:rsidP="005A1645">
      <w:pPr>
        <w:pStyle w:val="Normal-Numbered"/>
        <w:numPr>
          <w:ilvl w:val="0"/>
          <w:numId w:val="0"/>
        </w:numPr>
      </w:pPr>
      <w:sdt>
        <w:sdtPr>
          <w:id w:val="1209538621"/>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FF772E">
        <w:t xml:space="preserve"> No</w:t>
      </w:r>
      <w:r w:rsidR="00FF772E">
        <w:tab/>
        <w:t xml:space="preserve">   </w:t>
      </w:r>
      <w:sdt>
        <w:sdtPr>
          <w:id w:val="626126862"/>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FF772E">
        <w:t xml:space="preserve"> Yes</w:t>
      </w:r>
      <w:r w:rsidR="005A1645">
        <w:br/>
      </w:r>
      <w:r w:rsidR="005A1645">
        <w:br/>
        <w:t>If YES, please provide</w:t>
      </w:r>
      <w:r w:rsidR="00DA1E78">
        <w:t xml:space="preserve"> full</w:t>
      </w:r>
      <w:r w:rsidR="005A1645">
        <w:t xml:space="preserve"> details:</w:t>
      </w:r>
    </w:p>
    <w:tbl>
      <w:tblPr>
        <w:tblStyle w:val="TableGrid"/>
        <w:tblW w:w="5000" w:type="pct"/>
        <w:tblLook w:val="0400" w:firstRow="0" w:lastRow="0" w:firstColumn="0" w:lastColumn="0" w:noHBand="0" w:noVBand="1"/>
      </w:tblPr>
      <w:tblGrid>
        <w:gridCol w:w="10174"/>
      </w:tblGrid>
      <w:tr w:rsidR="005A1645" w14:paraId="6972F5F1" w14:textId="77777777" w:rsidTr="00577B37">
        <w:trPr>
          <w:trHeight w:val="1220"/>
        </w:trPr>
        <w:bookmarkEnd w:id="3" w:displacedByCustomXml="next"/>
        <w:sdt>
          <w:sdtPr>
            <w:rPr>
              <w:color w:val="595959" w:themeColor="text1" w:themeTint="A6"/>
            </w:rPr>
            <w:id w:val="-1868136877"/>
            <w:placeholder>
              <w:docPart w:val="161D6B8BA55B4E5E820FE99C2EF00ADF"/>
            </w:placeholder>
            <w:showingPlcHdr/>
            <w:text w:multiLine="1"/>
          </w:sdtPr>
          <w:sdtContent>
            <w:tc>
              <w:tcPr>
                <w:tcW w:w="10508" w:type="dxa"/>
              </w:tcPr>
              <w:p w14:paraId="02A0AF55" w14:textId="428DAB4F" w:rsidR="005A1645" w:rsidRDefault="00253C9C" w:rsidP="00B668FD">
                <w:r>
                  <w:rPr>
                    <w:rStyle w:val="PlaceholderText"/>
                    <w:color w:val="595959" w:themeColor="text1" w:themeTint="A6"/>
                  </w:rPr>
                  <w:t>Click here</w:t>
                </w:r>
              </w:p>
            </w:tc>
          </w:sdtContent>
        </w:sdt>
      </w:tr>
    </w:tbl>
    <w:p w14:paraId="103392CC" w14:textId="7D9C53A9" w:rsidR="005A1645" w:rsidRDefault="00DA1E78" w:rsidP="00BD1454">
      <w:pPr>
        <w:pStyle w:val="Normal-Numbered"/>
      </w:pPr>
      <w:r>
        <w:t xml:space="preserve">Do you have representation outside Australia? </w:t>
      </w:r>
    </w:p>
    <w:p w14:paraId="671C33BE" w14:textId="79DAC55D" w:rsidR="00596942" w:rsidRDefault="00596942" w:rsidP="00596942">
      <w:pPr>
        <w:pStyle w:val="Normal-Numbered"/>
        <w:numPr>
          <w:ilvl w:val="0"/>
          <w:numId w:val="0"/>
        </w:numPr>
      </w:pPr>
      <w:bookmarkStart w:id="4" w:name="_Hlk173336853"/>
      <w:r>
        <w:t xml:space="preserve"> </w:t>
      </w:r>
      <w:sdt>
        <w:sdtPr>
          <w:id w:val="-1158146239"/>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t xml:space="preserve"> No</w:t>
      </w:r>
      <w:r>
        <w:tab/>
        <w:t xml:space="preserve">   </w:t>
      </w:r>
      <w:sdt>
        <w:sdtPr>
          <w:id w:val="-34504994"/>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t xml:space="preserve"> Yes</w:t>
      </w:r>
      <w:bookmarkEnd w:id="4"/>
      <w:r>
        <w:br/>
      </w:r>
      <w:r>
        <w:br/>
        <w:t>If YES, where and wh</w:t>
      </w:r>
      <w:r w:rsidR="00B173EA">
        <w:t>at is the nature of your representation in such country (e.g. domiciled employee, power of attorney</w:t>
      </w:r>
      <w:r w:rsidR="008F1C90">
        <w:t xml:space="preserve">, branch subsidiary, agency, etc.) </w:t>
      </w:r>
    </w:p>
    <w:tbl>
      <w:tblPr>
        <w:tblStyle w:val="TableGrid"/>
        <w:tblW w:w="5000" w:type="pct"/>
        <w:tblLook w:val="0400" w:firstRow="0" w:lastRow="0" w:firstColumn="0" w:lastColumn="0" w:noHBand="0" w:noVBand="1"/>
      </w:tblPr>
      <w:tblGrid>
        <w:gridCol w:w="10174"/>
      </w:tblGrid>
      <w:tr w:rsidR="00596942" w14:paraId="705B571E" w14:textId="77777777" w:rsidTr="00577B37">
        <w:trPr>
          <w:trHeight w:val="1285"/>
        </w:trPr>
        <w:bookmarkStart w:id="5" w:name="_Hlk173327098" w:displacedByCustomXml="next"/>
        <w:sdt>
          <w:sdtPr>
            <w:rPr>
              <w:color w:val="595959" w:themeColor="text1" w:themeTint="A6"/>
            </w:rPr>
            <w:id w:val="-780186404"/>
            <w:placeholder>
              <w:docPart w:val="35A156304DC54CE7944BE8536EE5559F"/>
            </w:placeholder>
            <w:showingPlcHdr/>
            <w:text w:multiLine="1"/>
          </w:sdtPr>
          <w:sdtContent>
            <w:tc>
              <w:tcPr>
                <w:tcW w:w="10174" w:type="dxa"/>
              </w:tcPr>
              <w:p w14:paraId="3FF9E1E1" w14:textId="7137BE2F" w:rsidR="00596942" w:rsidRDefault="00253C9C" w:rsidP="00B668FD">
                <w:r>
                  <w:rPr>
                    <w:rStyle w:val="PlaceholderText"/>
                    <w:color w:val="595959" w:themeColor="text1" w:themeTint="A6"/>
                  </w:rPr>
                  <w:t>Click here</w:t>
                </w:r>
              </w:p>
            </w:tc>
          </w:sdtContent>
        </w:sdt>
      </w:tr>
      <w:bookmarkEnd w:id="5"/>
    </w:tbl>
    <w:p w14:paraId="7025FC31" w14:textId="77777777" w:rsidR="00577B37" w:rsidRDefault="00577B37" w:rsidP="00577B37">
      <w:pPr>
        <w:pStyle w:val="Normal-Numbered"/>
        <w:numPr>
          <w:ilvl w:val="0"/>
          <w:numId w:val="0"/>
        </w:numPr>
        <w:spacing w:after="240"/>
      </w:pPr>
    </w:p>
    <w:p w14:paraId="455FF00F" w14:textId="39398EBF" w:rsidR="00022502" w:rsidRDefault="00875321" w:rsidP="00116E15">
      <w:pPr>
        <w:pStyle w:val="Normal-Numbered"/>
        <w:spacing w:after="240"/>
      </w:pPr>
      <w:r>
        <w:lastRenderedPageBreak/>
        <w:t xml:space="preserve">Turnover </w:t>
      </w:r>
      <w:r w:rsidR="009509C8">
        <w:t>split by major business activity or product (where the business is conducted in more than one state, we will require a split turnover by state)</w:t>
      </w:r>
      <w:r w:rsidR="00022502">
        <w:t>:</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3954"/>
        <w:gridCol w:w="993"/>
        <w:gridCol w:w="2409"/>
        <w:gridCol w:w="2818"/>
      </w:tblGrid>
      <w:tr w:rsidR="00253C9C" w14:paraId="3520A39E" w14:textId="77777777" w:rsidTr="00E808EC">
        <w:trPr>
          <w:cnfStyle w:val="100000000000" w:firstRow="1" w:lastRow="0" w:firstColumn="0" w:lastColumn="0" w:oddVBand="0" w:evenVBand="0" w:oddHBand="0" w:evenHBand="0" w:firstRowFirstColumn="0" w:firstRowLastColumn="0" w:lastRowFirstColumn="0" w:lastRowLastColumn="0"/>
          <w:trHeight w:val="485"/>
        </w:trPr>
        <w:tc>
          <w:tcPr>
            <w:tcW w:w="3954" w:type="dxa"/>
          </w:tcPr>
          <w:p w14:paraId="0192A063" w14:textId="5580DD4D" w:rsidR="00EB1CD6" w:rsidRPr="00E46A7C" w:rsidRDefault="00EB1CD6" w:rsidP="00B668FD">
            <w:pPr>
              <w:rPr>
                <w:b w:val="0"/>
                <w:bCs/>
              </w:rPr>
            </w:pPr>
            <w:r>
              <w:rPr>
                <w:bCs/>
              </w:rPr>
              <w:t>Business activity or product</w:t>
            </w:r>
          </w:p>
        </w:tc>
        <w:tc>
          <w:tcPr>
            <w:tcW w:w="993" w:type="dxa"/>
          </w:tcPr>
          <w:p w14:paraId="711FB08C" w14:textId="2F2990AC" w:rsidR="00EB1CD6" w:rsidRPr="00E46A7C" w:rsidRDefault="00EB1CD6" w:rsidP="00E808EC">
            <w:pPr>
              <w:rPr>
                <w:b w:val="0"/>
                <w:bCs/>
              </w:rPr>
            </w:pPr>
            <w:r>
              <w:rPr>
                <w:bCs/>
              </w:rPr>
              <w:t>State</w:t>
            </w:r>
          </w:p>
        </w:tc>
        <w:tc>
          <w:tcPr>
            <w:tcW w:w="2409" w:type="dxa"/>
          </w:tcPr>
          <w:p w14:paraId="67C4DD74" w14:textId="015395CF" w:rsidR="00EB1CD6" w:rsidRPr="00E46A7C" w:rsidRDefault="00EB1CD6" w:rsidP="00E808EC">
            <w:pPr>
              <w:rPr>
                <w:b w:val="0"/>
                <w:bCs/>
              </w:rPr>
            </w:pPr>
            <w:r>
              <w:rPr>
                <w:bCs/>
              </w:rPr>
              <w:t>Actual Turnover for the last 12 months</w:t>
            </w:r>
          </w:p>
        </w:tc>
        <w:tc>
          <w:tcPr>
            <w:tcW w:w="2818" w:type="dxa"/>
            <w:vAlign w:val="center"/>
          </w:tcPr>
          <w:p w14:paraId="26F2141D" w14:textId="729271C7" w:rsidR="00EB1CD6" w:rsidRPr="00E46A7C" w:rsidRDefault="00E808EC" w:rsidP="00E808EC">
            <w:pPr>
              <w:rPr>
                <w:b w:val="0"/>
                <w:bCs/>
              </w:rPr>
            </w:pPr>
            <w:r>
              <w:rPr>
                <w:bCs/>
              </w:rPr>
              <w:t>Estimated</w:t>
            </w:r>
            <w:r w:rsidR="00EB1CD6">
              <w:rPr>
                <w:bCs/>
              </w:rPr>
              <w:t xml:space="preserve"> Turnover for the </w:t>
            </w:r>
            <w:r w:rsidR="00875321">
              <w:rPr>
                <w:bCs/>
              </w:rPr>
              <w:t>next</w:t>
            </w:r>
            <w:r w:rsidR="00EB1CD6">
              <w:rPr>
                <w:bCs/>
              </w:rPr>
              <w:t xml:space="preserve"> 12 months</w:t>
            </w:r>
          </w:p>
        </w:tc>
      </w:tr>
      <w:tr w:rsidR="00E66B4A" w14:paraId="25E9B97D" w14:textId="77777777" w:rsidTr="00E808EC">
        <w:sdt>
          <w:sdtPr>
            <w:rPr>
              <w:color w:val="595959" w:themeColor="text1" w:themeTint="A6"/>
            </w:rPr>
            <w:id w:val="-2141945378"/>
            <w:placeholder>
              <w:docPart w:val="7FC3C65C61344068842691C40E9899BB"/>
            </w:placeholder>
            <w:showingPlcHdr/>
            <w:text w:multiLine="1"/>
          </w:sdtPr>
          <w:sdtContent>
            <w:tc>
              <w:tcPr>
                <w:tcW w:w="3954" w:type="dxa"/>
              </w:tcPr>
              <w:p w14:paraId="4031C4AE" w14:textId="375EBF5D"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635489619"/>
            <w:placeholder>
              <w:docPart w:val="AED0E1EEC23A4DA58E189AA742612C20"/>
            </w:placeholder>
            <w:showingPlcHdr/>
            <w:text w:multiLine="1"/>
          </w:sdtPr>
          <w:sdtContent>
            <w:tc>
              <w:tcPr>
                <w:tcW w:w="993" w:type="dxa"/>
              </w:tcPr>
              <w:p w14:paraId="505330B6" w14:textId="54586BBA" w:rsidR="00E66B4A" w:rsidRPr="00152D4A" w:rsidRDefault="00E66B4A" w:rsidP="00E66B4A">
                <w:pPr>
                  <w:rPr>
                    <w:color w:val="3D3D3D" w:themeColor="accent5" w:themeShade="40"/>
                  </w:rPr>
                </w:pPr>
                <w:r>
                  <w:rPr>
                    <w:rStyle w:val="PlaceholderText"/>
                    <w:color w:val="595959" w:themeColor="text1" w:themeTint="A6"/>
                  </w:rPr>
                  <w:t>State</w:t>
                </w:r>
              </w:p>
            </w:tc>
          </w:sdtContent>
        </w:sdt>
        <w:sdt>
          <w:sdtPr>
            <w:rPr>
              <w:rStyle w:val="PlaceholderText"/>
              <w:b/>
              <w:bCs/>
              <w:color w:val="5C5C5F" w:themeColor="accent3"/>
            </w:rPr>
            <w:id w:val="1113556492"/>
            <w:placeholder>
              <w:docPart w:val="2A940CE8078146C18BB6C7D3CF8AF964"/>
            </w:placeholder>
            <w:text/>
          </w:sdtPr>
          <w:sdtContent>
            <w:tc>
              <w:tcPr>
                <w:tcW w:w="2409" w:type="dxa"/>
              </w:tcPr>
              <w:p w14:paraId="2280865E" w14:textId="167177A3"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1801804136"/>
            <w:placeholder>
              <w:docPart w:val="8ECFD7503A744A0C9EA95E362993FA63"/>
            </w:placeholder>
            <w:text/>
          </w:sdtPr>
          <w:sdtContent>
            <w:tc>
              <w:tcPr>
                <w:tcW w:w="2818" w:type="dxa"/>
              </w:tcPr>
              <w:p w14:paraId="64A3833B" w14:textId="1CEC74DC" w:rsidR="00E66B4A" w:rsidRPr="00152D4A" w:rsidRDefault="00E66B4A" w:rsidP="00E66B4A">
                <w:pPr>
                  <w:rPr>
                    <w:color w:val="3D3D3D" w:themeColor="accent5" w:themeShade="40"/>
                  </w:rPr>
                </w:pPr>
                <w:r w:rsidRPr="00243A1B">
                  <w:rPr>
                    <w:rStyle w:val="PlaceholderText"/>
                    <w:bCs/>
                    <w:color w:val="5C5C5F" w:themeColor="accent3"/>
                  </w:rPr>
                  <w:t>$</w:t>
                </w:r>
              </w:p>
            </w:tc>
          </w:sdtContent>
        </w:sdt>
      </w:tr>
      <w:tr w:rsidR="00E66B4A" w14:paraId="31F85266" w14:textId="77777777" w:rsidTr="00E808EC">
        <w:sdt>
          <w:sdtPr>
            <w:rPr>
              <w:color w:val="595959" w:themeColor="text1" w:themeTint="A6"/>
            </w:rPr>
            <w:id w:val="-1919316953"/>
            <w:placeholder>
              <w:docPart w:val="F528E81679424B1B980613E46B9398EA"/>
            </w:placeholder>
            <w:showingPlcHdr/>
            <w:text w:multiLine="1"/>
          </w:sdtPr>
          <w:sdtContent>
            <w:tc>
              <w:tcPr>
                <w:tcW w:w="3954" w:type="dxa"/>
              </w:tcPr>
              <w:p w14:paraId="127DB2E0" w14:textId="02879CDC"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1520902051"/>
            <w:placeholder>
              <w:docPart w:val="B1045DCDD0E44D64BB9C9DCED6A7306D"/>
            </w:placeholder>
            <w:showingPlcHdr/>
            <w:text w:multiLine="1"/>
          </w:sdtPr>
          <w:sdtContent>
            <w:tc>
              <w:tcPr>
                <w:tcW w:w="993" w:type="dxa"/>
              </w:tcPr>
              <w:p w14:paraId="7B43F345" w14:textId="0682A43D" w:rsidR="00E66B4A" w:rsidRPr="00152D4A" w:rsidRDefault="00E66B4A" w:rsidP="00E66B4A">
                <w:pPr>
                  <w:rPr>
                    <w:color w:val="3D3D3D" w:themeColor="accent5" w:themeShade="40"/>
                  </w:rPr>
                </w:pPr>
                <w:r>
                  <w:rPr>
                    <w:rStyle w:val="PlaceholderText"/>
                    <w:color w:val="595959" w:themeColor="text1" w:themeTint="A6"/>
                  </w:rPr>
                  <w:t>State</w:t>
                </w:r>
              </w:p>
            </w:tc>
          </w:sdtContent>
        </w:sdt>
        <w:sdt>
          <w:sdtPr>
            <w:rPr>
              <w:rStyle w:val="PlaceholderText"/>
              <w:b/>
              <w:bCs/>
              <w:color w:val="5C5C5F" w:themeColor="accent3"/>
            </w:rPr>
            <w:id w:val="-1776704539"/>
            <w:placeholder>
              <w:docPart w:val="E70D171320C7431BA5197F5DFCBD40C8"/>
            </w:placeholder>
            <w:text/>
          </w:sdtPr>
          <w:sdtContent>
            <w:tc>
              <w:tcPr>
                <w:tcW w:w="2409" w:type="dxa"/>
              </w:tcPr>
              <w:p w14:paraId="78D88B3C" w14:textId="6F7A6C1E"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2016137008"/>
            <w:placeholder>
              <w:docPart w:val="A7ABBD80F8874FC2994645DE5C2E9E95"/>
            </w:placeholder>
            <w:text/>
          </w:sdtPr>
          <w:sdtContent>
            <w:tc>
              <w:tcPr>
                <w:tcW w:w="2818" w:type="dxa"/>
              </w:tcPr>
              <w:p w14:paraId="296291C5" w14:textId="7F26CB59" w:rsidR="00E66B4A" w:rsidRPr="00152D4A" w:rsidRDefault="00E66B4A" w:rsidP="00E66B4A">
                <w:pPr>
                  <w:rPr>
                    <w:color w:val="3D3D3D" w:themeColor="accent5" w:themeShade="40"/>
                  </w:rPr>
                </w:pPr>
                <w:r w:rsidRPr="00243A1B">
                  <w:rPr>
                    <w:rStyle w:val="PlaceholderText"/>
                    <w:bCs/>
                    <w:color w:val="5C5C5F" w:themeColor="accent3"/>
                  </w:rPr>
                  <w:t>$</w:t>
                </w:r>
              </w:p>
            </w:tc>
          </w:sdtContent>
        </w:sdt>
      </w:tr>
      <w:tr w:rsidR="00E66B4A" w14:paraId="31D7794B" w14:textId="77777777" w:rsidTr="00E808EC">
        <w:sdt>
          <w:sdtPr>
            <w:rPr>
              <w:color w:val="595959" w:themeColor="text1" w:themeTint="A6"/>
            </w:rPr>
            <w:id w:val="822093574"/>
            <w:placeholder>
              <w:docPart w:val="22E500263F9C4162990B65B29D798F29"/>
            </w:placeholder>
            <w:showingPlcHdr/>
            <w:text w:multiLine="1"/>
          </w:sdtPr>
          <w:sdtContent>
            <w:tc>
              <w:tcPr>
                <w:tcW w:w="3954" w:type="dxa"/>
              </w:tcPr>
              <w:p w14:paraId="1E7DEC39" w14:textId="31EFF7DE"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759180941"/>
            <w:placeholder>
              <w:docPart w:val="171FD570ADD64BF4BC41BBE68844880A"/>
            </w:placeholder>
            <w:showingPlcHdr/>
            <w:text w:multiLine="1"/>
          </w:sdtPr>
          <w:sdtContent>
            <w:tc>
              <w:tcPr>
                <w:tcW w:w="993" w:type="dxa"/>
              </w:tcPr>
              <w:p w14:paraId="5FDC0007" w14:textId="6384F4AF" w:rsidR="00E66B4A" w:rsidRPr="00152D4A" w:rsidRDefault="00E66B4A" w:rsidP="00E66B4A">
                <w:pPr>
                  <w:rPr>
                    <w:color w:val="3D3D3D" w:themeColor="accent5" w:themeShade="40"/>
                  </w:rPr>
                </w:pPr>
                <w:r w:rsidRPr="00E33400">
                  <w:rPr>
                    <w:rStyle w:val="PlaceholderText"/>
                    <w:color w:val="595959" w:themeColor="text1" w:themeTint="A6"/>
                  </w:rPr>
                  <w:t>State</w:t>
                </w:r>
              </w:p>
            </w:tc>
          </w:sdtContent>
        </w:sdt>
        <w:sdt>
          <w:sdtPr>
            <w:rPr>
              <w:rStyle w:val="PlaceholderText"/>
              <w:b/>
              <w:bCs/>
              <w:color w:val="5C5C5F" w:themeColor="accent3"/>
            </w:rPr>
            <w:id w:val="602070116"/>
            <w:placeholder>
              <w:docPart w:val="CBFB346215F146D097353007779032DD"/>
            </w:placeholder>
            <w:text/>
          </w:sdtPr>
          <w:sdtContent>
            <w:tc>
              <w:tcPr>
                <w:tcW w:w="2409" w:type="dxa"/>
              </w:tcPr>
              <w:p w14:paraId="15F9E4A9" w14:textId="21C63696"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242455785"/>
            <w:placeholder>
              <w:docPart w:val="130B4ED4E5B24174A3E36390E94D4BE9"/>
            </w:placeholder>
            <w:text/>
          </w:sdtPr>
          <w:sdtContent>
            <w:tc>
              <w:tcPr>
                <w:tcW w:w="2818" w:type="dxa"/>
              </w:tcPr>
              <w:p w14:paraId="7AEB4655" w14:textId="0BE3213D" w:rsidR="00E66B4A" w:rsidRPr="00152D4A" w:rsidRDefault="00E66B4A" w:rsidP="00E66B4A">
                <w:pPr>
                  <w:rPr>
                    <w:color w:val="3D3D3D" w:themeColor="accent5" w:themeShade="40"/>
                  </w:rPr>
                </w:pPr>
                <w:r w:rsidRPr="00243A1B">
                  <w:rPr>
                    <w:rStyle w:val="PlaceholderText"/>
                    <w:bCs/>
                    <w:color w:val="5C5C5F" w:themeColor="accent3"/>
                  </w:rPr>
                  <w:t>$</w:t>
                </w:r>
              </w:p>
            </w:tc>
          </w:sdtContent>
        </w:sdt>
      </w:tr>
      <w:tr w:rsidR="00E66B4A" w14:paraId="37DE4E08" w14:textId="77777777" w:rsidTr="00E808EC">
        <w:sdt>
          <w:sdtPr>
            <w:rPr>
              <w:color w:val="595959" w:themeColor="text1" w:themeTint="A6"/>
            </w:rPr>
            <w:id w:val="925852834"/>
            <w:placeholder>
              <w:docPart w:val="AB18F0C848934F2C94CC680080E834D6"/>
            </w:placeholder>
            <w:showingPlcHdr/>
            <w:text w:multiLine="1"/>
          </w:sdtPr>
          <w:sdtContent>
            <w:tc>
              <w:tcPr>
                <w:tcW w:w="3954" w:type="dxa"/>
              </w:tcPr>
              <w:p w14:paraId="325512C1" w14:textId="00F691CB"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1499539521"/>
            <w:placeholder>
              <w:docPart w:val="EBE463016EDF4669B06DD7F28DEBFB57"/>
            </w:placeholder>
            <w:showingPlcHdr/>
            <w:text w:multiLine="1"/>
          </w:sdtPr>
          <w:sdtContent>
            <w:tc>
              <w:tcPr>
                <w:tcW w:w="993" w:type="dxa"/>
              </w:tcPr>
              <w:p w14:paraId="04BD4E28" w14:textId="439C4AC1" w:rsidR="00E66B4A" w:rsidRPr="00152D4A" w:rsidRDefault="00E66B4A" w:rsidP="00E66B4A">
                <w:pPr>
                  <w:rPr>
                    <w:color w:val="3D3D3D" w:themeColor="accent5" w:themeShade="40"/>
                  </w:rPr>
                </w:pPr>
                <w:r w:rsidRPr="00E33400">
                  <w:rPr>
                    <w:rStyle w:val="PlaceholderText"/>
                    <w:color w:val="595959" w:themeColor="text1" w:themeTint="A6"/>
                  </w:rPr>
                  <w:t>State</w:t>
                </w:r>
              </w:p>
            </w:tc>
          </w:sdtContent>
        </w:sdt>
        <w:sdt>
          <w:sdtPr>
            <w:rPr>
              <w:rStyle w:val="PlaceholderText"/>
              <w:b/>
              <w:bCs/>
              <w:color w:val="5C5C5F" w:themeColor="accent3"/>
            </w:rPr>
            <w:id w:val="977335543"/>
            <w:placeholder>
              <w:docPart w:val="74D956FC73494E31AB077AD436DB39FF"/>
            </w:placeholder>
            <w:text/>
          </w:sdtPr>
          <w:sdtContent>
            <w:tc>
              <w:tcPr>
                <w:tcW w:w="2409" w:type="dxa"/>
              </w:tcPr>
              <w:p w14:paraId="6D6C186A" w14:textId="0758CC37"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1078870276"/>
            <w:placeholder>
              <w:docPart w:val="ED4AC5F1C9FB41B49182C5B72A98B470"/>
            </w:placeholder>
            <w:text/>
          </w:sdtPr>
          <w:sdtContent>
            <w:tc>
              <w:tcPr>
                <w:tcW w:w="2818" w:type="dxa"/>
              </w:tcPr>
              <w:p w14:paraId="5B4AE693" w14:textId="4C1EAB4C" w:rsidR="00E66B4A" w:rsidRPr="00152D4A" w:rsidRDefault="00E66B4A" w:rsidP="00E66B4A">
                <w:pPr>
                  <w:rPr>
                    <w:color w:val="3D3D3D" w:themeColor="accent5" w:themeShade="40"/>
                  </w:rPr>
                </w:pPr>
                <w:r w:rsidRPr="00243A1B">
                  <w:rPr>
                    <w:rStyle w:val="PlaceholderText"/>
                    <w:bCs/>
                    <w:color w:val="5C5C5F" w:themeColor="accent3"/>
                  </w:rPr>
                  <w:t>$</w:t>
                </w:r>
              </w:p>
            </w:tc>
          </w:sdtContent>
        </w:sdt>
      </w:tr>
      <w:tr w:rsidR="00E66B4A" w14:paraId="006DBDBD" w14:textId="77777777" w:rsidTr="00E808EC">
        <w:sdt>
          <w:sdtPr>
            <w:rPr>
              <w:color w:val="595959" w:themeColor="text1" w:themeTint="A6"/>
            </w:rPr>
            <w:id w:val="-1916933940"/>
            <w:placeholder>
              <w:docPart w:val="204CFB71BEFC4E9A8191C37C538BB717"/>
            </w:placeholder>
            <w:showingPlcHdr/>
            <w:text w:multiLine="1"/>
          </w:sdtPr>
          <w:sdtContent>
            <w:tc>
              <w:tcPr>
                <w:tcW w:w="3954" w:type="dxa"/>
              </w:tcPr>
              <w:p w14:paraId="1C381D54" w14:textId="1EEC069A"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467859757"/>
            <w:placeholder>
              <w:docPart w:val="164DF326E49F4929B67C2F367D147632"/>
            </w:placeholder>
            <w:showingPlcHdr/>
            <w:text w:multiLine="1"/>
          </w:sdtPr>
          <w:sdtContent>
            <w:tc>
              <w:tcPr>
                <w:tcW w:w="993" w:type="dxa"/>
              </w:tcPr>
              <w:p w14:paraId="2FC9E5E0" w14:textId="4B1ADE82" w:rsidR="00E66B4A" w:rsidRPr="00152D4A" w:rsidRDefault="00E66B4A" w:rsidP="00E66B4A">
                <w:pPr>
                  <w:rPr>
                    <w:color w:val="3D3D3D" w:themeColor="accent5" w:themeShade="40"/>
                  </w:rPr>
                </w:pPr>
                <w:r w:rsidRPr="00E33400">
                  <w:rPr>
                    <w:rStyle w:val="PlaceholderText"/>
                    <w:color w:val="595959" w:themeColor="text1" w:themeTint="A6"/>
                  </w:rPr>
                  <w:t>State</w:t>
                </w:r>
              </w:p>
            </w:tc>
          </w:sdtContent>
        </w:sdt>
        <w:sdt>
          <w:sdtPr>
            <w:rPr>
              <w:rStyle w:val="PlaceholderText"/>
              <w:b/>
              <w:bCs/>
              <w:color w:val="5C5C5F" w:themeColor="accent3"/>
            </w:rPr>
            <w:id w:val="-346324601"/>
            <w:placeholder>
              <w:docPart w:val="2AD1B8C466024C9FBC8853435000EA59"/>
            </w:placeholder>
            <w:text/>
          </w:sdtPr>
          <w:sdtContent>
            <w:tc>
              <w:tcPr>
                <w:tcW w:w="2409" w:type="dxa"/>
              </w:tcPr>
              <w:p w14:paraId="6F848B5A" w14:textId="3C9292E9"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711934751"/>
            <w:placeholder>
              <w:docPart w:val="71B22B605EBE45658401B7EDE7DA5622"/>
            </w:placeholder>
            <w:text/>
          </w:sdtPr>
          <w:sdtContent>
            <w:tc>
              <w:tcPr>
                <w:tcW w:w="2818" w:type="dxa"/>
              </w:tcPr>
              <w:p w14:paraId="4AE2F8C0" w14:textId="1EF82497" w:rsidR="00E66B4A" w:rsidRPr="00152D4A" w:rsidRDefault="00E66B4A" w:rsidP="00E66B4A">
                <w:pPr>
                  <w:rPr>
                    <w:color w:val="3D3D3D" w:themeColor="accent5" w:themeShade="40"/>
                  </w:rPr>
                </w:pPr>
                <w:r w:rsidRPr="00243A1B">
                  <w:rPr>
                    <w:rStyle w:val="PlaceholderText"/>
                    <w:bCs/>
                    <w:color w:val="5C5C5F" w:themeColor="accent3"/>
                  </w:rPr>
                  <w:t>$</w:t>
                </w:r>
              </w:p>
            </w:tc>
          </w:sdtContent>
        </w:sdt>
      </w:tr>
      <w:tr w:rsidR="00E66B4A" w14:paraId="12E62221" w14:textId="77777777" w:rsidTr="00E808EC">
        <w:sdt>
          <w:sdtPr>
            <w:rPr>
              <w:color w:val="595959" w:themeColor="text1" w:themeTint="A6"/>
            </w:rPr>
            <w:id w:val="-104429254"/>
            <w:placeholder>
              <w:docPart w:val="DD6A405A43224322B5F8431C4286243A"/>
            </w:placeholder>
            <w:showingPlcHdr/>
            <w:text w:multiLine="1"/>
          </w:sdtPr>
          <w:sdtContent>
            <w:tc>
              <w:tcPr>
                <w:tcW w:w="3954" w:type="dxa"/>
              </w:tcPr>
              <w:p w14:paraId="13F5AE56" w14:textId="6B8C60AF" w:rsidR="00E66B4A" w:rsidRPr="00152D4A" w:rsidRDefault="00E66B4A" w:rsidP="00E66B4A">
                <w:pPr>
                  <w:rPr>
                    <w:color w:val="3D3D3D" w:themeColor="accent5" w:themeShade="40"/>
                  </w:rPr>
                </w:pPr>
                <w:r>
                  <w:rPr>
                    <w:rStyle w:val="PlaceholderText"/>
                    <w:color w:val="595959" w:themeColor="text1" w:themeTint="A6"/>
                  </w:rPr>
                  <w:t>Click here</w:t>
                </w:r>
              </w:p>
            </w:tc>
          </w:sdtContent>
        </w:sdt>
        <w:sdt>
          <w:sdtPr>
            <w:rPr>
              <w:color w:val="595959" w:themeColor="text1" w:themeTint="A6"/>
            </w:rPr>
            <w:id w:val="-395431454"/>
            <w:placeholder>
              <w:docPart w:val="46D4E345D8BC4502998D134843CCA07F"/>
            </w:placeholder>
            <w:showingPlcHdr/>
            <w:text w:multiLine="1"/>
          </w:sdtPr>
          <w:sdtContent>
            <w:tc>
              <w:tcPr>
                <w:tcW w:w="993" w:type="dxa"/>
              </w:tcPr>
              <w:p w14:paraId="532DDB1A" w14:textId="04BF5853" w:rsidR="00E66B4A" w:rsidRPr="00152D4A" w:rsidRDefault="00E66B4A" w:rsidP="00E66B4A">
                <w:pPr>
                  <w:rPr>
                    <w:color w:val="3D3D3D" w:themeColor="accent5" w:themeShade="40"/>
                  </w:rPr>
                </w:pPr>
                <w:r w:rsidRPr="00E33400">
                  <w:rPr>
                    <w:rStyle w:val="PlaceholderText"/>
                    <w:color w:val="595959" w:themeColor="text1" w:themeTint="A6"/>
                  </w:rPr>
                  <w:t>State</w:t>
                </w:r>
              </w:p>
            </w:tc>
          </w:sdtContent>
        </w:sdt>
        <w:sdt>
          <w:sdtPr>
            <w:rPr>
              <w:rStyle w:val="PlaceholderText"/>
              <w:b/>
              <w:bCs/>
              <w:color w:val="5C5C5F" w:themeColor="accent3"/>
            </w:rPr>
            <w:id w:val="1457978895"/>
            <w:placeholder>
              <w:docPart w:val="EB3F49ED1DBA470E9A8D7993C7E29CFB"/>
            </w:placeholder>
            <w:text/>
          </w:sdtPr>
          <w:sdtContent>
            <w:tc>
              <w:tcPr>
                <w:tcW w:w="2409" w:type="dxa"/>
              </w:tcPr>
              <w:p w14:paraId="213B67B0" w14:textId="7C38C93F" w:rsidR="00E66B4A" w:rsidRPr="00152D4A" w:rsidRDefault="00E66B4A" w:rsidP="00E66B4A">
                <w:pPr>
                  <w:rPr>
                    <w:color w:val="3D3D3D" w:themeColor="accent5" w:themeShade="40"/>
                  </w:rPr>
                </w:pPr>
                <w:r w:rsidRPr="00243A1B">
                  <w:rPr>
                    <w:rStyle w:val="PlaceholderText"/>
                    <w:bCs/>
                    <w:color w:val="5C5C5F" w:themeColor="accent3"/>
                  </w:rPr>
                  <w:t>$</w:t>
                </w:r>
              </w:p>
            </w:tc>
          </w:sdtContent>
        </w:sdt>
        <w:sdt>
          <w:sdtPr>
            <w:rPr>
              <w:rStyle w:val="PlaceholderText"/>
              <w:b/>
              <w:bCs/>
              <w:color w:val="5C5C5F" w:themeColor="accent3"/>
            </w:rPr>
            <w:id w:val="-1566184266"/>
            <w:placeholder>
              <w:docPart w:val="EC13F9D928F84B29811E794F04203E95"/>
            </w:placeholder>
            <w:text/>
          </w:sdtPr>
          <w:sdtContent>
            <w:tc>
              <w:tcPr>
                <w:tcW w:w="2818" w:type="dxa"/>
              </w:tcPr>
              <w:p w14:paraId="7F058C59" w14:textId="3053D95D" w:rsidR="00E66B4A" w:rsidRPr="00152D4A" w:rsidRDefault="00E66B4A" w:rsidP="00E66B4A">
                <w:pPr>
                  <w:rPr>
                    <w:color w:val="3D3D3D" w:themeColor="accent5" w:themeShade="40"/>
                  </w:rPr>
                </w:pPr>
                <w:r w:rsidRPr="00243A1B">
                  <w:rPr>
                    <w:rStyle w:val="PlaceholderText"/>
                    <w:bCs/>
                    <w:color w:val="5C5C5F" w:themeColor="accent3"/>
                  </w:rPr>
                  <w:t>$</w:t>
                </w:r>
              </w:p>
            </w:tc>
          </w:sdtContent>
        </w:sdt>
      </w:tr>
    </w:tbl>
    <w:p w14:paraId="475A6971" w14:textId="727397E6" w:rsidR="006C2CAA" w:rsidRPr="00A61B20" w:rsidRDefault="009509C8" w:rsidP="00116E15">
      <w:pPr>
        <w:pStyle w:val="Normal-Numbered"/>
        <w:spacing w:before="360"/>
      </w:pPr>
      <w:r w:rsidRPr="00A61B20">
        <w:t>Please give a percentage split totalling 100% of which state(s) generate the proposer’s income.</w:t>
      </w:r>
    </w:p>
    <w:tbl>
      <w:tblPr>
        <w:tblStyle w:val="TableGrid"/>
        <w:tblW w:w="10206" w:type="dxa"/>
        <w:jc w:val="center"/>
        <w:tblLayout w:type="fixed"/>
        <w:tblLook w:val="0420" w:firstRow="1" w:lastRow="0" w:firstColumn="0" w:lastColumn="0" w:noHBand="0" w:noVBand="1"/>
      </w:tblPr>
      <w:tblGrid>
        <w:gridCol w:w="1134"/>
        <w:gridCol w:w="1134"/>
        <w:gridCol w:w="1134"/>
        <w:gridCol w:w="1134"/>
        <w:gridCol w:w="1134"/>
        <w:gridCol w:w="1134"/>
        <w:gridCol w:w="1134"/>
        <w:gridCol w:w="1134"/>
        <w:gridCol w:w="1134"/>
      </w:tblGrid>
      <w:tr w:rsidR="002105A5" w14:paraId="04328AB6" w14:textId="77777777" w:rsidTr="004F711C">
        <w:trPr>
          <w:cnfStyle w:val="100000000000" w:firstRow="1" w:lastRow="0" w:firstColumn="0" w:lastColumn="0" w:oddVBand="0" w:evenVBand="0" w:oddHBand="0" w:evenHBand="0" w:firstRowFirstColumn="0" w:firstRowLastColumn="0" w:lastRowFirstColumn="0" w:lastRowLastColumn="0"/>
          <w:trHeight w:val="458"/>
          <w:jc w:val="center"/>
        </w:trPr>
        <w:tc>
          <w:tcPr>
            <w:tcW w:w="1134" w:type="dxa"/>
          </w:tcPr>
          <w:p w14:paraId="3D2011BA" w14:textId="77777777" w:rsidR="009509C8" w:rsidRDefault="009509C8" w:rsidP="004F711C">
            <w:pPr>
              <w:tabs>
                <w:tab w:val="left" w:pos="1110"/>
                <w:tab w:val="left" w:pos="1800"/>
              </w:tabs>
              <w:spacing w:before="120"/>
              <w:jc w:val="center"/>
            </w:pPr>
            <w:r>
              <w:t>NSW</w:t>
            </w:r>
          </w:p>
        </w:tc>
        <w:tc>
          <w:tcPr>
            <w:tcW w:w="1134" w:type="dxa"/>
          </w:tcPr>
          <w:p w14:paraId="1254E30A" w14:textId="77777777" w:rsidR="009509C8" w:rsidRDefault="009509C8" w:rsidP="004F711C">
            <w:pPr>
              <w:tabs>
                <w:tab w:val="left" w:pos="1110"/>
                <w:tab w:val="left" w:pos="1800"/>
              </w:tabs>
              <w:spacing w:before="120"/>
              <w:jc w:val="center"/>
            </w:pPr>
            <w:r>
              <w:t>VIC</w:t>
            </w:r>
          </w:p>
        </w:tc>
        <w:tc>
          <w:tcPr>
            <w:tcW w:w="1134" w:type="dxa"/>
          </w:tcPr>
          <w:p w14:paraId="5D96C1A2" w14:textId="77777777" w:rsidR="009509C8" w:rsidRDefault="009509C8" w:rsidP="004F711C">
            <w:pPr>
              <w:tabs>
                <w:tab w:val="left" w:pos="1110"/>
                <w:tab w:val="left" w:pos="1800"/>
              </w:tabs>
              <w:spacing w:before="120"/>
              <w:jc w:val="center"/>
            </w:pPr>
            <w:r>
              <w:t>QLD</w:t>
            </w:r>
          </w:p>
        </w:tc>
        <w:tc>
          <w:tcPr>
            <w:tcW w:w="1134" w:type="dxa"/>
          </w:tcPr>
          <w:p w14:paraId="7B8F5D3B" w14:textId="77777777" w:rsidR="009509C8" w:rsidRDefault="009509C8" w:rsidP="004F711C">
            <w:pPr>
              <w:tabs>
                <w:tab w:val="left" w:pos="1110"/>
                <w:tab w:val="left" w:pos="1800"/>
              </w:tabs>
              <w:spacing w:before="120"/>
              <w:jc w:val="center"/>
            </w:pPr>
            <w:r>
              <w:t>WA</w:t>
            </w:r>
          </w:p>
        </w:tc>
        <w:tc>
          <w:tcPr>
            <w:tcW w:w="1134" w:type="dxa"/>
          </w:tcPr>
          <w:p w14:paraId="45F8AA87" w14:textId="77777777" w:rsidR="009509C8" w:rsidRDefault="009509C8" w:rsidP="004F711C">
            <w:pPr>
              <w:tabs>
                <w:tab w:val="left" w:pos="1110"/>
                <w:tab w:val="left" w:pos="1800"/>
              </w:tabs>
              <w:spacing w:before="120"/>
              <w:jc w:val="center"/>
            </w:pPr>
            <w:r>
              <w:t>SA</w:t>
            </w:r>
          </w:p>
        </w:tc>
        <w:tc>
          <w:tcPr>
            <w:tcW w:w="1134" w:type="dxa"/>
          </w:tcPr>
          <w:p w14:paraId="6FB2CDE3" w14:textId="77777777" w:rsidR="009509C8" w:rsidRDefault="009509C8" w:rsidP="004F711C">
            <w:pPr>
              <w:tabs>
                <w:tab w:val="left" w:pos="1110"/>
                <w:tab w:val="left" w:pos="1800"/>
              </w:tabs>
              <w:spacing w:before="120"/>
              <w:jc w:val="center"/>
            </w:pPr>
            <w:r>
              <w:t>TAS</w:t>
            </w:r>
          </w:p>
        </w:tc>
        <w:tc>
          <w:tcPr>
            <w:tcW w:w="1134" w:type="dxa"/>
          </w:tcPr>
          <w:p w14:paraId="39917D4B" w14:textId="77777777" w:rsidR="009509C8" w:rsidRDefault="009509C8" w:rsidP="004F711C">
            <w:pPr>
              <w:tabs>
                <w:tab w:val="left" w:pos="1110"/>
                <w:tab w:val="left" w:pos="1800"/>
              </w:tabs>
              <w:spacing w:before="120"/>
              <w:jc w:val="center"/>
            </w:pPr>
            <w:r>
              <w:t>ACT</w:t>
            </w:r>
          </w:p>
        </w:tc>
        <w:tc>
          <w:tcPr>
            <w:tcW w:w="1134" w:type="dxa"/>
          </w:tcPr>
          <w:p w14:paraId="1D807B98" w14:textId="77777777" w:rsidR="009509C8" w:rsidRDefault="009509C8" w:rsidP="004F711C">
            <w:pPr>
              <w:tabs>
                <w:tab w:val="left" w:pos="1110"/>
                <w:tab w:val="left" w:pos="1800"/>
              </w:tabs>
              <w:spacing w:before="120"/>
              <w:jc w:val="center"/>
            </w:pPr>
            <w:r>
              <w:t>NT</w:t>
            </w:r>
          </w:p>
        </w:tc>
        <w:tc>
          <w:tcPr>
            <w:tcW w:w="1134" w:type="dxa"/>
          </w:tcPr>
          <w:p w14:paraId="6512256C" w14:textId="77777777" w:rsidR="009509C8" w:rsidRDefault="009509C8" w:rsidP="004F711C">
            <w:pPr>
              <w:tabs>
                <w:tab w:val="left" w:pos="1110"/>
                <w:tab w:val="left" w:pos="1800"/>
              </w:tabs>
              <w:spacing w:before="120"/>
              <w:jc w:val="center"/>
            </w:pPr>
            <w:r>
              <w:t>O/S</w:t>
            </w:r>
          </w:p>
        </w:tc>
      </w:tr>
      <w:tr w:rsidR="00D86DE9" w:rsidRPr="009729D5" w14:paraId="0432F52D" w14:textId="77777777" w:rsidTr="004F711C">
        <w:trPr>
          <w:trHeight w:val="458"/>
          <w:jc w:val="center"/>
        </w:trPr>
        <w:sdt>
          <w:sdtPr>
            <w:rPr>
              <w:color w:val="595959" w:themeColor="text1" w:themeTint="A6"/>
            </w:rPr>
            <w:id w:val="-1488011034"/>
            <w:placeholder>
              <w:docPart w:val="589CF46D77C94ED99BEA0C96C863CBB3"/>
            </w:placeholder>
            <w:showingPlcHdr/>
            <w:text w:multiLine="1"/>
          </w:sdtPr>
          <w:sdtContent>
            <w:tc>
              <w:tcPr>
                <w:tcW w:w="1134" w:type="dxa"/>
              </w:tcPr>
              <w:p w14:paraId="22001FDE" w14:textId="4AD40842" w:rsidR="00D86DE9" w:rsidRPr="00C076E8" w:rsidRDefault="00D86DE9" w:rsidP="00D86DE9">
                <w:pPr>
                  <w:tabs>
                    <w:tab w:val="left" w:pos="1110"/>
                    <w:tab w:val="left" w:pos="1800"/>
                  </w:tabs>
                  <w:spacing w:before="120"/>
                  <w:jc w:val="center"/>
                  <w:rPr>
                    <w:bCs/>
                  </w:rPr>
                </w:pPr>
                <w:r>
                  <w:rPr>
                    <w:rStyle w:val="PlaceholderText"/>
                    <w:color w:val="595959" w:themeColor="text1" w:themeTint="A6"/>
                  </w:rPr>
                  <w:t>%</w:t>
                </w:r>
              </w:p>
            </w:tc>
          </w:sdtContent>
        </w:sdt>
        <w:sdt>
          <w:sdtPr>
            <w:rPr>
              <w:color w:val="595959" w:themeColor="text1" w:themeTint="A6"/>
            </w:rPr>
            <w:id w:val="-539351453"/>
            <w:placeholder>
              <w:docPart w:val="E308CFAE284B4568B02F737A557504EA"/>
            </w:placeholder>
            <w:showingPlcHdr/>
            <w:text w:multiLine="1"/>
          </w:sdtPr>
          <w:sdtContent>
            <w:tc>
              <w:tcPr>
                <w:tcW w:w="1134" w:type="dxa"/>
              </w:tcPr>
              <w:p w14:paraId="79D34084" w14:textId="70D142A1"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1585905151"/>
            <w:placeholder>
              <w:docPart w:val="BE3EAA07AA0C43EFA3D94B5E85808A2C"/>
            </w:placeholder>
            <w:showingPlcHdr/>
            <w:text w:multiLine="1"/>
          </w:sdtPr>
          <w:sdtContent>
            <w:tc>
              <w:tcPr>
                <w:tcW w:w="1134" w:type="dxa"/>
              </w:tcPr>
              <w:p w14:paraId="385F02FC" w14:textId="16E5AFE3"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369502189"/>
            <w:placeholder>
              <w:docPart w:val="8C1E1E783D4347D394657A9AC05A63C2"/>
            </w:placeholder>
            <w:showingPlcHdr/>
            <w:text w:multiLine="1"/>
          </w:sdtPr>
          <w:sdtContent>
            <w:tc>
              <w:tcPr>
                <w:tcW w:w="1134" w:type="dxa"/>
              </w:tcPr>
              <w:p w14:paraId="30026147" w14:textId="0377673C"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430442355"/>
            <w:placeholder>
              <w:docPart w:val="AE600E9B6DB747E8812A7C98779B1841"/>
            </w:placeholder>
            <w:showingPlcHdr/>
            <w:text w:multiLine="1"/>
          </w:sdtPr>
          <w:sdtContent>
            <w:tc>
              <w:tcPr>
                <w:tcW w:w="1134" w:type="dxa"/>
              </w:tcPr>
              <w:p w14:paraId="665AB190" w14:textId="51023D64"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650679753"/>
            <w:placeholder>
              <w:docPart w:val="A953409B6AA0415AA0A0A69FDD933F69"/>
            </w:placeholder>
            <w:showingPlcHdr/>
            <w:text w:multiLine="1"/>
          </w:sdtPr>
          <w:sdtContent>
            <w:tc>
              <w:tcPr>
                <w:tcW w:w="1134" w:type="dxa"/>
              </w:tcPr>
              <w:p w14:paraId="405ADA2C" w14:textId="0B70EDE2"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9995799"/>
            <w:placeholder>
              <w:docPart w:val="6A403483FA28461285C256B75EAC46C1"/>
            </w:placeholder>
            <w:showingPlcHdr/>
            <w:text w:multiLine="1"/>
          </w:sdtPr>
          <w:sdtContent>
            <w:tc>
              <w:tcPr>
                <w:tcW w:w="1134" w:type="dxa"/>
              </w:tcPr>
              <w:p w14:paraId="7870A34C" w14:textId="1787CD26"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960925191"/>
            <w:placeholder>
              <w:docPart w:val="CCB20D32F1014A7E8D6D214D5E8432D5"/>
            </w:placeholder>
            <w:showingPlcHdr/>
            <w:text w:multiLine="1"/>
          </w:sdtPr>
          <w:sdtContent>
            <w:tc>
              <w:tcPr>
                <w:tcW w:w="1134" w:type="dxa"/>
              </w:tcPr>
              <w:p w14:paraId="1435883C" w14:textId="7F7B361E"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sdt>
          <w:sdtPr>
            <w:rPr>
              <w:color w:val="595959" w:themeColor="text1" w:themeTint="A6"/>
            </w:rPr>
            <w:id w:val="-328679022"/>
            <w:placeholder>
              <w:docPart w:val="5BE23CCFFA89449FA2E89571F17FC837"/>
            </w:placeholder>
            <w:showingPlcHdr/>
            <w:text w:multiLine="1"/>
          </w:sdtPr>
          <w:sdtContent>
            <w:tc>
              <w:tcPr>
                <w:tcW w:w="1134" w:type="dxa"/>
              </w:tcPr>
              <w:p w14:paraId="64B80F61" w14:textId="38B2BC5F" w:rsidR="00D86DE9" w:rsidRPr="00C076E8" w:rsidRDefault="00D86DE9" w:rsidP="00D86DE9">
                <w:pPr>
                  <w:tabs>
                    <w:tab w:val="left" w:pos="1110"/>
                    <w:tab w:val="left" w:pos="1800"/>
                  </w:tabs>
                  <w:spacing w:before="120"/>
                  <w:jc w:val="center"/>
                  <w:rPr>
                    <w:bCs/>
                  </w:rPr>
                </w:pPr>
                <w:r w:rsidRPr="00BD4586">
                  <w:rPr>
                    <w:rStyle w:val="PlaceholderText"/>
                    <w:color w:val="595959" w:themeColor="text1" w:themeTint="A6"/>
                  </w:rPr>
                  <w:t>%</w:t>
                </w:r>
              </w:p>
            </w:tc>
          </w:sdtContent>
        </w:sdt>
      </w:tr>
    </w:tbl>
    <w:p w14:paraId="6AA6DF15" w14:textId="57549F64" w:rsidR="002F2413" w:rsidRDefault="00D90CB0" w:rsidP="00116E15">
      <w:pPr>
        <w:pStyle w:val="Normal-Numbered"/>
        <w:spacing w:before="360" w:after="80" w:line="276" w:lineRule="auto"/>
      </w:pPr>
      <w:r>
        <w:t>Wages</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tblLook w:val="0420" w:firstRow="1" w:lastRow="0" w:firstColumn="0" w:lastColumn="0" w:noHBand="0" w:noVBand="1"/>
      </w:tblPr>
      <w:tblGrid>
        <w:gridCol w:w="4947"/>
        <w:gridCol w:w="5227"/>
      </w:tblGrid>
      <w:tr w:rsidR="0011502A" w:rsidRPr="002F2413" w14:paraId="498C7AE3" w14:textId="77777777" w:rsidTr="0011502A">
        <w:trPr>
          <w:cnfStyle w:val="100000000000" w:firstRow="1" w:lastRow="0" w:firstColumn="0" w:lastColumn="0" w:oddVBand="0" w:evenVBand="0" w:oddHBand="0" w:evenHBand="0" w:firstRowFirstColumn="0" w:firstRowLastColumn="0" w:lastRowFirstColumn="0" w:lastRowLastColumn="0"/>
        </w:trPr>
        <w:tc>
          <w:tcPr>
            <w:tcW w:w="4947" w:type="dxa"/>
          </w:tcPr>
          <w:p w14:paraId="1EC90D1C" w14:textId="7F268981" w:rsidR="0011502A" w:rsidRPr="002F2413" w:rsidRDefault="0011502A" w:rsidP="00AE2C47">
            <w:pPr>
              <w:pStyle w:val="Normal-Numbered"/>
              <w:numPr>
                <w:ilvl w:val="0"/>
                <w:numId w:val="0"/>
              </w:numPr>
              <w:spacing w:before="60" w:after="60" w:line="276" w:lineRule="auto"/>
              <w:jc w:val="center"/>
              <w:rPr>
                <w:b w:val="0"/>
                <w:bCs/>
              </w:rPr>
            </w:pPr>
            <w:r>
              <w:rPr>
                <w:bCs/>
              </w:rPr>
              <w:t>Actual for the last 12 months</w:t>
            </w:r>
          </w:p>
        </w:tc>
        <w:tc>
          <w:tcPr>
            <w:tcW w:w="5227" w:type="dxa"/>
          </w:tcPr>
          <w:p w14:paraId="2208B4E7" w14:textId="7C6C5214" w:rsidR="0011502A" w:rsidRPr="002F2413" w:rsidRDefault="0011502A" w:rsidP="00AE2C47">
            <w:pPr>
              <w:pStyle w:val="Normal-Numbered"/>
              <w:numPr>
                <w:ilvl w:val="0"/>
                <w:numId w:val="0"/>
              </w:numPr>
              <w:spacing w:before="60" w:after="60" w:line="276" w:lineRule="auto"/>
              <w:jc w:val="center"/>
              <w:rPr>
                <w:b w:val="0"/>
                <w:bCs/>
              </w:rPr>
            </w:pPr>
            <w:r>
              <w:rPr>
                <w:bCs/>
              </w:rPr>
              <w:t>Estimate</w:t>
            </w:r>
            <w:r w:rsidR="000664EC">
              <w:rPr>
                <w:bCs/>
              </w:rPr>
              <w:t>d</w:t>
            </w:r>
            <w:r>
              <w:rPr>
                <w:bCs/>
              </w:rPr>
              <w:t xml:space="preserve"> for the next 12 months</w:t>
            </w:r>
          </w:p>
        </w:tc>
      </w:tr>
      <w:tr w:rsidR="00E66B4A" w:rsidRPr="002F2413" w14:paraId="2F87C5AF" w14:textId="77777777" w:rsidTr="0011502A">
        <w:trPr>
          <w:trHeight w:val="245"/>
        </w:trPr>
        <w:sdt>
          <w:sdtPr>
            <w:rPr>
              <w:rStyle w:val="PlaceholderText"/>
              <w:b/>
              <w:bCs/>
              <w:color w:val="5C5C5F" w:themeColor="accent3"/>
            </w:rPr>
            <w:id w:val="-598405935"/>
            <w:placeholder>
              <w:docPart w:val="0E77AFAF3DF9425A92B27623C413F245"/>
            </w:placeholder>
            <w:text/>
          </w:sdtPr>
          <w:sdtContent>
            <w:tc>
              <w:tcPr>
                <w:tcW w:w="4947" w:type="dxa"/>
              </w:tcPr>
              <w:p w14:paraId="2D533BC5" w14:textId="453C3727" w:rsidR="00E66B4A" w:rsidRPr="002F2413" w:rsidRDefault="00E66B4A" w:rsidP="00E66B4A">
                <w:pPr>
                  <w:pStyle w:val="Normal-Numbered"/>
                  <w:numPr>
                    <w:ilvl w:val="0"/>
                    <w:numId w:val="0"/>
                  </w:numPr>
                  <w:spacing w:before="60" w:after="60" w:line="276" w:lineRule="auto"/>
                  <w:jc w:val="center"/>
                </w:pPr>
                <w:r w:rsidRPr="00E6766A">
                  <w:rPr>
                    <w:rStyle w:val="PlaceholderText"/>
                    <w:bCs/>
                    <w:color w:val="5C5C5F" w:themeColor="accent3"/>
                  </w:rPr>
                  <w:t>$</w:t>
                </w:r>
              </w:p>
            </w:tc>
          </w:sdtContent>
        </w:sdt>
        <w:sdt>
          <w:sdtPr>
            <w:rPr>
              <w:rStyle w:val="PlaceholderText"/>
              <w:b/>
              <w:bCs/>
              <w:color w:val="5C5C5F" w:themeColor="accent3"/>
            </w:rPr>
            <w:id w:val="2116862911"/>
            <w:placeholder>
              <w:docPart w:val="8B1DA2ED531B46149E0353DA4B25520D"/>
            </w:placeholder>
            <w:text/>
          </w:sdtPr>
          <w:sdtContent>
            <w:tc>
              <w:tcPr>
                <w:tcW w:w="5227" w:type="dxa"/>
              </w:tcPr>
              <w:p w14:paraId="6D28BE38" w14:textId="653F80E1" w:rsidR="00E66B4A" w:rsidRPr="002F2413" w:rsidRDefault="00E66B4A" w:rsidP="00E66B4A">
                <w:pPr>
                  <w:pStyle w:val="Normal-Numbered"/>
                  <w:numPr>
                    <w:ilvl w:val="0"/>
                    <w:numId w:val="0"/>
                  </w:numPr>
                  <w:spacing w:before="60" w:after="60" w:line="276" w:lineRule="auto"/>
                  <w:jc w:val="center"/>
                </w:pPr>
                <w:r w:rsidRPr="00E6766A">
                  <w:rPr>
                    <w:rStyle w:val="PlaceholderText"/>
                    <w:bCs/>
                    <w:color w:val="5C5C5F" w:themeColor="accent3"/>
                  </w:rPr>
                  <w:t>$</w:t>
                </w:r>
              </w:p>
            </w:tc>
          </w:sdtContent>
        </w:sdt>
      </w:tr>
    </w:tbl>
    <w:p w14:paraId="24BCC139" w14:textId="7E39A8C2" w:rsidR="00116E15" w:rsidRDefault="00116E15" w:rsidP="00351278">
      <w:pPr>
        <w:pStyle w:val="Normal-Numbered"/>
        <w:numPr>
          <w:ilvl w:val="0"/>
          <w:numId w:val="13"/>
        </w:numPr>
      </w:pPr>
      <w:r w:rsidRPr="008C1E4C">
        <w:t xml:space="preserve">Do you </w:t>
      </w:r>
      <w:r>
        <w:t>use internal labour hire companies (</w:t>
      </w:r>
      <w:r w:rsidR="002C2C98">
        <w:t>internal labour hire is when one entity</w:t>
      </w:r>
      <w:r w:rsidR="00FA628B">
        <w:t xml:space="preserve"> on-hires employees to another related entity</w:t>
      </w:r>
      <w:r>
        <w:t>)?</w:t>
      </w:r>
    </w:p>
    <w:p w14:paraId="253F8339" w14:textId="4ED8BF63" w:rsidR="00116E15" w:rsidRDefault="00000000" w:rsidP="00116E15">
      <w:pPr>
        <w:pStyle w:val="Normal-Numbered"/>
        <w:numPr>
          <w:ilvl w:val="0"/>
          <w:numId w:val="0"/>
        </w:numPr>
        <w:spacing w:before="80" w:after="80" w:line="276" w:lineRule="auto"/>
      </w:pPr>
      <w:sdt>
        <w:sdtPr>
          <w:id w:val="1407658525"/>
          <w14:checkbox>
            <w14:checked w14:val="0"/>
            <w14:checkedState w14:val="2612" w14:font="MS Gothic"/>
            <w14:uncheckedState w14:val="2610" w14:font="MS Gothic"/>
          </w14:checkbox>
        </w:sdtPr>
        <w:sdtContent>
          <w:r w:rsidR="00116E15">
            <w:rPr>
              <w:rFonts w:ascii="MS Gothic" w:eastAsia="MS Gothic" w:hAnsi="MS Gothic" w:hint="eastAsia"/>
            </w:rPr>
            <w:t>☐</w:t>
          </w:r>
        </w:sdtContent>
      </w:sdt>
      <w:r w:rsidR="00116E15">
        <w:t xml:space="preserve">  No</w:t>
      </w:r>
      <w:r w:rsidR="00116E15">
        <w:tab/>
        <w:t xml:space="preserve">  </w:t>
      </w:r>
      <w:sdt>
        <w:sdtPr>
          <w:id w:val="-95102933"/>
          <w14:checkbox>
            <w14:checked w14:val="0"/>
            <w14:checkedState w14:val="2612" w14:font="MS Gothic"/>
            <w14:uncheckedState w14:val="2610" w14:font="MS Gothic"/>
          </w14:checkbox>
        </w:sdtPr>
        <w:sdtContent>
          <w:r w:rsidR="00116E15">
            <w:rPr>
              <w:rFonts w:ascii="MS Gothic" w:eastAsia="MS Gothic" w:hAnsi="MS Gothic" w:hint="eastAsia"/>
            </w:rPr>
            <w:t>☐</w:t>
          </w:r>
        </w:sdtContent>
      </w:sdt>
      <w:r w:rsidR="00116E15">
        <w:t xml:space="preserve">  Yes</w:t>
      </w:r>
    </w:p>
    <w:p w14:paraId="156AE0FD" w14:textId="01DE82AD" w:rsidR="008B7235" w:rsidRDefault="007D18C6" w:rsidP="00530C0A">
      <w:pPr>
        <w:pStyle w:val="Normal-Numbered"/>
        <w:numPr>
          <w:ilvl w:val="0"/>
          <w:numId w:val="13"/>
        </w:numPr>
      </w:pPr>
      <w:r>
        <w:t xml:space="preserve">A. </w:t>
      </w:r>
      <w:r w:rsidR="008C1E4C" w:rsidRPr="008C1E4C">
        <w:t xml:space="preserve">Do you engage personnel from labour hire companies (other than contractors mentioned in Question </w:t>
      </w:r>
      <w:r w:rsidR="00844929">
        <w:t>1</w:t>
      </w:r>
      <w:r w:rsidR="00351278">
        <w:t>1</w:t>
      </w:r>
      <w:r w:rsidR="008C1E4C" w:rsidRPr="008C1E4C">
        <w:t xml:space="preserve"> below)?</w:t>
      </w:r>
    </w:p>
    <w:p w14:paraId="5A6F1850" w14:textId="3052AF5F" w:rsidR="00D90CB0" w:rsidRPr="0014192B" w:rsidRDefault="00000000" w:rsidP="00184E25">
      <w:pPr>
        <w:pStyle w:val="Normal-Numbered"/>
        <w:numPr>
          <w:ilvl w:val="0"/>
          <w:numId w:val="0"/>
        </w:numPr>
        <w:spacing w:before="80" w:after="80" w:line="276" w:lineRule="auto"/>
      </w:pPr>
      <w:sdt>
        <w:sdtPr>
          <w:id w:val="-2093073135"/>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B7235">
        <w:t xml:space="preserve">  No</w:t>
      </w:r>
      <w:r w:rsidR="008B7235">
        <w:tab/>
        <w:t xml:space="preserve">  </w:t>
      </w:r>
      <w:sdt>
        <w:sdtPr>
          <w:id w:val="1518811441"/>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B7235">
        <w:t xml:space="preserve">  Yes</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3954"/>
        <w:gridCol w:w="3119"/>
        <w:gridCol w:w="3101"/>
      </w:tblGrid>
      <w:tr w:rsidR="00621EF3" w:rsidRPr="005F62D0" w14:paraId="188E5ED0" w14:textId="77777777" w:rsidTr="00DD4BEC">
        <w:trPr>
          <w:cnfStyle w:val="100000000000" w:firstRow="1" w:lastRow="0" w:firstColumn="0" w:lastColumn="0" w:oddVBand="0" w:evenVBand="0" w:oddHBand="0" w:evenHBand="0" w:firstRowFirstColumn="0" w:firstRowLastColumn="0" w:lastRowFirstColumn="0" w:lastRowLastColumn="0"/>
          <w:trHeight w:val="484"/>
        </w:trPr>
        <w:tc>
          <w:tcPr>
            <w:tcW w:w="3954" w:type="dxa"/>
          </w:tcPr>
          <w:p w14:paraId="7A645668" w14:textId="77777777" w:rsidR="00621EF3" w:rsidRPr="005F62D0" w:rsidRDefault="00621EF3" w:rsidP="00530C0A">
            <w:pPr>
              <w:pStyle w:val="Normal-Numbered"/>
              <w:numPr>
                <w:ilvl w:val="0"/>
                <w:numId w:val="0"/>
              </w:numPr>
              <w:spacing w:before="40" w:after="40"/>
              <w:rPr>
                <w:bCs/>
              </w:rPr>
            </w:pPr>
          </w:p>
        </w:tc>
        <w:tc>
          <w:tcPr>
            <w:tcW w:w="3119" w:type="dxa"/>
          </w:tcPr>
          <w:p w14:paraId="7653C91E" w14:textId="2E540B38" w:rsidR="00621EF3" w:rsidRPr="005F62D0" w:rsidRDefault="00621EF3" w:rsidP="00381CB1">
            <w:pPr>
              <w:pStyle w:val="Normal-Numbered"/>
              <w:spacing w:before="40" w:after="40"/>
              <w:rPr>
                <w:bCs/>
              </w:rPr>
            </w:pPr>
            <w:r>
              <w:rPr>
                <w:bCs/>
              </w:rPr>
              <w:t>Actual for the last 12 months</w:t>
            </w:r>
          </w:p>
        </w:tc>
        <w:tc>
          <w:tcPr>
            <w:tcW w:w="3101" w:type="dxa"/>
          </w:tcPr>
          <w:p w14:paraId="07576F20" w14:textId="4789EEDD" w:rsidR="00621EF3" w:rsidRPr="005F62D0" w:rsidRDefault="00621EF3" w:rsidP="00381CB1">
            <w:pPr>
              <w:pStyle w:val="Normal-Numbered"/>
              <w:spacing w:before="40" w:after="40"/>
              <w:rPr>
                <w:bCs/>
              </w:rPr>
            </w:pPr>
            <w:r>
              <w:rPr>
                <w:bCs/>
              </w:rPr>
              <w:t>Estimate</w:t>
            </w:r>
            <w:r w:rsidR="00E808EC">
              <w:rPr>
                <w:bCs/>
              </w:rPr>
              <w:t>d</w:t>
            </w:r>
            <w:r>
              <w:rPr>
                <w:bCs/>
              </w:rPr>
              <w:t xml:space="preserve"> for the next 12 months</w:t>
            </w:r>
          </w:p>
        </w:tc>
      </w:tr>
      <w:tr w:rsidR="00E66B4A" w:rsidRPr="005F62D0" w14:paraId="1F0E9DB7" w14:textId="77777777" w:rsidTr="00DD4BEC">
        <w:trPr>
          <w:trHeight w:val="484"/>
        </w:trPr>
        <w:tc>
          <w:tcPr>
            <w:tcW w:w="3954" w:type="dxa"/>
          </w:tcPr>
          <w:p w14:paraId="28D802A4" w14:textId="1393578D" w:rsidR="00E66B4A" w:rsidRPr="005F62D0" w:rsidRDefault="00E66B4A" w:rsidP="00E66B4A">
            <w:pPr>
              <w:pStyle w:val="Normal-Numbered"/>
              <w:numPr>
                <w:ilvl w:val="0"/>
                <w:numId w:val="12"/>
              </w:numPr>
              <w:spacing w:before="40" w:after="40"/>
              <w:ind w:left="473"/>
            </w:pPr>
            <w:r>
              <w:t>Payment to labour hire    companies or other parties</w:t>
            </w:r>
          </w:p>
        </w:tc>
        <w:sdt>
          <w:sdtPr>
            <w:rPr>
              <w:rStyle w:val="PlaceholderText"/>
              <w:b/>
              <w:bCs/>
              <w:color w:val="5C5C5F" w:themeColor="accent3"/>
            </w:rPr>
            <w:id w:val="1132975578"/>
            <w:placeholder>
              <w:docPart w:val="C7E50B6A6BBE429F9953904425EDC1C6"/>
            </w:placeholder>
            <w:text/>
          </w:sdtPr>
          <w:sdtContent>
            <w:tc>
              <w:tcPr>
                <w:tcW w:w="3119" w:type="dxa"/>
              </w:tcPr>
              <w:p w14:paraId="01EA2672" w14:textId="3FBDB190"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sdt>
          <w:sdtPr>
            <w:rPr>
              <w:rStyle w:val="PlaceholderText"/>
              <w:b/>
              <w:bCs/>
              <w:color w:val="5C5C5F" w:themeColor="accent3"/>
            </w:rPr>
            <w:id w:val="1087036696"/>
            <w:placeholder>
              <w:docPart w:val="B432C8648BC9463CB3BB3FB78C4F302C"/>
            </w:placeholder>
            <w:text/>
          </w:sdtPr>
          <w:sdtContent>
            <w:tc>
              <w:tcPr>
                <w:tcW w:w="3101" w:type="dxa"/>
              </w:tcPr>
              <w:p w14:paraId="0ED1A73A" w14:textId="28E6D3A4"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tr>
      <w:tr w:rsidR="00E66B4A" w:rsidRPr="005F62D0" w14:paraId="70564EE1" w14:textId="77777777" w:rsidTr="00DD4BEC">
        <w:trPr>
          <w:trHeight w:val="484"/>
        </w:trPr>
        <w:tc>
          <w:tcPr>
            <w:tcW w:w="3954" w:type="dxa"/>
          </w:tcPr>
          <w:p w14:paraId="0EC53DF1" w14:textId="1D63B857" w:rsidR="00E66B4A" w:rsidRPr="005F62D0" w:rsidRDefault="00E66B4A" w:rsidP="00E66B4A">
            <w:pPr>
              <w:pStyle w:val="Normal-Numbered"/>
              <w:numPr>
                <w:ilvl w:val="0"/>
                <w:numId w:val="12"/>
              </w:numPr>
              <w:spacing w:before="40" w:after="40"/>
              <w:ind w:left="473"/>
            </w:pPr>
            <w:r>
              <w:t>Number of people engaged</w:t>
            </w:r>
          </w:p>
        </w:tc>
        <w:sdt>
          <w:sdtPr>
            <w:rPr>
              <w:rStyle w:val="PlaceholderText"/>
              <w:b/>
              <w:bCs/>
              <w:color w:val="5C5C5F" w:themeColor="accent3"/>
            </w:rPr>
            <w:id w:val="1475420528"/>
            <w:placeholder>
              <w:docPart w:val="445F00B496E7400680EDB5B42D11B84C"/>
            </w:placeholder>
            <w:text/>
          </w:sdtPr>
          <w:sdtContent>
            <w:tc>
              <w:tcPr>
                <w:tcW w:w="3119" w:type="dxa"/>
              </w:tcPr>
              <w:p w14:paraId="3FE5EC77" w14:textId="0F35C057"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sdt>
          <w:sdtPr>
            <w:rPr>
              <w:rStyle w:val="PlaceholderText"/>
              <w:b/>
              <w:bCs/>
              <w:color w:val="5C5C5F" w:themeColor="accent3"/>
            </w:rPr>
            <w:id w:val="1305732284"/>
            <w:placeholder>
              <w:docPart w:val="E11DCFFFC3A54FB6884925495B8BD381"/>
            </w:placeholder>
            <w:text/>
          </w:sdtPr>
          <w:sdtContent>
            <w:tc>
              <w:tcPr>
                <w:tcW w:w="3101" w:type="dxa"/>
              </w:tcPr>
              <w:p w14:paraId="72AD679F" w14:textId="320BD1DE"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tr>
      <w:tr w:rsidR="00E66B4A" w:rsidRPr="005F62D0" w14:paraId="2E450280" w14:textId="77777777" w:rsidTr="00DD4BEC">
        <w:trPr>
          <w:trHeight w:val="484"/>
        </w:trPr>
        <w:tc>
          <w:tcPr>
            <w:tcW w:w="3954" w:type="dxa"/>
          </w:tcPr>
          <w:p w14:paraId="3A1D1330" w14:textId="7C0E3BFC" w:rsidR="00E66B4A" w:rsidRPr="005F62D0" w:rsidRDefault="00E66B4A" w:rsidP="00E66B4A">
            <w:pPr>
              <w:pStyle w:val="Normal-Numbered"/>
              <w:numPr>
                <w:ilvl w:val="0"/>
                <w:numId w:val="12"/>
              </w:numPr>
              <w:spacing w:before="40" w:after="40"/>
              <w:ind w:left="473"/>
            </w:pPr>
            <w:r>
              <w:t>Type of work undertaken</w:t>
            </w:r>
          </w:p>
        </w:tc>
        <w:sdt>
          <w:sdtPr>
            <w:rPr>
              <w:rStyle w:val="PlaceholderText"/>
              <w:b/>
              <w:bCs/>
              <w:color w:val="5C5C5F" w:themeColor="accent3"/>
            </w:rPr>
            <w:id w:val="597524751"/>
            <w:placeholder>
              <w:docPart w:val="CBE6E7C818DD453DAF16114E1F386407"/>
            </w:placeholder>
            <w:text/>
          </w:sdtPr>
          <w:sdtContent>
            <w:tc>
              <w:tcPr>
                <w:tcW w:w="3119" w:type="dxa"/>
              </w:tcPr>
              <w:p w14:paraId="0875DF40" w14:textId="44C81442"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sdt>
          <w:sdtPr>
            <w:rPr>
              <w:rStyle w:val="PlaceholderText"/>
              <w:b/>
              <w:bCs/>
              <w:color w:val="5C5C5F" w:themeColor="accent3"/>
            </w:rPr>
            <w:id w:val="236753111"/>
            <w:placeholder>
              <w:docPart w:val="265CC77C9DAE4977AA3F0C48CCCAB913"/>
            </w:placeholder>
            <w:text/>
          </w:sdtPr>
          <w:sdtContent>
            <w:tc>
              <w:tcPr>
                <w:tcW w:w="3101" w:type="dxa"/>
              </w:tcPr>
              <w:p w14:paraId="2D024051" w14:textId="6AC7C27B" w:rsidR="00E66B4A" w:rsidRPr="005F62D0" w:rsidRDefault="00E66B4A" w:rsidP="00E66B4A">
                <w:pPr>
                  <w:pStyle w:val="Normal-Numbered"/>
                  <w:numPr>
                    <w:ilvl w:val="0"/>
                    <w:numId w:val="0"/>
                  </w:numPr>
                  <w:spacing w:before="40" w:after="40"/>
                </w:pPr>
                <w:r w:rsidRPr="0034221F">
                  <w:rPr>
                    <w:rStyle w:val="PlaceholderText"/>
                    <w:bCs/>
                    <w:color w:val="5C5C5F" w:themeColor="accent3"/>
                  </w:rPr>
                  <w:t>$</w:t>
                </w:r>
              </w:p>
            </w:tc>
          </w:sdtContent>
        </w:sdt>
      </w:tr>
    </w:tbl>
    <w:p w14:paraId="1942EA30" w14:textId="2A0C8C9B" w:rsidR="00116E15" w:rsidRDefault="007D18C6" w:rsidP="007D18C6">
      <w:pPr>
        <w:pStyle w:val="Normal-Numbered"/>
        <w:numPr>
          <w:ilvl w:val="0"/>
          <w:numId w:val="0"/>
        </w:numPr>
        <w:spacing w:after="0"/>
      </w:pPr>
      <w:r>
        <w:t xml:space="preserve">B. </w:t>
      </w:r>
      <w:r w:rsidR="008A6EAD">
        <w:t xml:space="preserve">Do you only use labour hire companies </w:t>
      </w:r>
      <w:r w:rsidR="00DD3BA7">
        <w:t>that are appropriately licensed under the applicable Labour Hire Legis</w:t>
      </w:r>
      <w:r w:rsidR="0024213C">
        <w:t>lation?</w:t>
      </w:r>
      <w:r w:rsidR="0024213C">
        <w:br/>
      </w:r>
      <w:r w:rsidR="0024213C">
        <w:br/>
      </w:r>
      <w:sdt>
        <w:sdtPr>
          <w:id w:val="-355424070"/>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24213C" w:rsidRPr="0024213C">
        <w:t xml:space="preserve">  No</w:t>
      </w:r>
      <w:r w:rsidR="0024213C" w:rsidRPr="0024213C">
        <w:tab/>
      </w:r>
      <w:r w:rsidR="0024213C">
        <w:t xml:space="preserve"> </w:t>
      </w:r>
      <w:r w:rsidR="0024213C" w:rsidRPr="0024213C">
        <w:t xml:space="preserve"> </w:t>
      </w:r>
      <w:sdt>
        <w:sdtPr>
          <w:id w:val="-1664078061"/>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24213C" w:rsidRPr="0024213C">
        <w:t xml:space="preserve">  Yes </w:t>
      </w:r>
    </w:p>
    <w:p w14:paraId="54BB9E2B" w14:textId="371EF3BA" w:rsidR="0024213C" w:rsidRPr="0024213C" w:rsidRDefault="0024213C" w:rsidP="00116E15">
      <w:pPr>
        <w:pStyle w:val="Normal-Numbered"/>
        <w:numPr>
          <w:ilvl w:val="0"/>
          <w:numId w:val="0"/>
        </w:numPr>
        <w:spacing w:after="0"/>
      </w:pPr>
    </w:p>
    <w:p w14:paraId="3B683A17" w14:textId="0C2AC289" w:rsidR="00F94D92" w:rsidRDefault="007B582C" w:rsidP="00351278">
      <w:pPr>
        <w:pStyle w:val="Normal-Numbered"/>
        <w:numPr>
          <w:ilvl w:val="0"/>
          <w:numId w:val="28"/>
        </w:numPr>
        <w:spacing w:before="0" w:after="0"/>
      </w:pPr>
      <w:r>
        <w:lastRenderedPageBreak/>
        <w:t xml:space="preserve">Do you engage contractors or sub-contractors? </w:t>
      </w:r>
    </w:p>
    <w:p w14:paraId="767250E4" w14:textId="00192C57" w:rsidR="00432D01" w:rsidRPr="00007DB6" w:rsidRDefault="00007DB6" w:rsidP="00A245DB">
      <w:pPr>
        <w:pStyle w:val="Normal-Numbered"/>
        <w:numPr>
          <w:ilvl w:val="0"/>
          <w:numId w:val="0"/>
        </w:numPr>
        <w:spacing w:before="0" w:after="0"/>
      </w:pPr>
      <w:r>
        <w:br/>
      </w:r>
      <w:sdt>
        <w:sdtPr>
          <w:id w:val="-149064214"/>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Pr="00007DB6">
        <w:t xml:space="preserve">  No</w:t>
      </w:r>
      <w:r w:rsidRPr="00007DB6">
        <w:tab/>
        <w:t xml:space="preserve">  </w:t>
      </w:r>
      <w:sdt>
        <w:sdtPr>
          <w:id w:val="638541422"/>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Pr="00007DB6">
        <w:t xml:space="preserve">  Yes</w:t>
      </w:r>
      <w:r w:rsidR="009F5EC3">
        <w:t xml:space="preserve">  </w:t>
      </w:r>
      <w:r w:rsidR="005724FD">
        <w:t xml:space="preserve"> </w:t>
      </w:r>
      <w:r w:rsidRPr="00007DB6">
        <w:t>If YES, please provide full details:</w:t>
      </w:r>
      <w:r>
        <w:br/>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3954"/>
        <w:gridCol w:w="3119"/>
        <w:gridCol w:w="3101"/>
      </w:tblGrid>
      <w:tr w:rsidR="00432D01" w:rsidRPr="00432D01" w14:paraId="5843B039" w14:textId="77777777" w:rsidTr="00A245DB">
        <w:trPr>
          <w:cnfStyle w:val="100000000000" w:firstRow="1" w:lastRow="0" w:firstColumn="0" w:lastColumn="0" w:oddVBand="0" w:evenVBand="0" w:oddHBand="0" w:evenHBand="0" w:firstRowFirstColumn="0" w:firstRowLastColumn="0" w:lastRowFirstColumn="0" w:lastRowLastColumn="0"/>
          <w:trHeight w:val="484"/>
        </w:trPr>
        <w:tc>
          <w:tcPr>
            <w:tcW w:w="3954" w:type="dxa"/>
          </w:tcPr>
          <w:p w14:paraId="1A9624B4" w14:textId="77777777" w:rsidR="00432D01" w:rsidRPr="00432D01" w:rsidRDefault="00432D01" w:rsidP="00A245DB">
            <w:pPr>
              <w:pStyle w:val="Normal-Numbered"/>
              <w:numPr>
                <w:ilvl w:val="0"/>
                <w:numId w:val="14"/>
              </w:numPr>
              <w:spacing w:before="80" w:after="80"/>
              <w:rPr>
                <w:bCs/>
              </w:rPr>
            </w:pPr>
            <w:bookmarkStart w:id="6" w:name="_Hlk173327168"/>
          </w:p>
        </w:tc>
        <w:tc>
          <w:tcPr>
            <w:tcW w:w="3119" w:type="dxa"/>
          </w:tcPr>
          <w:p w14:paraId="0D0ADA32" w14:textId="13662429" w:rsidR="00432D01" w:rsidRPr="00432D01" w:rsidRDefault="00432D01" w:rsidP="00A245DB">
            <w:pPr>
              <w:pStyle w:val="Normal-Numbered"/>
              <w:numPr>
                <w:ilvl w:val="0"/>
                <w:numId w:val="14"/>
              </w:numPr>
              <w:spacing w:before="80" w:after="80"/>
            </w:pPr>
            <w:r w:rsidRPr="00432D01">
              <w:t xml:space="preserve">Actual </w:t>
            </w:r>
            <w:r w:rsidRPr="00F94D92">
              <w:t xml:space="preserve">payment to </w:t>
            </w:r>
            <w:r w:rsidR="00F94D92" w:rsidRPr="00F94D92">
              <w:t>s</w:t>
            </w:r>
            <w:r w:rsidRPr="00F94D92">
              <w:t>ub-</w:t>
            </w:r>
            <w:r w:rsidR="00F94D92" w:rsidRPr="00F94D92">
              <w:t>c</w:t>
            </w:r>
            <w:r w:rsidRPr="00F94D92">
              <w:t xml:space="preserve">ontractors </w:t>
            </w:r>
            <w:r w:rsidR="005A4857" w:rsidRPr="00F94D92">
              <w:t xml:space="preserve">over </w:t>
            </w:r>
            <w:r w:rsidRPr="00432D01">
              <w:t xml:space="preserve">the </w:t>
            </w:r>
            <w:r w:rsidR="00F94D92" w:rsidRPr="00F94D92">
              <w:br/>
            </w:r>
            <w:r w:rsidRPr="00432D01">
              <w:t>last 12 months</w:t>
            </w:r>
          </w:p>
        </w:tc>
        <w:tc>
          <w:tcPr>
            <w:tcW w:w="3101" w:type="dxa"/>
          </w:tcPr>
          <w:p w14:paraId="74616A9B" w14:textId="2891EBCF" w:rsidR="00432D01" w:rsidRPr="00432D01" w:rsidRDefault="00432D01" w:rsidP="00A245DB">
            <w:pPr>
              <w:pStyle w:val="Normal-Numbered"/>
              <w:numPr>
                <w:ilvl w:val="0"/>
                <w:numId w:val="14"/>
              </w:numPr>
              <w:spacing w:before="80" w:after="80"/>
            </w:pPr>
            <w:r w:rsidRPr="00432D01">
              <w:t>Estimate</w:t>
            </w:r>
            <w:r w:rsidR="005A4857" w:rsidRPr="00F94D92">
              <w:t>d payments to sub-contractors over</w:t>
            </w:r>
            <w:r w:rsidRPr="00432D01">
              <w:t xml:space="preserve"> the next 12 months</w:t>
            </w:r>
          </w:p>
        </w:tc>
      </w:tr>
      <w:tr w:rsidR="00E66B4A" w:rsidRPr="00432D01" w14:paraId="4E9C4255" w14:textId="77777777" w:rsidTr="00A245DB">
        <w:trPr>
          <w:trHeight w:val="484"/>
        </w:trPr>
        <w:tc>
          <w:tcPr>
            <w:tcW w:w="3954" w:type="dxa"/>
          </w:tcPr>
          <w:p w14:paraId="37CC548C" w14:textId="48905EF6" w:rsidR="00E66B4A" w:rsidRPr="00432D01" w:rsidRDefault="00E66B4A" w:rsidP="00E66B4A">
            <w:pPr>
              <w:pStyle w:val="Normal-Numbered"/>
              <w:numPr>
                <w:ilvl w:val="0"/>
                <w:numId w:val="16"/>
              </w:numPr>
              <w:spacing w:before="80" w:after="80"/>
              <w:ind w:left="473"/>
            </w:pPr>
            <w:r>
              <w:t>Labour only</w:t>
            </w:r>
          </w:p>
        </w:tc>
        <w:sdt>
          <w:sdtPr>
            <w:rPr>
              <w:rStyle w:val="PlaceholderText"/>
              <w:b/>
              <w:bCs/>
              <w:color w:val="5C5C5F" w:themeColor="accent3"/>
            </w:rPr>
            <w:id w:val="-1988779237"/>
            <w:placeholder>
              <w:docPart w:val="CCAAC80C381A4355BB94A5F9D23B9063"/>
            </w:placeholder>
            <w:text/>
          </w:sdtPr>
          <w:sdtContent>
            <w:tc>
              <w:tcPr>
                <w:tcW w:w="3119" w:type="dxa"/>
              </w:tcPr>
              <w:p w14:paraId="34D45088" w14:textId="340436B9"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sdt>
          <w:sdtPr>
            <w:rPr>
              <w:rStyle w:val="PlaceholderText"/>
              <w:b/>
              <w:bCs/>
              <w:color w:val="5C5C5F" w:themeColor="accent3"/>
            </w:rPr>
            <w:id w:val="-425965579"/>
            <w:placeholder>
              <w:docPart w:val="F5500B0B644E43058F50E4AB33214A57"/>
            </w:placeholder>
            <w:text/>
          </w:sdtPr>
          <w:sdtContent>
            <w:tc>
              <w:tcPr>
                <w:tcW w:w="3101" w:type="dxa"/>
              </w:tcPr>
              <w:p w14:paraId="50224ACC" w14:textId="683F2B83"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tr>
      <w:tr w:rsidR="00E66B4A" w:rsidRPr="00432D01" w14:paraId="2DCA50E4" w14:textId="77777777" w:rsidTr="00A245DB">
        <w:trPr>
          <w:trHeight w:val="484"/>
        </w:trPr>
        <w:tc>
          <w:tcPr>
            <w:tcW w:w="3954" w:type="dxa"/>
          </w:tcPr>
          <w:p w14:paraId="5BA9A8FE" w14:textId="250EFDE6" w:rsidR="00E66B4A" w:rsidRPr="00432D01" w:rsidRDefault="00E66B4A" w:rsidP="00E66B4A">
            <w:pPr>
              <w:pStyle w:val="Normal-Numbered"/>
              <w:numPr>
                <w:ilvl w:val="0"/>
                <w:numId w:val="16"/>
              </w:numPr>
              <w:spacing w:before="80" w:after="80"/>
              <w:ind w:left="473"/>
            </w:pPr>
            <w:r>
              <w:t xml:space="preserve">Labour and services </w:t>
            </w:r>
          </w:p>
        </w:tc>
        <w:sdt>
          <w:sdtPr>
            <w:rPr>
              <w:rStyle w:val="PlaceholderText"/>
              <w:b/>
              <w:bCs/>
              <w:color w:val="5C5C5F" w:themeColor="accent3"/>
            </w:rPr>
            <w:id w:val="26528600"/>
            <w:placeholder>
              <w:docPart w:val="F055FC89B6694F3583BEDE12262C574A"/>
            </w:placeholder>
            <w:text/>
          </w:sdtPr>
          <w:sdtContent>
            <w:tc>
              <w:tcPr>
                <w:tcW w:w="3119" w:type="dxa"/>
              </w:tcPr>
              <w:p w14:paraId="16C50A9E" w14:textId="2DAE54F7"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sdt>
          <w:sdtPr>
            <w:rPr>
              <w:rStyle w:val="PlaceholderText"/>
              <w:b/>
              <w:bCs/>
              <w:color w:val="5C5C5F" w:themeColor="accent3"/>
            </w:rPr>
            <w:id w:val="1505468094"/>
            <w:placeholder>
              <w:docPart w:val="197FE1438E1B44A7977096912AF9BC53"/>
            </w:placeholder>
            <w:text/>
          </w:sdtPr>
          <w:sdtContent>
            <w:tc>
              <w:tcPr>
                <w:tcW w:w="3101" w:type="dxa"/>
              </w:tcPr>
              <w:p w14:paraId="203509EB" w14:textId="24A38E52"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tr>
      <w:tr w:rsidR="00E66B4A" w:rsidRPr="00432D01" w14:paraId="3394B123" w14:textId="77777777" w:rsidTr="00A245DB">
        <w:trPr>
          <w:trHeight w:val="484"/>
        </w:trPr>
        <w:tc>
          <w:tcPr>
            <w:tcW w:w="3954" w:type="dxa"/>
          </w:tcPr>
          <w:p w14:paraId="0AF19DF7" w14:textId="0E3959C2" w:rsidR="00E66B4A" w:rsidRDefault="00E66B4A" w:rsidP="00E66B4A">
            <w:pPr>
              <w:pStyle w:val="Normal-Numbered"/>
              <w:numPr>
                <w:ilvl w:val="0"/>
                <w:numId w:val="16"/>
              </w:numPr>
              <w:spacing w:before="80" w:after="80"/>
              <w:ind w:left="473"/>
            </w:pPr>
            <w:r>
              <w:t>Labour and materials</w:t>
            </w:r>
          </w:p>
        </w:tc>
        <w:sdt>
          <w:sdtPr>
            <w:rPr>
              <w:rStyle w:val="PlaceholderText"/>
              <w:b/>
              <w:bCs/>
              <w:color w:val="5C5C5F" w:themeColor="accent3"/>
            </w:rPr>
            <w:id w:val="-1934422184"/>
            <w:placeholder>
              <w:docPart w:val="94E5E3A9FF3A494E85E786F10F2C974A"/>
            </w:placeholder>
            <w:text/>
          </w:sdtPr>
          <w:sdtContent>
            <w:tc>
              <w:tcPr>
                <w:tcW w:w="3119" w:type="dxa"/>
              </w:tcPr>
              <w:p w14:paraId="7245B15E" w14:textId="71C67622"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sdt>
          <w:sdtPr>
            <w:rPr>
              <w:rStyle w:val="PlaceholderText"/>
              <w:b/>
              <w:bCs/>
              <w:color w:val="5C5C5F" w:themeColor="accent3"/>
            </w:rPr>
            <w:id w:val="2055112155"/>
            <w:placeholder>
              <w:docPart w:val="D7FE5732D9804C6A9F6584C6E7B90B3E"/>
            </w:placeholder>
            <w:text/>
          </w:sdtPr>
          <w:sdtContent>
            <w:tc>
              <w:tcPr>
                <w:tcW w:w="3101" w:type="dxa"/>
              </w:tcPr>
              <w:p w14:paraId="76B25C87" w14:textId="3ECBA142"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tr>
      <w:tr w:rsidR="00E66B4A" w:rsidRPr="00432D01" w14:paraId="0658AFAA" w14:textId="77777777" w:rsidTr="00A245DB">
        <w:trPr>
          <w:trHeight w:val="484"/>
        </w:trPr>
        <w:tc>
          <w:tcPr>
            <w:tcW w:w="3954" w:type="dxa"/>
          </w:tcPr>
          <w:p w14:paraId="458E1079" w14:textId="36D963EB" w:rsidR="00E66B4A" w:rsidRPr="00432D01" w:rsidRDefault="00E66B4A" w:rsidP="00E66B4A">
            <w:pPr>
              <w:pStyle w:val="Normal-Numbered"/>
              <w:numPr>
                <w:ilvl w:val="0"/>
                <w:numId w:val="16"/>
              </w:numPr>
              <w:spacing w:before="80" w:after="80"/>
              <w:ind w:left="473"/>
            </w:pPr>
            <w:r>
              <w:t>Type of work carried out</w:t>
            </w:r>
          </w:p>
        </w:tc>
        <w:sdt>
          <w:sdtPr>
            <w:rPr>
              <w:rStyle w:val="PlaceholderText"/>
              <w:b/>
              <w:bCs/>
              <w:color w:val="5C5C5F" w:themeColor="accent3"/>
            </w:rPr>
            <w:id w:val="1242918288"/>
            <w:placeholder>
              <w:docPart w:val="12CEC97E1C3C4075B3C5757D84B79720"/>
            </w:placeholder>
            <w:text/>
          </w:sdtPr>
          <w:sdtContent>
            <w:tc>
              <w:tcPr>
                <w:tcW w:w="3119" w:type="dxa"/>
              </w:tcPr>
              <w:p w14:paraId="761ABD08" w14:textId="4455DE55"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sdt>
          <w:sdtPr>
            <w:rPr>
              <w:rStyle w:val="PlaceholderText"/>
              <w:b/>
              <w:bCs/>
              <w:color w:val="5C5C5F" w:themeColor="accent3"/>
            </w:rPr>
            <w:id w:val="-1253504377"/>
            <w:placeholder>
              <w:docPart w:val="F292EAB1317D4E9198740DF104515EE9"/>
            </w:placeholder>
            <w:text/>
          </w:sdtPr>
          <w:sdtContent>
            <w:tc>
              <w:tcPr>
                <w:tcW w:w="3101" w:type="dxa"/>
              </w:tcPr>
              <w:p w14:paraId="7AD2DC41" w14:textId="10055363" w:rsidR="00E66B4A" w:rsidRPr="00432D01" w:rsidRDefault="00E66B4A" w:rsidP="00E66B4A">
                <w:pPr>
                  <w:pStyle w:val="Normal-Numbered"/>
                  <w:numPr>
                    <w:ilvl w:val="0"/>
                    <w:numId w:val="14"/>
                  </w:numPr>
                  <w:spacing w:before="80" w:after="80"/>
                </w:pPr>
                <w:r w:rsidRPr="00893166">
                  <w:rPr>
                    <w:rStyle w:val="PlaceholderText"/>
                    <w:bCs/>
                    <w:color w:val="5C5C5F" w:themeColor="accent3"/>
                  </w:rPr>
                  <w:t>$</w:t>
                </w:r>
              </w:p>
            </w:tc>
          </w:sdtContent>
        </w:sdt>
      </w:tr>
    </w:tbl>
    <w:bookmarkEnd w:id="6"/>
    <w:p w14:paraId="79F49F5C" w14:textId="5DE9F6F2" w:rsidR="007665BA" w:rsidRDefault="007665BA" w:rsidP="00351278">
      <w:pPr>
        <w:pStyle w:val="Normal-Numbered"/>
        <w:numPr>
          <w:ilvl w:val="0"/>
          <w:numId w:val="29"/>
        </w:numPr>
        <w:spacing w:before="200" w:after="80" w:line="360" w:lineRule="auto"/>
      </w:pPr>
      <w:r w:rsidRPr="007665BA">
        <w:t>Do you assume liability under contract or hold harmless (other than lease liability)?</w:t>
      </w:r>
    </w:p>
    <w:bookmarkStart w:id="7" w:name="_Hlk173328528"/>
    <w:bookmarkStart w:id="8" w:name="_Hlk173329642"/>
    <w:p w14:paraId="3B3216CB" w14:textId="0EE65289" w:rsidR="00984690" w:rsidRPr="00007DB6" w:rsidRDefault="00000000" w:rsidP="00A245DB">
      <w:pPr>
        <w:pStyle w:val="Normal-Numbered"/>
        <w:numPr>
          <w:ilvl w:val="0"/>
          <w:numId w:val="0"/>
        </w:numPr>
        <w:spacing w:before="0" w:after="0" w:line="360" w:lineRule="auto"/>
      </w:pPr>
      <w:sdt>
        <w:sdtPr>
          <w:id w:val="407959958"/>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7665BA" w:rsidRPr="0014192B">
        <w:t xml:space="preserve">  No</w:t>
      </w:r>
      <w:r w:rsidR="007665BA" w:rsidRPr="0014192B">
        <w:tab/>
        <w:t xml:space="preserve">  </w:t>
      </w:r>
      <w:sdt>
        <w:sdtPr>
          <w:id w:val="358942466"/>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7665BA" w:rsidRPr="0014192B">
        <w:t xml:space="preserve">  Yes </w:t>
      </w:r>
      <w:r w:rsidR="009F5EC3">
        <w:t xml:space="preserve">  </w:t>
      </w:r>
      <w:r w:rsidR="007665BA" w:rsidRPr="007665BA">
        <w:t xml:space="preserve">If </w:t>
      </w:r>
      <w:r w:rsidR="00984690">
        <w:t>YES</w:t>
      </w:r>
      <w:r w:rsidR="007665BA" w:rsidRPr="007665BA">
        <w:t>, please provide details and attach copies of all agreements</w:t>
      </w:r>
      <w:bookmarkEnd w:id="7"/>
      <w:r w:rsidR="007665BA" w:rsidRPr="007665BA">
        <w:t>.</w:t>
      </w:r>
    </w:p>
    <w:tbl>
      <w:tblPr>
        <w:tblStyle w:val="TableGrid"/>
        <w:tblW w:w="5000" w:type="pct"/>
        <w:tblLook w:val="0400" w:firstRow="0" w:lastRow="0" w:firstColumn="0" w:lastColumn="0" w:noHBand="0" w:noVBand="1"/>
      </w:tblPr>
      <w:tblGrid>
        <w:gridCol w:w="10174"/>
      </w:tblGrid>
      <w:tr w:rsidR="00984690" w14:paraId="42F2D6F3" w14:textId="77777777" w:rsidTr="00B668FD">
        <w:trPr>
          <w:trHeight w:val="980"/>
        </w:trPr>
        <w:bookmarkEnd w:id="8" w:displacedByCustomXml="next"/>
        <w:bookmarkStart w:id="9" w:name="_Hlk173327609" w:displacedByCustomXml="next"/>
        <w:sdt>
          <w:sdtPr>
            <w:rPr>
              <w:color w:val="595959" w:themeColor="text1" w:themeTint="A6"/>
            </w:rPr>
            <w:id w:val="1373962994"/>
            <w:placeholder>
              <w:docPart w:val="3509C7A51F254F0780E3160A8D2BA9AE"/>
            </w:placeholder>
            <w:showingPlcHdr/>
            <w:text w:multiLine="1"/>
          </w:sdtPr>
          <w:sdtContent>
            <w:tc>
              <w:tcPr>
                <w:tcW w:w="10174" w:type="dxa"/>
              </w:tcPr>
              <w:p w14:paraId="0BA13820" w14:textId="2278B17D" w:rsidR="00984690" w:rsidRDefault="00253C9C" w:rsidP="00984690">
                <w:pPr>
                  <w:spacing w:line="360" w:lineRule="auto"/>
                </w:pPr>
                <w:r>
                  <w:rPr>
                    <w:rStyle w:val="PlaceholderText"/>
                    <w:color w:val="595959" w:themeColor="text1" w:themeTint="A6"/>
                  </w:rPr>
                  <w:t>Click here</w:t>
                </w:r>
              </w:p>
            </w:tc>
          </w:sdtContent>
        </w:sdt>
      </w:tr>
    </w:tbl>
    <w:bookmarkEnd w:id="9"/>
    <w:p w14:paraId="3C26CAF3" w14:textId="492BAF87" w:rsidR="00101E06" w:rsidRDefault="00984690" w:rsidP="00A245DB">
      <w:pPr>
        <w:pStyle w:val="Normal-Numbered"/>
        <w:numPr>
          <w:ilvl w:val="0"/>
          <w:numId w:val="14"/>
        </w:numPr>
        <w:spacing w:before="200"/>
      </w:pPr>
      <w:r>
        <w:t>Imported &amp; Exported Products</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2112"/>
        <w:gridCol w:w="1842"/>
        <w:gridCol w:w="142"/>
        <w:gridCol w:w="1418"/>
        <w:gridCol w:w="141"/>
        <w:gridCol w:w="1418"/>
        <w:gridCol w:w="1566"/>
        <w:gridCol w:w="1535"/>
      </w:tblGrid>
      <w:tr w:rsidR="00253C9C" w:rsidRPr="00984690" w14:paraId="23EE1580" w14:textId="77777777" w:rsidTr="000944A0">
        <w:trPr>
          <w:cnfStyle w:val="100000000000" w:firstRow="1" w:lastRow="0" w:firstColumn="0" w:lastColumn="0" w:oddVBand="0" w:evenVBand="0" w:oddHBand="0" w:evenHBand="0" w:firstRowFirstColumn="0" w:firstRowLastColumn="0" w:lastRowFirstColumn="0" w:lastRowLastColumn="0"/>
          <w:trHeight w:val="484"/>
        </w:trPr>
        <w:tc>
          <w:tcPr>
            <w:tcW w:w="2112" w:type="dxa"/>
          </w:tcPr>
          <w:p w14:paraId="53AFCF7A" w14:textId="40248D98" w:rsidR="00270642" w:rsidRPr="000944A0" w:rsidRDefault="008A13D8" w:rsidP="000944A0">
            <w:pPr>
              <w:pStyle w:val="Normal-Numbered"/>
              <w:numPr>
                <w:ilvl w:val="0"/>
                <w:numId w:val="0"/>
              </w:numPr>
              <w:spacing w:before="40" w:after="40"/>
              <w:rPr>
                <w:bCs/>
                <w:sz w:val="20"/>
                <w:szCs w:val="20"/>
              </w:rPr>
            </w:pPr>
            <w:r w:rsidRPr="000944A0">
              <w:rPr>
                <w:bCs/>
                <w:sz w:val="20"/>
                <w:szCs w:val="20"/>
              </w:rPr>
              <w:t>Description of Product</w:t>
            </w:r>
          </w:p>
        </w:tc>
        <w:tc>
          <w:tcPr>
            <w:tcW w:w="1984" w:type="dxa"/>
            <w:gridSpan w:val="2"/>
          </w:tcPr>
          <w:p w14:paraId="67AD075E" w14:textId="513B8324" w:rsidR="00032252" w:rsidRPr="000944A0" w:rsidRDefault="00032252" w:rsidP="000944A0">
            <w:pPr>
              <w:pStyle w:val="Normal-Numbered"/>
              <w:numPr>
                <w:ilvl w:val="0"/>
                <w:numId w:val="0"/>
              </w:numPr>
              <w:spacing w:before="40" w:after="40"/>
              <w:rPr>
                <w:bCs/>
                <w:sz w:val="20"/>
                <w:szCs w:val="20"/>
              </w:rPr>
            </w:pPr>
            <w:r w:rsidRPr="000944A0">
              <w:rPr>
                <w:bCs/>
                <w:sz w:val="20"/>
                <w:szCs w:val="20"/>
              </w:rPr>
              <w:t>(M) Manufacture (I) Import</w:t>
            </w:r>
            <w:r w:rsidRPr="000944A0">
              <w:rPr>
                <w:bCs/>
                <w:sz w:val="20"/>
                <w:szCs w:val="20"/>
              </w:rPr>
              <w:br/>
              <w:t>(D) Distribute</w:t>
            </w:r>
          </w:p>
        </w:tc>
        <w:tc>
          <w:tcPr>
            <w:tcW w:w="1559" w:type="dxa"/>
            <w:gridSpan w:val="2"/>
          </w:tcPr>
          <w:p w14:paraId="15E994F4" w14:textId="7AFD6210" w:rsidR="00270642" w:rsidRPr="000944A0" w:rsidRDefault="00171061" w:rsidP="000944A0">
            <w:pPr>
              <w:pStyle w:val="Normal-Numbered"/>
              <w:numPr>
                <w:ilvl w:val="0"/>
                <w:numId w:val="0"/>
              </w:numPr>
              <w:spacing w:before="40" w:after="40"/>
              <w:rPr>
                <w:bCs/>
                <w:sz w:val="20"/>
                <w:szCs w:val="20"/>
              </w:rPr>
            </w:pPr>
            <w:r w:rsidRPr="000944A0">
              <w:rPr>
                <w:bCs/>
                <w:sz w:val="20"/>
                <w:szCs w:val="20"/>
              </w:rPr>
              <w:t>Estimated Annual Turnover ($)</w:t>
            </w:r>
          </w:p>
        </w:tc>
        <w:tc>
          <w:tcPr>
            <w:tcW w:w="1418" w:type="dxa"/>
          </w:tcPr>
          <w:p w14:paraId="7DD231A9" w14:textId="76F34804" w:rsidR="00270642" w:rsidRPr="000944A0" w:rsidRDefault="00171061" w:rsidP="000944A0">
            <w:pPr>
              <w:pStyle w:val="Normal-Numbered"/>
              <w:numPr>
                <w:ilvl w:val="0"/>
                <w:numId w:val="0"/>
              </w:numPr>
              <w:spacing w:before="40" w:after="40"/>
              <w:rPr>
                <w:bCs/>
                <w:sz w:val="20"/>
                <w:szCs w:val="20"/>
              </w:rPr>
            </w:pPr>
            <w:r w:rsidRPr="000944A0">
              <w:rPr>
                <w:bCs/>
                <w:sz w:val="20"/>
                <w:szCs w:val="20"/>
              </w:rPr>
              <w:t>Estimated Annual Exports ($)</w:t>
            </w:r>
          </w:p>
        </w:tc>
        <w:tc>
          <w:tcPr>
            <w:tcW w:w="1566" w:type="dxa"/>
          </w:tcPr>
          <w:p w14:paraId="1AB74B45" w14:textId="47250027" w:rsidR="00270642" w:rsidRPr="000944A0" w:rsidRDefault="00081C18" w:rsidP="000944A0">
            <w:pPr>
              <w:pStyle w:val="Normal-Numbered"/>
              <w:numPr>
                <w:ilvl w:val="0"/>
                <w:numId w:val="0"/>
              </w:numPr>
              <w:spacing w:before="40" w:after="40"/>
              <w:rPr>
                <w:bCs/>
                <w:sz w:val="20"/>
                <w:szCs w:val="20"/>
              </w:rPr>
            </w:pPr>
            <w:r w:rsidRPr="000944A0">
              <w:rPr>
                <w:bCs/>
                <w:sz w:val="20"/>
                <w:szCs w:val="20"/>
              </w:rPr>
              <w:t>Origin of Imports</w:t>
            </w:r>
          </w:p>
        </w:tc>
        <w:tc>
          <w:tcPr>
            <w:tcW w:w="1535" w:type="dxa"/>
          </w:tcPr>
          <w:p w14:paraId="04CF68A4" w14:textId="094F6D69" w:rsidR="00270642" w:rsidRPr="000944A0" w:rsidRDefault="00081C18" w:rsidP="000944A0">
            <w:pPr>
              <w:pStyle w:val="Normal-Numbered"/>
              <w:numPr>
                <w:ilvl w:val="0"/>
                <w:numId w:val="0"/>
              </w:numPr>
              <w:spacing w:before="40" w:after="40"/>
              <w:rPr>
                <w:bCs/>
                <w:sz w:val="20"/>
                <w:szCs w:val="20"/>
              </w:rPr>
            </w:pPr>
            <w:r w:rsidRPr="000944A0">
              <w:rPr>
                <w:bCs/>
                <w:sz w:val="20"/>
                <w:szCs w:val="20"/>
              </w:rPr>
              <w:t>Destination of Exports</w:t>
            </w:r>
          </w:p>
        </w:tc>
      </w:tr>
      <w:tr w:rsidR="006D6E65" w:rsidRPr="00984690" w14:paraId="308874BC" w14:textId="77777777" w:rsidTr="007B50AA">
        <w:trPr>
          <w:trHeight w:val="484"/>
        </w:trPr>
        <w:sdt>
          <w:sdtPr>
            <w:rPr>
              <w:rStyle w:val="Style4"/>
            </w:rPr>
            <w:id w:val="-197555427"/>
            <w:placeholder>
              <w:docPart w:val="B7D51E8D91BB4D4CA1E3A75AA2DF2EA7"/>
            </w:placeholder>
            <w:showingPlcHdr/>
            <w:text w:multiLine="1"/>
          </w:sdtPr>
          <w:sdtEndPr>
            <w:rPr>
              <w:rStyle w:val="DefaultParagraphFont"/>
              <w:color w:val="595959" w:themeColor="text1" w:themeTint="A6"/>
            </w:rPr>
          </w:sdtEndPr>
          <w:sdtContent>
            <w:tc>
              <w:tcPr>
                <w:tcW w:w="2112" w:type="dxa"/>
              </w:tcPr>
              <w:p w14:paraId="7FBB92A2" w14:textId="123DC6D0" w:rsidR="006D6E65" w:rsidRPr="00E83092" w:rsidRDefault="006D6E65" w:rsidP="006D6E65">
                <w:pPr>
                  <w:pStyle w:val="Normal-Numbered"/>
                  <w:numPr>
                    <w:ilvl w:val="0"/>
                    <w:numId w:val="0"/>
                  </w:numPr>
                  <w:spacing w:before="40" w:after="40"/>
                  <w:jc w:val="center"/>
                  <w:rPr>
                    <w:color w:val="595959" w:themeColor="text1" w:themeTint="A6"/>
                  </w:rPr>
                </w:pPr>
                <w:r w:rsidRPr="00E83092">
                  <w:rPr>
                    <w:rStyle w:val="PlaceholderText"/>
                    <w:color w:val="595959" w:themeColor="text1" w:themeTint="A6"/>
                  </w:rPr>
                  <w:t>Description</w:t>
                </w:r>
              </w:p>
            </w:tc>
          </w:sdtContent>
        </w:sdt>
        <w:sdt>
          <w:sdtPr>
            <w:rPr>
              <w:color w:val="595959" w:themeColor="text1" w:themeTint="A6"/>
            </w:rPr>
            <w:id w:val="961606023"/>
            <w:placeholder>
              <w:docPart w:val="779C92AFC2794C0CA84B72CD469953BA"/>
            </w:placeholder>
            <w:showingPlcHdr/>
            <w:text w:multiLine="1"/>
          </w:sdtPr>
          <w:sdtContent>
            <w:tc>
              <w:tcPr>
                <w:tcW w:w="1842" w:type="dxa"/>
              </w:tcPr>
              <w:p w14:paraId="0742FF7C" w14:textId="61C38F81" w:rsidR="006D6E65" w:rsidRPr="00E83092" w:rsidRDefault="006D6E65" w:rsidP="006D6E65">
                <w:pPr>
                  <w:pStyle w:val="Normal-Numbered"/>
                  <w:numPr>
                    <w:ilvl w:val="0"/>
                    <w:numId w:val="0"/>
                  </w:numPr>
                  <w:spacing w:before="40" w:after="40"/>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1088304696"/>
            <w:placeholder>
              <w:docPart w:val="0773CBBC60F54D589791D213C4362E92"/>
            </w:placeholder>
            <w:text/>
          </w:sdtPr>
          <w:sdtContent>
            <w:tc>
              <w:tcPr>
                <w:tcW w:w="1560" w:type="dxa"/>
                <w:gridSpan w:val="2"/>
              </w:tcPr>
              <w:p w14:paraId="0571C74A" w14:textId="6624976C" w:rsidR="006D6E65" w:rsidRPr="00984690" w:rsidRDefault="006D6E65" w:rsidP="006D6E65">
                <w:pPr>
                  <w:pStyle w:val="Normal-Numbered"/>
                  <w:numPr>
                    <w:ilvl w:val="0"/>
                    <w:numId w:val="0"/>
                  </w:numPr>
                  <w:spacing w:before="40" w:after="40"/>
                </w:pPr>
                <w:r w:rsidRPr="000C6B2F">
                  <w:rPr>
                    <w:rStyle w:val="PlaceholderText"/>
                    <w:bCs/>
                    <w:color w:val="5C5C5F" w:themeColor="accent3"/>
                  </w:rPr>
                  <w:t>$</w:t>
                </w:r>
              </w:p>
            </w:tc>
          </w:sdtContent>
        </w:sdt>
        <w:sdt>
          <w:sdtPr>
            <w:rPr>
              <w:rStyle w:val="PlaceholderText"/>
              <w:b/>
              <w:bCs/>
              <w:color w:val="5C5C5F" w:themeColor="accent3"/>
            </w:rPr>
            <w:id w:val="-769237518"/>
            <w:placeholder>
              <w:docPart w:val="74ADB24BE248407DABC56382D8C4BEA2"/>
            </w:placeholder>
            <w:text/>
          </w:sdtPr>
          <w:sdtContent>
            <w:tc>
              <w:tcPr>
                <w:tcW w:w="1559" w:type="dxa"/>
                <w:gridSpan w:val="2"/>
              </w:tcPr>
              <w:p w14:paraId="25B946C9" w14:textId="3626BFA1" w:rsidR="006D6E65" w:rsidRPr="00984690" w:rsidRDefault="006D6E65" w:rsidP="006D6E65">
                <w:pPr>
                  <w:pStyle w:val="Normal-Numbered"/>
                  <w:numPr>
                    <w:ilvl w:val="0"/>
                    <w:numId w:val="0"/>
                  </w:numPr>
                  <w:spacing w:before="40" w:after="40"/>
                </w:pPr>
                <w:r w:rsidRPr="000C6B2F">
                  <w:rPr>
                    <w:rStyle w:val="PlaceholderText"/>
                    <w:bCs/>
                    <w:color w:val="5C5C5F" w:themeColor="accent3"/>
                  </w:rPr>
                  <w:t>$</w:t>
                </w:r>
              </w:p>
            </w:tc>
          </w:sdtContent>
        </w:sdt>
        <w:sdt>
          <w:sdtPr>
            <w:id w:val="910730854"/>
            <w:placeholder>
              <w:docPart w:val="3135CC6041544960AF6D99DA3218A92B"/>
            </w:placeholder>
            <w:showingPlcHdr/>
            <w:text w:multiLine="1"/>
          </w:sdtPr>
          <w:sdtContent>
            <w:tc>
              <w:tcPr>
                <w:tcW w:w="1566" w:type="dxa"/>
              </w:tcPr>
              <w:p w14:paraId="59F54776" w14:textId="76AE46BC" w:rsidR="006D6E65" w:rsidRPr="00984690" w:rsidRDefault="006D6E65" w:rsidP="006D6E65">
                <w:pPr>
                  <w:pStyle w:val="Normal-Numbered"/>
                  <w:numPr>
                    <w:ilvl w:val="0"/>
                    <w:numId w:val="0"/>
                  </w:numPr>
                  <w:spacing w:before="40" w:after="40"/>
                </w:pPr>
                <w:r w:rsidRPr="00E83092">
                  <w:rPr>
                    <w:rStyle w:val="PlaceholderText"/>
                    <w:color w:val="595959" w:themeColor="text1" w:themeTint="A6"/>
                  </w:rPr>
                  <w:t>Origin</w:t>
                </w:r>
              </w:p>
            </w:tc>
          </w:sdtContent>
        </w:sdt>
        <w:sdt>
          <w:sdtPr>
            <w:id w:val="2040859876"/>
            <w:placeholder>
              <w:docPart w:val="1748D90425DA4EFDAD63045AA2D26424"/>
            </w:placeholder>
            <w:showingPlcHdr/>
            <w:text w:multiLine="1"/>
          </w:sdtPr>
          <w:sdtContent>
            <w:tc>
              <w:tcPr>
                <w:tcW w:w="1535" w:type="dxa"/>
              </w:tcPr>
              <w:p w14:paraId="31C36863" w14:textId="2E4AA19F" w:rsidR="006D6E65" w:rsidRPr="00E83092" w:rsidRDefault="006D6E65" w:rsidP="006D6E65">
                <w:pPr>
                  <w:pStyle w:val="Normal-Numbered"/>
                  <w:numPr>
                    <w:ilvl w:val="0"/>
                    <w:numId w:val="0"/>
                  </w:numPr>
                  <w:spacing w:before="40" w:after="40"/>
                  <w:rPr>
                    <w:color w:val="595959" w:themeColor="text1" w:themeTint="A6"/>
                  </w:rPr>
                </w:pPr>
                <w:r>
                  <w:rPr>
                    <w:rStyle w:val="PlaceholderText"/>
                    <w:color w:val="595959" w:themeColor="text1" w:themeTint="A6"/>
                  </w:rPr>
                  <w:t>Destination</w:t>
                </w:r>
              </w:p>
            </w:tc>
          </w:sdtContent>
        </w:sdt>
      </w:tr>
      <w:tr w:rsidR="006D6E65" w:rsidRPr="00984690" w14:paraId="48EF81D3" w14:textId="77777777" w:rsidTr="007B50AA">
        <w:trPr>
          <w:trHeight w:val="484"/>
        </w:trPr>
        <w:sdt>
          <w:sdtPr>
            <w:rPr>
              <w:color w:val="595959" w:themeColor="text1" w:themeTint="A6"/>
            </w:rPr>
            <w:id w:val="-1259903021"/>
            <w:placeholder>
              <w:docPart w:val="6807DEE77CBA4C2E8017BFD93E386BDF"/>
            </w:placeholder>
            <w:showingPlcHdr/>
            <w:text w:multiLine="1"/>
          </w:sdtPr>
          <w:sdtContent>
            <w:tc>
              <w:tcPr>
                <w:tcW w:w="2112" w:type="dxa"/>
              </w:tcPr>
              <w:p w14:paraId="7DF310CF" w14:textId="365639F8" w:rsidR="006D6E65" w:rsidRPr="00E83092" w:rsidRDefault="006D6E65" w:rsidP="006D6E65">
                <w:pPr>
                  <w:pStyle w:val="Normal-Numbered"/>
                  <w:numPr>
                    <w:ilvl w:val="0"/>
                    <w:numId w:val="0"/>
                  </w:numPr>
                  <w:spacing w:before="40" w:after="40"/>
                  <w:ind w:left="323"/>
                  <w:rPr>
                    <w:color w:val="595959" w:themeColor="text1" w:themeTint="A6"/>
                  </w:rPr>
                </w:pPr>
                <w:r w:rsidRPr="00E83092">
                  <w:rPr>
                    <w:rStyle w:val="PlaceholderText"/>
                    <w:color w:val="595959" w:themeColor="text1" w:themeTint="A6"/>
                  </w:rPr>
                  <w:t>Description</w:t>
                </w:r>
              </w:p>
            </w:tc>
          </w:sdtContent>
        </w:sdt>
        <w:sdt>
          <w:sdtPr>
            <w:rPr>
              <w:color w:val="595959" w:themeColor="text1" w:themeTint="A6"/>
            </w:rPr>
            <w:id w:val="1067155451"/>
            <w:placeholder>
              <w:docPart w:val="EF5289446C9E4830B01CB5C4C0B51558"/>
            </w:placeholder>
            <w:showingPlcHdr/>
            <w:text w:multiLine="1"/>
          </w:sdtPr>
          <w:sdtContent>
            <w:tc>
              <w:tcPr>
                <w:tcW w:w="1842" w:type="dxa"/>
              </w:tcPr>
              <w:p w14:paraId="245C7D25" w14:textId="1F6E0960" w:rsidR="006D6E65" w:rsidRPr="00E83092" w:rsidRDefault="006D6E65" w:rsidP="006D6E65">
                <w:pPr>
                  <w:pStyle w:val="Normal-Numbered"/>
                  <w:numPr>
                    <w:ilvl w:val="0"/>
                    <w:numId w:val="14"/>
                  </w:numPr>
                  <w:spacing w:before="40" w:after="40"/>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283198585"/>
            <w:placeholder>
              <w:docPart w:val="47135A9E23754A03A573336C71B2EFD0"/>
            </w:placeholder>
            <w:text/>
          </w:sdtPr>
          <w:sdtContent>
            <w:tc>
              <w:tcPr>
                <w:tcW w:w="1560" w:type="dxa"/>
                <w:gridSpan w:val="2"/>
              </w:tcPr>
              <w:p w14:paraId="5A3A123B" w14:textId="3F01C3B4" w:rsidR="006D6E65" w:rsidRPr="00984690" w:rsidRDefault="006D6E65" w:rsidP="006D6E65">
                <w:pPr>
                  <w:pStyle w:val="Normal-Numbered"/>
                  <w:numPr>
                    <w:ilvl w:val="0"/>
                    <w:numId w:val="0"/>
                  </w:numPr>
                  <w:spacing w:before="40" w:after="40"/>
                </w:pPr>
                <w:r w:rsidRPr="000C6B2F">
                  <w:rPr>
                    <w:rStyle w:val="PlaceholderText"/>
                    <w:bCs/>
                    <w:color w:val="5C5C5F" w:themeColor="accent3"/>
                  </w:rPr>
                  <w:t>$</w:t>
                </w:r>
              </w:p>
            </w:tc>
          </w:sdtContent>
        </w:sdt>
        <w:sdt>
          <w:sdtPr>
            <w:rPr>
              <w:rStyle w:val="PlaceholderText"/>
              <w:b/>
              <w:bCs/>
              <w:color w:val="5C5C5F" w:themeColor="accent3"/>
            </w:rPr>
            <w:id w:val="-2031486202"/>
            <w:placeholder>
              <w:docPart w:val="7CEB58A2BF744B6F834B5F8B9DF177F2"/>
            </w:placeholder>
            <w:text/>
          </w:sdtPr>
          <w:sdtContent>
            <w:tc>
              <w:tcPr>
                <w:tcW w:w="1559" w:type="dxa"/>
                <w:gridSpan w:val="2"/>
              </w:tcPr>
              <w:p w14:paraId="74BB1EA6" w14:textId="3B39503C" w:rsidR="006D6E65" w:rsidRPr="00984690" w:rsidRDefault="006D6E65" w:rsidP="006D6E65">
                <w:pPr>
                  <w:pStyle w:val="Normal-Numbered"/>
                  <w:numPr>
                    <w:ilvl w:val="0"/>
                    <w:numId w:val="0"/>
                  </w:numPr>
                  <w:spacing w:before="40" w:after="40"/>
                </w:pPr>
                <w:r w:rsidRPr="000C6B2F">
                  <w:rPr>
                    <w:rStyle w:val="PlaceholderText"/>
                    <w:bCs/>
                    <w:color w:val="5C5C5F" w:themeColor="accent3"/>
                  </w:rPr>
                  <w:t>$</w:t>
                </w:r>
              </w:p>
            </w:tc>
          </w:sdtContent>
        </w:sdt>
        <w:sdt>
          <w:sdtPr>
            <w:rPr>
              <w:color w:val="595959" w:themeColor="text1" w:themeTint="A6"/>
            </w:rPr>
            <w:id w:val="1382135684"/>
            <w:placeholder>
              <w:docPart w:val="45372D51D39D4EC29CDFFBDCC31F1B12"/>
            </w:placeholder>
            <w:showingPlcHdr/>
            <w:text w:multiLine="1"/>
          </w:sdtPr>
          <w:sdtContent>
            <w:tc>
              <w:tcPr>
                <w:tcW w:w="1566" w:type="dxa"/>
              </w:tcPr>
              <w:p w14:paraId="70D8BE19" w14:textId="617EDA26" w:rsidR="006D6E65" w:rsidRPr="00E83092" w:rsidRDefault="006D6E65" w:rsidP="006D6E65">
                <w:pPr>
                  <w:pStyle w:val="Normal-Numbered"/>
                  <w:numPr>
                    <w:ilvl w:val="0"/>
                    <w:numId w:val="0"/>
                  </w:numPr>
                  <w:spacing w:before="40" w:after="40"/>
                  <w:rPr>
                    <w:color w:val="595959" w:themeColor="text1" w:themeTint="A6"/>
                  </w:rPr>
                </w:pPr>
                <w:r w:rsidRPr="00E83092">
                  <w:rPr>
                    <w:rStyle w:val="PlaceholderText"/>
                    <w:color w:val="595959" w:themeColor="text1" w:themeTint="A6"/>
                  </w:rPr>
                  <w:t>Origin</w:t>
                </w:r>
              </w:p>
            </w:tc>
          </w:sdtContent>
        </w:sdt>
        <w:sdt>
          <w:sdtPr>
            <w:id w:val="855614164"/>
            <w:placeholder>
              <w:docPart w:val="70F67C0CD36F4EF29E0A5E824DFA7F3A"/>
            </w:placeholder>
            <w:showingPlcHdr/>
            <w:text w:multiLine="1"/>
          </w:sdtPr>
          <w:sdtContent>
            <w:tc>
              <w:tcPr>
                <w:tcW w:w="1535" w:type="dxa"/>
              </w:tcPr>
              <w:p w14:paraId="4601AA4F" w14:textId="35811E09" w:rsidR="006D6E65" w:rsidRPr="00E83092" w:rsidRDefault="006D6E65" w:rsidP="006D6E65">
                <w:pPr>
                  <w:pStyle w:val="Normal-Numbered"/>
                  <w:numPr>
                    <w:ilvl w:val="0"/>
                    <w:numId w:val="14"/>
                  </w:numPr>
                  <w:spacing w:before="40" w:after="40"/>
                  <w:rPr>
                    <w:color w:val="595959" w:themeColor="text1" w:themeTint="A6"/>
                  </w:rPr>
                </w:pPr>
                <w:r w:rsidRPr="008D4C5D">
                  <w:rPr>
                    <w:rStyle w:val="PlaceholderText"/>
                    <w:color w:val="595959" w:themeColor="text1" w:themeTint="A6"/>
                  </w:rPr>
                  <w:t>Destination</w:t>
                </w:r>
              </w:p>
            </w:tc>
          </w:sdtContent>
        </w:sdt>
      </w:tr>
      <w:tr w:rsidR="006D6E65" w:rsidRPr="00984690" w14:paraId="5151F6A3" w14:textId="77777777" w:rsidTr="007B50AA">
        <w:trPr>
          <w:trHeight w:val="484"/>
        </w:trPr>
        <w:sdt>
          <w:sdtPr>
            <w:rPr>
              <w:color w:val="595959" w:themeColor="text1" w:themeTint="A6"/>
            </w:rPr>
            <w:id w:val="-1797208627"/>
            <w:placeholder>
              <w:docPart w:val="0303463267CE400EB8D8B7A1F06F4C9A"/>
            </w:placeholder>
            <w:showingPlcHdr/>
            <w:text w:multiLine="1"/>
          </w:sdtPr>
          <w:sdtContent>
            <w:tc>
              <w:tcPr>
                <w:tcW w:w="2112" w:type="dxa"/>
              </w:tcPr>
              <w:p w14:paraId="27544F6D" w14:textId="59BBC70C" w:rsidR="006D6E65" w:rsidRPr="00E83092" w:rsidRDefault="006D6E65" w:rsidP="006D6E65">
                <w:pPr>
                  <w:pStyle w:val="Normal-Numbered"/>
                  <w:numPr>
                    <w:ilvl w:val="0"/>
                    <w:numId w:val="0"/>
                  </w:numPr>
                  <w:spacing w:before="40" w:after="40"/>
                  <w:ind w:left="323"/>
                  <w:rPr>
                    <w:color w:val="595959" w:themeColor="text1" w:themeTint="A6"/>
                  </w:rPr>
                </w:pPr>
                <w:r w:rsidRPr="00E83092">
                  <w:rPr>
                    <w:rStyle w:val="PlaceholderText"/>
                    <w:color w:val="595959" w:themeColor="text1" w:themeTint="A6"/>
                  </w:rPr>
                  <w:t>Description</w:t>
                </w:r>
              </w:p>
            </w:tc>
          </w:sdtContent>
        </w:sdt>
        <w:sdt>
          <w:sdtPr>
            <w:rPr>
              <w:color w:val="595959" w:themeColor="text1" w:themeTint="A6"/>
            </w:rPr>
            <w:id w:val="238375386"/>
            <w:placeholder>
              <w:docPart w:val="A9243930B187457D83F11D6ACAE99F7B"/>
            </w:placeholder>
            <w:showingPlcHdr/>
            <w:text w:multiLine="1"/>
          </w:sdtPr>
          <w:sdtContent>
            <w:tc>
              <w:tcPr>
                <w:tcW w:w="1842" w:type="dxa"/>
              </w:tcPr>
              <w:p w14:paraId="52FF2EBB" w14:textId="31E6BAFD" w:rsidR="006D6E65" w:rsidRPr="00E83092" w:rsidRDefault="006D6E65" w:rsidP="006D6E65">
                <w:pPr>
                  <w:pStyle w:val="Normal-Numbered"/>
                  <w:numPr>
                    <w:ilvl w:val="0"/>
                    <w:numId w:val="14"/>
                  </w:numPr>
                  <w:spacing w:before="40" w:after="40"/>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1838302082"/>
            <w:placeholder>
              <w:docPart w:val="95ABCF2D54B24583B8F4460D6C806CE9"/>
            </w:placeholder>
            <w:text/>
          </w:sdtPr>
          <w:sdtContent>
            <w:tc>
              <w:tcPr>
                <w:tcW w:w="1560" w:type="dxa"/>
                <w:gridSpan w:val="2"/>
              </w:tcPr>
              <w:p w14:paraId="70EBF6EA" w14:textId="4378E4EF" w:rsidR="006D6E65" w:rsidRPr="00984690" w:rsidRDefault="006D6E65" w:rsidP="006D6E65">
                <w:pPr>
                  <w:pStyle w:val="Normal-Numbered"/>
                  <w:numPr>
                    <w:ilvl w:val="0"/>
                    <w:numId w:val="14"/>
                  </w:numPr>
                  <w:spacing w:before="40" w:after="40"/>
                </w:pPr>
                <w:r w:rsidRPr="000C6B2F">
                  <w:rPr>
                    <w:rStyle w:val="PlaceholderText"/>
                    <w:bCs/>
                    <w:color w:val="5C5C5F" w:themeColor="accent3"/>
                  </w:rPr>
                  <w:t>$</w:t>
                </w:r>
              </w:p>
            </w:tc>
          </w:sdtContent>
        </w:sdt>
        <w:sdt>
          <w:sdtPr>
            <w:rPr>
              <w:rStyle w:val="PlaceholderText"/>
              <w:b/>
              <w:bCs/>
              <w:color w:val="5C5C5F" w:themeColor="accent3"/>
            </w:rPr>
            <w:id w:val="475573384"/>
            <w:placeholder>
              <w:docPart w:val="8A0EE52098BF41C2B00DD95B162AEBFA"/>
            </w:placeholder>
            <w:text/>
          </w:sdtPr>
          <w:sdtContent>
            <w:tc>
              <w:tcPr>
                <w:tcW w:w="1559" w:type="dxa"/>
                <w:gridSpan w:val="2"/>
              </w:tcPr>
              <w:p w14:paraId="6F1FF226" w14:textId="221C9227" w:rsidR="006D6E65" w:rsidRPr="00984690" w:rsidRDefault="006D6E65" w:rsidP="006D6E65">
                <w:pPr>
                  <w:pStyle w:val="Normal-Numbered"/>
                  <w:numPr>
                    <w:ilvl w:val="0"/>
                    <w:numId w:val="14"/>
                  </w:numPr>
                  <w:spacing w:before="40" w:after="40"/>
                </w:pPr>
                <w:r w:rsidRPr="000C6B2F">
                  <w:rPr>
                    <w:rStyle w:val="PlaceholderText"/>
                    <w:bCs/>
                    <w:color w:val="5C5C5F" w:themeColor="accent3"/>
                  </w:rPr>
                  <w:t>$</w:t>
                </w:r>
              </w:p>
            </w:tc>
          </w:sdtContent>
        </w:sdt>
        <w:sdt>
          <w:sdtPr>
            <w:rPr>
              <w:color w:val="595959" w:themeColor="text1" w:themeTint="A6"/>
            </w:rPr>
            <w:id w:val="149869816"/>
            <w:placeholder>
              <w:docPart w:val="2F9E0664BEA14A54BAE132E823B7561F"/>
            </w:placeholder>
            <w:showingPlcHdr/>
            <w:text w:multiLine="1"/>
          </w:sdtPr>
          <w:sdtContent>
            <w:tc>
              <w:tcPr>
                <w:tcW w:w="1566" w:type="dxa"/>
              </w:tcPr>
              <w:p w14:paraId="6877BEEB" w14:textId="4DAD9DD1" w:rsidR="006D6E65" w:rsidRPr="00E83092" w:rsidRDefault="006D6E65" w:rsidP="006D6E65">
                <w:pPr>
                  <w:pStyle w:val="Normal-Numbered"/>
                  <w:numPr>
                    <w:ilvl w:val="0"/>
                    <w:numId w:val="14"/>
                  </w:numPr>
                  <w:spacing w:before="40" w:after="40"/>
                  <w:rPr>
                    <w:color w:val="595959" w:themeColor="text1" w:themeTint="A6"/>
                  </w:rPr>
                </w:pPr>
                <w:r w:rsidRPr="00E83092">
                  <w:rPr>
                    <w:rStyle w:val="PlaceholderText"/>
                    <w:color w:val="595959" w:themeColor="text1" w:themeTint="A6"/>
                  </w:rPr>
                  <w:t>Origin</w:t>
                </w:r>
              </w:p>
            </w:tc>
          </w:sdtContent>
        </w:sdt>
        <w:sdt>
          <w:sdtPr>
            <w:id w:val="-813554645"/>
            <w:placeholder>
              <w:docPart w:val="D3FF143CA74B41AFA25C7E1257DA9B0C"/>
            </w:placeholder>
            <w:showingPlcHdr/>
            <w:text w:multiLine="1"/>
          </w:sdtPr>
          <w:sdtContent>
            <w:tc>
              <w:tcPr>
                <w:tcW w:w="1535" w:type="dxa"/>
              </w:tcPr>
              <w:p w14:paraId="54E431A9" w14:textId="611DDEE7" w:rsidR="006D6E65" w:rsidRPr="00E83092" w:rsidRDefault="006D6E65" w:rsidP="006D6E65">
                <w:pPr>
                  <w:pStyle w:val="Normal-Numbered"/>
                  <w:numPr>
                    <w:ilvl w:val="0"/>
                    <w:numId w:val="14"/>
                  </w:numPr>
                  <w:spacing w:before="40" w:after="40"/>
                  <w:rPr>
                    <w:color w:val="595959" w:themeColor="text1" w:themeTint="A6"/>
                  </w:rPr>
                </w:pPr>
                <w:r w:rsidRPr="008D4C5D">
                  <w:rPr>
                    <w:rStyle w:val="PlaceholderText"/>
                    <w:color w:val="595959" w:themeColor="text1" w:themeTint="A6"/>
                  </w:rPr>
                  <w:t>Destination</w:t>
                </w:r>
              </w:p>
            </w:tc>
          </w:sdtContent>
        </w:sdt>
      </w:tr>
      <w:tr w:rsidR="006D6E65" w:rsidRPr="00984690" w14:paraId="47475BF8" w14:textId="77777777" w:rsidTr="007B50AA">
        <w:trPr>
          <w:trHeight w:val="484"/>
        </w:trPr>
        <w:sdt>
          <w:sdtPr>
            <w:rPr>
              <w:color w:val="595959" w:themeColor="text1" w:themeTint="A6"/>
            </w:rPr>
            <w:id w:val="-1907520344"/>
            <w:placeholder>
              <w:docPart w:val="D1192D26F6CD46739234402F08EE9AFD"/>
            </w:placeholder>
            <w:showingPlcHdr/>
            <w:text w:multiLine="1"/>
          </w:sdtPr>
          <w:sdtContent>
            <w:tc>
              <w:tcPr>
                <w:tcW w:w="2112" w:type="dxa"/>
              </w:tcPr>
              <w:p w14:paraId="506FA7AD" w14:textId="2BC0C5FB" w:rsidR="006D6E65" w:rsidRPr="00E83092" w:rsidRDefault="006D6E65" w:rsidP="006D6E65">
                <w:pPr>
                  <w:pStyle w:val="Normal-Numbered"/>
                  <w:numPr>
                    <w:ilvl w:val="0"/>
                    <w:numId w:val="0"/>
                  </w:numPr>
                  <w:spacing w:before="40" w:after="40"/>
                  <w:ind w:left="323"/>
                  <w:rPr>
                    <w:color w:val="595959" w:themeColor="text1" w:themeTint="A6"/>
                  </w:rPr>
                </w:pPr>
                <w:r w:rsidRPr="00E83092">
                  <w:rPr>
                    <w:rStyle w:val="PlaceholderText"/>
                    <w:color w:val="595959" w:themeColor="text1" w:themeTint="A6"/>
                  </w:rPr>
                  <w:t>Description</w:t>
                </w:r>
              </w:p>
            </w:tc>
          </w:sdtContent>
        </w:sdt>
        <w:sdt>
          <w:sdtPr>
            <w:rPr>
              <w:color w:val="595959" w:themeColor="text1" w:themeTint="A6"/>
            </w:rPr>
            <w:id w:val="2132509736"/>
            <w:placeholder>
              <w:docPart w:val="CACA9964F1A247559AB32C0847648D23"/>
            </w:placeholder>
            <w:showingPlcHdr/>
            <w:text w:multiLine="1"/>
          </w:sdtPr>
          <w:sdtContent>
            <w:tc>
              <w:tcPr>
                <w:tcW w:w="1842" w:type="dxa"/>
              </w:tcPr>
              <w:p w14:paraId="7636C500" w14:textId="2A51C135" w:rsidR="006D6E65" w:rsidRPr="00E83092" w:rsidRDefault="006D6E65" w:rsidP="006D6E65">
                <w:pPr>
                  <w:pStyle w:val="Normal-Numbered"/>
                  <w:numPr>
                    <w:ilvl w:val="0"/>
                    <w:numId w:val="14"/>
                  </w:numPr>
                  <w:spacing w:before="40" w:after="40"/>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673953440"/>
            <w:placeholder>
              <w:docPart w:val="3DA8776949C942B091FE4BBC888AA119"/>
            </w:placeholder>
            <w:text/>
          </w:sdtPr>
          <w:sdtContent>
            <w:tc>
              <w:tcPr>
                <w:tcW w:w="1560" w:type="dxa"/>
                <w:gridSpan w:val="2"/>
              </w:tcPr>
              <w:p w14:paraId="1F3CD09F" w14:textId="1E8C686B" w:rsidR="006D6E65" w:rsidRPr="00984690" w:rsidRDefault="006D6E65" w:rsidP="006D6E65">
                <w:pPr>
                  <w:pStyle w:val="Normal-Numbered"/>
                  <w:numPr>
                    <w:ilvl w:val="0"/>
                    <w:numId w:val="14"/>
                  </w:numPr>
                  <w:spacing w:before="40" w:after="40"/>
                </w:pPr>
                <w:r w:rsidRPr="000C6B2F">
                  <w:rPr>
                    <w:rStyle w:val="PlaceholderText"/>
                    <w:bCs/>
                    <w:color w:val="5C5C5F" w:themeColor="accent3"/>
                  </w:rPr>
                  <w:t>$</w:t>
                </w:r>
              </w:p>
            </w:tc>
          </w:sdtContent>
        </w:sdt>
        <w:sdt>
          <w:sdtPr>
            <w:rPr>
              <w:rStyle w:val="PlaceholderText"/>
              <w:b/>
              <w:bCs/>
              <w:color w:val="5C5C5F" w:themeColor="accent3"/>
            </w:rPr>
            <w:id w:val="1643612072"/>
            <w:placeholder>
              <w:docPart w:val="6A6B766A11B94389B3FC6E0F74B86C69"/>
            </w:placeholder>
            <w:text/>
          </w:sdtPr>
          <w:sdtContent>
            <w:tc>
              <w:tcPr>
                <w:tcW w:w="1559" w:type="dxa"/>
                <w:gridSpan w:val="2"/>
              </w:tcPr>
              <w:p w14:paraId="40278289" w14:textId="4205F065" w:rsidR="006D6E65" w:rsidRPr="00984690" w:rsidRDefault="006D6E65" w:rsidP="006D6E65">
                <w:pPr>
                  <w:pStyle w:val="Normal-Numbered"/>
                  <w:numPr>
                    <w:ilvl w:val="0"/>
                    <w:numId w:val="14"/>
                  </w:numPr>
                  <w:spacing w:before="40" w:after="40"/>
                </w:pPr>
                <w:r w:rsidRPr="000C6B2F">
                  <w:rPr>
                    <w:rStyle w:val="PlaceholderText"/>
                    <w:bCs/>
                    <w:color w:val="5C5C5F" w:themeColor="accent3"/>
                  </w:rPr>
                  <w:t>$</w:t>
                </w:r>
              </w:p>
            </w:tc>
          </w:sdtContent>
        </w:sdt>
        <w:sdt>
          <w:sdtPr>
            <w:id w:val="-1057009394"/>
            <w:placeholder>
              <w:docPart w:val="D1CD1FFCBCFF49639A860AD6EAA28818"/>
            </w:placeholder>
            <w:showingPlcHdr/>
            <w:text w:multiLine="1"/>
          </w:sdtPr>
          <w:sdtContent>
            <w:tc>
              <w:tcPr>
                <w:tcW w:w="1566" w:type="dxa"/>
              </w:tcPr>
              <w:p w14:paraId="6680773B" w14:textId="69832F58" w:rsidR="006D6E65" w:rsidRPr="00984690" w:rsidRDefault="006D6E65" w:rsidP="006D6E65">
                <w:pPr>
                  <w:pStyle w:val="Normal-Numbered"/>
                  <w:numPr>
                    <w:ilvl w:val="0"/>
                    <w:numId w:val="14"/>
                  </w:numPr>
                  <w:spacing w:before="40" w:after="40"/>
                </w:pPr>
                <w:r w:rsidRPr="00E83092">
                  <w:rPr>
                    <w:rStyle w:val="PlaceholderText"/>
                    <w:color w:val="595959" w:themeColor="text1" w:themeTint="A6"/>
                  </w:rPr>
                  <w:t>Origin</w:t>
                </w:r>
              </w:p>
            </w:tc>
          </w:sdtContent>
        </w:sdt>
        <w:sdt>
          <w:sdtPr>
            <w:id w:val="448895565"/>
            <w:placeholder>
              <w:docPart w:val="C62050FF2640469C9315731893CCEE5B"/>
            </w:placeholder>
            <w:showingPlcHdr/>
            <w:text w:multiLine="1"/>
          </w:sdtPr>
          <w:sdtContent>
            <w:tc>
              <w:tcPr>
                <w:tcW w:w="1535" w:type="dxa"/>
              </w:tcPr>
              <w:p w14:paraId="696AF509" w14:textId="75946745" w:rsidR="006D6E65" w:rsidRPr="00E83092" w:rsidRDefault="006D6E65" w:rsidP="006D6E65">
                <w:pPr>
                  <w:pStyle w:val="Normal-Numbered"/>
                  <w:numPr>
                    <w:ilvl w:val="0"/>
                    <w:numId w:val="14"/>
                  </w:numPr>
                  <w:spacing w:before="40" w:after="40"/>
                  <w:rPr>
                    <w:color w:val="595959" w:themeColor="text1" w:themeTint="A6"/>
                  </w:rPr>
                </w:pPr>
                <w:r w:rsidRPr="008D4C5D">
                  <w:rPr>
                    <w:rStyle w:val="PlaceholderText"/>
                    <w:color w:val="595959" w:themeColor="text1" w:themeTint="A6"/>
                  </w:rPr>
                  <w:t>Destination</w:t>
                </w:r>
              </w:p>
            </w:tc>
          </w:sdtContent>
        </w:sdt>
      </w:tr>
    </w:tbl>
    <w:p w14:paraId="1225F4A9" w14:textId="3C81FF5E" w:rsidR="00530C0A" w:rsidRPr="00833842" w:rsidRDefault="00955AB2" w:rsidP="005A1A55">
      <w:pPr>
        <w:pStyle w:val="Normal-Numbered"/>
        <w:numPr>
          <w:ilvl w:val="0"/>
          <w:numId w:val="30"/>
        </w:numPr>
        <w:spacing w:before="200"/>
      </w:pPr>
      <w:r>
        <w:t>I</w:t>
      </w:r>
      <w:r w:rsidR="005724FD">
        <w:t xml:space="preserve">s work performed away from your premises? </w:t>
      </w:r>
      <w:r w:rsidR="00833842">
        <w:br/>
      </w:r>
      <w:r w:rsidR="00A245DB">
        <w:br/>
      </w:r>
      <w:sdt>
        <w:sdtPr>
          <w:rPr>
            <w:rFonts w:ascii="MS Gothic" w:eastAsia="MS Gothic" w:hAnsi="MS Gothic"/>
          </w:rPr>
          <w:id w:val="1060375976"/>
          <w14:checkbox>
            <w14:checked w14:val="0"/>
            <w14:checkedState w14:val="2612" w14:font="MS Gothic"/>
            <w14:uncheckedState w14:val="2610" w14:font="MS Gothic"/>
          </w14:checkbox>
        </w:sdtPr>
        <w:sdtContent>
          <w:r w:rsidR="00FF772E" w:rsidRPr="005A1A55">
            <w:rPr>
              <w:rFonts w:ascii="MS Gothic" w:eastAsia="MS Gothic" w:hAnsi="MS Gothic" w:hint="eastAsia"/>
            </w:rPr>
            <w:t>☐</w:t>
          </w:r>
        </w:sdtContent>
      </w:sdt>
      <w:r w:rsidR="009F5EC3" w:rsidRPr="009F5EC3">
        <w:t xml:space="preserve">  No</w:t>
      </w:r>
      <w:r w:rsidR="009F5EC3" w:rsidRPr="009F5EC3">
        <w:tab/>
        <w:t xml:space="preserve">  </w:t>
      </w:r>
      <w:sdt>
        <w:sdtPr>
          <w:rPr>
            <w:rFonts w:ascii="MS Gothic" w:eastAsia="MS Gothic" w:hAnsi="MS Gothic"/>
          </w:rPr>
          <w:id w:val="-818652375"/>
          <w14:checkbox>
            <w14:checked w14:val="0"/>
            <w14:checkedState w14:val="2612" w14:font="MS Gothic"/>
            <w14:uncheckedState w14:val="2610" w14:font="MS Gothic"/>
          </w14:checkbox>
        </w:sdtPr>
        <w:sdtContent>
          <w:r w:rsidR="00FF772E" w:rsidRPr="005A1A55">
            <w:rPr>
              <w:rFonts w:ascii="MS Gothic" w:eastAsia="MS Gothic" w:hAnsi="MS Gothic" w:hint="eastAsia"/>
            </w:rPr>
            <w:t>☐</w:t>
          </w:r>
        </w:sdtContent>
      </w:sdt>
      <w:r w:rsidR="009F5EC3" w:rsidRPr="009F5EC3">
        <w:t xml:space="preserve">  Yes </w:t>
      </w:r>
      <w:r w:rsidR="00833842" w:rsidRPr="00833842">
        <w:t xml:space="preserve">  If YES, </w:t>
      </w:r>
      <w:r w:rsidR="00833842">
        <w:t>please provide</w:t>
      </w:r>
      <w:r w:rsidR="000608F9">
        <w:t xml:space="preserve"> details</w:t>
      </w:r>
      <w:r w:rsidR="00833842">
        <w:t>:</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3246"/>
        <w:gridCol w:w="3260"/>
        <w:gridCol w:w="3668"/>
      </w:tblGrid>
      <w:tr w:rsidR="00CA5C66" w:rsidRPr="00530C0A" w14:paraId="2A04F774" w14:textId="77777777" w:rsidTr="004E6996">
        <w:trPr>
          <w:cnfStyle w:val="100000000000" w:firstRow="1" w:lastRow="0" w:firstColumn="0" w:lastColumn="0" w:oddVBand="0" w:evenVBand="0" w:oddHBand="0" w:evenHBand="0" w:firstRowFirstColumn="0" w:firstRowLastColumn="0" w:lastRowFirstColumn="0" w:lastRowLastColumn="0"/>
          <w:trHeight w:val="484"/>
        </w:trPr>
        <w:tc>
          <w:tcPr>
            <w:tcW w:w="3246" w:type="dxa"/>
          </w:tcPr>
          <w:p w14:paraId="5527BBA7" w14:textId="77777777" w:rsidR="00530C0A" w:rsidRPr="00530C0A" w:rsidRDefault="00530C0A" w:rsidP="00A245DB">
            <w:pPr>
              <w:pStyle w:val="Normal-Numbered"/>
              <w:numPr>
                <w:ilvl w:val="0"/>
                <w:numId w:val="0"/>
              </w:numPr>
              <w:spacing w:before="40" w:after="40"/>
              <w:rPr>
                <w:bCs/>
              </w:rPr>
            </w:pPr>
          </w:p>
        </w:tc>
        <w:tc>
          <w:tcPr>
            <w:tcW w:w="3260" w:type="dxa"/>
          </w:tcPr>
          <w:p w14:paraId="7056E1B6" w14:textId="6E8FB61A" w:rsidR="00530C0A" w:rsidRPr="00530C0A" w:rsidRDefault="00530C0A" w:rsidP="00A245DB">
            <w:pPr>
              <w:pStyle w:val="Normal-Numbered"/>
              <w:numPr>
                <w:ilvl w:val="0"/>
                <w:numId w:val="0"/>
              </w:numPr>
              <w:spacing w:before="40" w:after="40"/>
            </w:pPr>
            <w:r w:rsidRPr="00530C0A">
              <w:t xml:space="preserve">Actual </w:t>
            </w:r>
            <w:r>
              <w:t xml:space="preserve">work performed away from premises for the </w:t>
            </w:r>
            <w:r w:rsidRPr="00530C0A">
              <w:t>last 12 months</w:t>
            </w:r>
          </w:p>
        </w:tc>
        <w:tc>
          <w:tcPr>
            <w:tcW w:w="3668" w:type="dxa"/>
          </w:tcPr>
          <w:p w14:paraId="501E0079" w14:textId="2BCAD082" w:rsidR="00530C0A" w:rsidRPr="00530C0A" w:rsidRDefault="00B03988" w:rsidP="00A245DB">
            <w:pPr>
              <w:pStyle w:val="Normal-Numbered"/>
              <w:numPr>
                <w:ilvl w:val="0"/>
                <w:numId w:val="0"/>
              </w:numPr>
              <w:spacing w:before="40" w:after="40"/>
            </w:pPr>
            <w:r>
              <w:t>Estimated</w:t>
            </w:r>
            <w:r w:rsidR="00530C0A" w:rsidRPr="00530C0A">
              <w:t xml:space="preserve"> </w:t>
            </w:r>
            <w:r w:rsidR="00530C0A">
              <w:t xml:space="preserve">work </w:t>
            </w:r>
            <w:r>
              <w:t xml:space="preserve">to be </w:t>
            </w:r>
            <w:r w:rsidR="00530C0A">
              <w:t xml:space="preserve">performed away from premises for the </w:t>
            </w:r>
            <w:r w:rsidR="00CA5C66">
              <w:t>next</w:t>
            </w:r>
            <w:r w:rsidR="00530C0A" w:rsidRPr="00530C0A">
              <w:t xml:space="preserve"> 12 months</w:t>
            </w:r>
          </w:p>
        </w:tc>
      </w:tr>
      <w:tr w:rsidR="002105A5" w:rsidRPr="00530C0A" w14:paraId="6EC428D7" w14:textId="77777777" w:rsidTr="004E6996">
        <w:trPr>
          <w:trHeight w:val="484"/>
        </w:trPr>
        <w:tc>
          <w:tcPr>
            <w:tcW w:w="3246" w:type="dxa"/>
          </w:tcPr>
          <w:p w14:paraId="1B95DA49" w14:textId="748C3C4B" w:rsidR="002105A5" w:rsidRPr="00530C0A" w:rsidRDefault="002105A5" w:rsidP="002105A5">
            <w:pPr>
              <w:pStyle w:val="Normal-Numbered"/>
              <w:numPr>
                <w:ilvl w:val="0"/>
                <w:numId w:val="24"/>
              </w:numPr>
              <w:spacing w:before="40" w:after="40"/>
              <w:ind w:left="473"/>
            </w:pPr>
            <w:r>
              <w:t>Percentage of turnover</w:t>
            </w:r>
          </w:p>
        </w:tc>
        <w:tc>
          <w:tcPr>
            <w:tcW w:w="3260" w:type="dxa"/>
          </w:tcPr>
          <w:p w14:paraId="5EE3DE63" w14:textId="574446D0" w:rsidR="002105A5" w:rsidRPr="00A15E61" w:rsidRDefault="002105A5" w:rsidP="002105A5">
            <w:pPr>
              <w:pStyle w:val="Normal-Numbered"/>
              <w:spacing w:before="40" w:after="40"/>
              <w:rPr>
                <w:color w:val="454547" w:themeColor="accent3" w:themeShade="BF"/>
              </w:rPr>
            </w:pPr>
            <w:r w:rsidRPr="00CD32BC">
              <w:fldChar w:fldCharType="begin">
                <w:ffData>
                  <w:name w:val="Text1"/>
                  <w:enabled/>
                  <w:calcOnExit w:val="0"/>
                  <w:textInput/>
                </w:ffData>
              </w:fldChar>
            </w:r>
            <w:r w:rsidRPr="00CD32BC">
              <w:instrText xml:space="preserve"> FORMTEXT </w:instrText>
            </w:r>
            <w:r w:rsidRPr="00CD32BC">
              <w:fldChar w:fldCharType="separate"/>
            </w:r>
            <w:r w:rsidRPr="00CD32BC">
              <w:t> </w:t>
            </w:r>
            <w:r w:rsidRPr="00CD32BC">
              <w:t> </w:t>
            </w:r>
            <w:r w:rsidRPr="00CD32BC">
              <w:t> </w:t>
            </w:r>
            <w:r w:rsidRPr="00CD32BC">
              <w:t> </w:t>
            </w:r>
            <w:r w:rsidRPr="00CD32BC">
              <w:t> </w:t>
            </w:r>
            <w:r w:rsidRPr="00CD32BC">
              <w:fldChar w:fldCharType="end"/>
            </w:r>
          </w:p>
        </w:tc>
        <w:tc>
          <w:tcPr>
            <w:tcW w:w="3668" w:type="dxa"/>
          </w:tcPr>
          <w:p w14:paraId="66D75AD2" w14:textId="0F7FA53E" w:rsidR="002105A5" w:rsidRPr="00A15E61" w:rsidRDefault="002105A5" w:rsidP="002105A5">
            <w:pPr>
              <w:pStyle w:val="Normal-Numbered"/>
              <w:numPr>
                <w:ilvl w:val="0"/>
                <w:numId w:val="0"/>
              </w:numPr>
              <w:spacing w:before="40" w:after="40"/>
              <w:rPr>
                <w:color w:val="454547" w:themeColor="accent3" w:themeShade="BF"/>
              </w:rPr>
            </w:pPr>
            <w:r w:rsidRPr="00CD32BC">
              <w:fldChar w:fldCharType="begin">
                <w:ffData>
                  <w:name w:val="Text1"/>
                  <w:enabled/>
                  <w:calcOnExit w:val="0"/>
                  <w:textInput/>
                </w:ffData>
              </w:fldChar>
            </w:r>
            <w:r w:rsidRPr="00CD32BC">
              <w:instrText xml:space="preserve"> FORMTEXT </w:instrText>
            </w:r>
            <w:r w:rsidRPr="00CD32BC">
              <w:fldChar w:fldCharType="separate"/>
            </w:r>
            <w:r w:rsidRPr="00CD32BC">
              <w:t> </w:t>
            </w:r>
            <w:r w:rsidRPr="00CD32BC">
              <w:t> </w:t>
            </w:r>
            <w:r w:rsidRPr="00CD32BC">
              <w:t> </w:t>
            </w:r>
            <w:r w:rsidRPr="00CD32BC">
              <w:t> </w:t>
            </w:r>
            <w:r w:rsidRPr="00CD32BC">
              <w:t> </w:t>
            </w:r>
            <w:r w:rsidRPr="00CD32BC">
              <w:fldChar w:fldCharType="end"/>
            </w:r>
          </w:p>
        </w:tc>
      </w:tr>
      <w:tr w:rsidR="002105A5" w:rsidRPr="00530C0A" w14:paraId="48840F51" w14:textId="77777777" w:rsidTr="004E6996">
        <w:trPr>
          <w:trHeight w:val="484"/>
        </w:trPr>
        <w:tc>
          <w:tcPr>
            <w:tcW w:w="3246" w:type="dxa"/>
          </w:tcPr>
          <w:p w14:paraId="765FB84A" w14:textId="663C19F5" w:rsidR="002105A5" w:rsidRPr="00530C0A" w:rsidRDefault="002105A5" w:rsidP="002105A5">
            <w:pPr>
              <w:pStyle w:val="Normal-Numbered"/>
              <w:numPr>
                <w:ilvl w:val="0"/>
                <w:numId w:val="24"/>
              </w:numPr>
              <w:spacing w:before="40" w:after="40"/>
              <w:ind w:left="473"/>
            </w:pPr>
            <w:r>
              <w:t xml:space="preserve">Type of work </w:t>
            </w:r>
          </w:p>
        </w:tc>
        <w:tc>
          <w:tcPr>
            <w:tcW w:w="3260" w:type="dxa"/>
          </w:tcPr>
          <w:p w14:paraId="512DD635" w14:textId="2A0CBD7D" w:rsidR="002105A5" w:rsidRPr="00A15E61" w:rsidRDefault="002105A5" w:rsidP="002105A5">
            <w:pPr>
              <w:pStyle w:val="Normal-Numbered"/>
              <w:spacing w:before="40" w:after="40"/>
              <w:rPr>
                <w:color w:val="454547" w:themeColor="accent3" w:themeShade="BF"/>
              </w:rPr>
            </w:pPr>
            <w:r w:rsidRPr="00CD32BC">
              <w:fldChar w:fldCharType="begin">
                <w:ffData>
                  <w:name w:val="Text1"/>
                  <w:enabled/>
                  <w:calcOnExit w:val="0"/>
                  <w:textInput/>
                </w:ffData>
              </w:fldChar>
            </w:r>
            <w:r w:rsidRPr="00CD32BC">
              <w:instrText xml:space="preserve"> FORMTEXT </w:instrText>
            </w:r>
            <w:r w:rsidRPr="00CD32BC">
              <w:fldChar w:fldCharType="separate"/>
            </w:r>
            <w:r w:rsidRPr="00CD32BC">
              <w:t> </w:t>
            </w:r>
            <w:r w:rsidRPr="00CD32BC">
              <w:t> </w:t>
            </w:r>
            <w:r w:rsidRPr="00CD32BC">
              <w:t> </w:t>
            </w:r>
            <w:r w:rsidRPr="00CD32BC">
              <w:t> </w:t>
            </w:r>
            <w:r w:rsidRPr="00CD32BC">
              <w:t> </w:t>
            </w:r>
            <w:r w:rsidRPr="00CD32BC">
              <w:fldChar w:fldCharType="end"/>
            </w:r>
          </w:p>
        </w:tc>
        <w:tc>
          <w:tcPr>
            <w:tcW w:w="3668" w:type="dxa"/>
          </w:tcPr>
          <w:p w14:paraId="667F9BAC" w14:textId="3962DDB0" w:rsidR="002105A5" w:rsidRPr="00A15E61" w:rsidRDefault="002105A5" w:rsidP="002105A5">
            <w:pPr>
              <w:pStyle w:val="Normal-Numbered"/>
              <w:spacing w:before="40" w:after="40"/>
              <w:rPr>
                <w:color w:val="454547" w:themeColor="accent3" w:themeShade="BF"/>
              </w:rPr>
            </w:pPr>
            <w:r w:rsidRPr="00CD32BC">
              <w:fldChar w:fldCharType="begin">
                <w:ffData>
                  <w:name w:val="Text1"/>
                  <w:enabled/>
                  <w:calcOnExit w:val="0"/>
                  <w:textInput/>
                </w:ffData>
              </w:fldChar>
            </w:r>
            <w:r w:rsidRPr="00CD32BC">
              <w:instrText xml:space="preserve"> FORMTEXT </w:instrText>
            </w:r>
            <w:r w:rsidRPr="00CD32BC">
              <w:fldChar w:fldCharType="separate"/>
            </w:r>
            <w:r w:rsidRPr="00CD32BC">
              <w:t> </w:t>
            </w:r>
            <w:r w:rsidRPr="00CD32BC">
              <w:t> </w:t>
            </w:r>
            <w:r w:rsidRPr="00CD32BC">
              <w:t> </w:t>
            </w:r>
            <w:r w:rsidRPr="00CD32BC">
              <w:t> </w:t>
            </w:r>
            <w:r w:rsidRPr="00CD32BC">
              <w:t> </w:t>
            </w:r>
            <w:r w:rsidRPr="00CD32BC">
              <w:fldChar w:fldCharType="end"/>
            </w:r>
          </w:p>
        </w:tc>
      </w:tr>
    </w:tbl>
    <w:p w14:paraId="7F8353D0" w14:textId="178C9303" w:rsidR="00101E06" w:rsidRPr="00A61B20" w:rsidRDefault="00955AB2" w:rsidP="005A1A55">
      <w:pPr>
        <w:pStyle w:val="Normal-Numbered"/>
        <w:numPr>
          <w:ilvl w:val="0"/>
          <w:numId w:val="31"/>
        </w:numPr>
      </w:pPr>
      <w:bookmarkStart w:id="10" w:name="_Hlk173329591"/>
      <w:r>
        <w:t>Is welding or hot work performed by y</w:t>
      </w:r>
      <w:r w:rsidR="009F5EC3">
        <w:t>ou or on your behalf?</w:t>
      </w:r>
    </w:p>
    <w:bookmarkStart w:id="11" w:name="_Hlk173328740"/>
    <w:bookmarkEnd w:id="10"/>
    <w:p w14:paraId="035D6EBA" w14:textId="5FB0DE58" w:rsidR="00833842" w:rsidRDefault="00000000" w:rsidP="00A245DB">
      <w:pPr>
        <w:pStyle w:val="Normal-Numbered"/>
        <w:numPr>
          <w:ilvl w:val="0"/>
          <w:numId w:val="0"/>
        </w:numPr>
        <w:spacing w:before="200"/>
      </w:pPr>
      <w:sdt>
        <w:sdtPr>
          <w:id w:val="853145198"/>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9F5EC3" w:rsidRPr="009F5EC3">
        <w:t xml:space="preserve">  No</w:t>
      </w:r>
      <w:r w:rsidR="009F5EC3" w:rsidRPr="009F5EC3">
        <w:tab/>
        <w:t xml:space="preserve">  </w:t>
      </w:r>
      <w:sdt>
        <w:sdtPr>
          <w:id w:val="-612282999"/>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9F5EC3" w:rsidRPr="009F5EC3">
        <w:t xml:space="preserve">  Yes </w:t>
      </w:r>
      <w:r w:rsidR="00833842">
        <w:t xml:space="preserve"> </w:t>
      </w:r>
      <w:r w:rsidR="00833842" w:rsidRPr="009F5EC3">
        <w:t xml:space="preserve"> If YES, </w:t>
      </w:r>
      <w:r w:rsidR="00833842">
        <w:t xml:space="preserve">do you operate to AS 1674 – Part 1?      </w:t>
      </w:r>
      <w:bookmarkEnd w:id="11"/>
      <w:sdt>
        <w:sdtPr>
          <w:id w:val="1931464924"/>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9F5EC3" w:rsidRPr="009F5EC3">
        <w:t xml:space="preserve">  No  </w:t>
      </w:r>
      <w:sdt>
        <w:sdtPr>
          <w:id w:val="1889376157"/>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9F5EC3" w:rsidRPr="009F5EC3">
        <w:t xml:space="preserve">  Yes </w:t>
      </w:r>
      <w:r w:rsidR="00833842" w:rsidRPr="009F5EC3">
        <w:t xml:space="preserve">  </w:t>
      </w:r>
    </w:p>
    <w:p w14:paraId="115D4330" w14:textId="77777777" w:rsidR="00577B37" w:rsidRDefault="00577B37" w:rsidP="00A245DB">
      <w:pPr>
        <w:pStyle w:val="Normal-Numbered"/>
        <w:numPr>
          <w:ilvl w:val="0"/>
          <w:numId w:val="0"/>
        </w:numPr>
        <w:spacing w:before="200"/>
      </w:pPr>
    </w:p>
    <w:p w14:paraId="53C103C4" w14:textId="1DBBFF87" w:rsidR="00A245DB" w:rsidRPr="00A61B20" w:rsidRDefault="00C82220" w:rsidP="00A245DB">
      <w:pPr>
        <w:pStyle w:val="Normal-Numbered"/>
        <w:numPr>
          <w:ilvl w:val="0"/>
          <w:numId w:val="14"/>
        </w:numPr>
      </w:pPr>
      <w:r>
        <w:lastRenderedPageBreak/>
        <w:t xml:space="preserve">Do you have property in your care, custody or control? </w:t>
      </w:r>
    </w:p>
    <w:p w14:paraId="3B571E37" w14:textId="73B6E196" w:rsidR="00C82220" w:rsidRDefault="00000000" w:rsidP="00C82220">
      <w:pPr>
        <w:pStyle w:val="Normal-Numbered"/>
        <w:numPr>
          <w:ilvl w:val="0"/>
          <w:numId w:val="0"/>
        </w:numPr>
        <w:spacing w:before="0" w:after="0" w:line="360" w:lineRule="auto"/>
      </w:pPr>
      <w:sdt>
        <w:sdtPr>
          <w:id w:val="1020966836"/>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C82220" w:rsidRPr="0014192B">
        <w:t xml:space="preserve">  No</w:t>
      </w:r>
      <w:r w:rsidR="00C82220" w:rsidRPr="0014192B">
        <w:tab/>
        <w:t xml:space="preserve">  </w:t>
      </w:r>
      <w:sdt>
        <w:sdtPr>
          <w:id w:val="141392345"/>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C82220" w:rsidRPr="0014192B">
        <w:t xml:space="preserve">  Yes </w:t>
      </w:r>
      <w:r w:rsidR="00C82220">
        <w:t xml:space="preserve">  </w:t>
      </w:r>
      <w:r w:rsidR="00C82220" w:rsidRPr="007665BA">
        <w:t xml:space="preserve">If </w:t>
      </w:r>
      <w:r w:rsidR="00C82220">
        <w:t>YES</w:t>
      </w:r>
      <w:r w:rsidR="00C82220" w:rsidRPr="007665BA">
        <w:t xml:space="preserve">, please provide </w:t>
      </w:r>
      <w:r w:rsidR="007B4C14">
        <w:t xml:space="preserve">brief </w:t>
      </w:r>
      <w:r w:rsidR="00C82220" w:rsidRPr="007665BA">
        <w:t xml:space="preserve">details </w:t>
      </w:r>
      <w:r w:rsidR="007B4C14">
        <w:t>including the total value of the property:</w:t>
      </w:r>
    </w:p>
    <w:tbl>
      <w:tblPr>
        <w:tblStyle w:val="TableGrid"/>
        <w:tblW w:w="5000" w:type="pct"/>
        <w:tblLook w:val="0400" w:firstRow="0" w:lastRow="0" w:firstColumn="0" w:lastColumn="0" w:noHBand="0" w:noVBand="1"/>
      </w:tblPr>
      <w:tblGrid>
        <w:gridCol w:w="10174"/>
      </w:tblGrid>
      <w:tr w:rsidR="00C82220" w14:paraId="5EFCE540" w14:textId="77777777" w:rsidTr="000608F9">
        <w:trPr>
          <w:trHeight w:val="862"/>
        </w:trPr>
        <w:sdt>
          <w:sdtPr>
            <w:rPr>
              <w:color w:val="595959" w:themeColor="text1" w:themeTint="A6"/>
            </w:rPr>
            <w:id w:val="-879322900"/>
            <w:placeholder>
              <w:docPart w:val="E743CE5DEF554691810AC079C6E436B1"/>
            </w:placeholder>
            <w:showingPlcHdr/>
            <w:text w:multiLine="1"/>
          </w:sdtPr>
          <w:sdtContent>
            <w:tc>
              <w:tcPr>
                <w:tcW w:w="10174" w:type="dxa"/>
              </w:tcPr>
              <w:p w14:paraId="182F05C4" w14:textId="7C3CF7EE" w:rsidR="00C82220" w:rsidRDefault="00253C9C" w:rsidP="00B668FD">
                <w:pPr>
                  <w:spacing w:line="360" w:lineRule="auto"/>
                </w:pPr>
                <w:r>
                  <w:rPr>
                    <w:rStyle w:val="PlaceholderText"/>
                    <w:color w:val="595959" w:themeColor="text1" w:themeTint="A6"/>
                  </w:rPr>
                  <w:t>Click here</w:t>
                </w:r>
              </w:p>
            </w:tc>
          </w:sdtContent>
        </w:sdt>
      </w:tr>
    </w:tbl>
    <w:p w14:paraId="4ED605EB" w14:textId="6D044A51" w:rsidR="008524E4" w:rsidRPr="00A61B20" w:rsidRDefault="008524E4" w:rsidP="008524E4">
      <w:pPr>
        <w:pStyle w:val="Normal-Numbered"/>
        <w:numPr>
          <w:ilvl w:val="0"/>
          <w:numId w:val="14"/>
        </w:numPr>
      </w:pPr>
      <w:r>
        <w:t xml:space="preserve">Have any products been the subject of a recall notice in the past 10 years? </w:t>
      </w:r>
    </w:p>
    <w:p w14:paraId="03ADF0E6" w14:textId="2F6B22A0" w:rsidR="008524E4" w:rsidRDefault="00000000" w:rsidP="008524E4">
      <w:pPr>
        <w:pStyle w:val="Normal-Numbered"/>
        <w:numPr>
          <w:ilvl w:val="0"/>
          <w:numId w:val="0"/>
        </w:numPr>
        <w:spacing w:before="0" w:after="0" w:line="360" w:lineRule="auto"/>
      </w:pPr>
      <w:sdt>
        <w:sdtPr>
          <w:id w:val="-1967500103"/>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14192B">
        <w:t xml:space="preserve">  No</w:t>
      </w:r>
      <w:r w:rsidR="008524E4" w:rsidRPr="0014192B">
        <w:tab/>
        <w:t xml:space="preserve">  </w:t>
      </w:r>
      <w:sdt>
        <w:sdtPr>
          <w:id w:val="1894005368"/>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14192B">
        <w:t xml:space="preserve">  Yes </w:t>
      </w:r>
      <w:r w:rsidR="008524E4">
        <w:t xml:space="preserve">  </w:t>
      </w:r>
      <w:r w:rsidR="008524E4" w:rsidRPr="007665BA">
        <w:t xml:space="preserve">If </w:t>
      </w:r>
      <w:r w:rsidR="008524E4">
        <w:t>YES</w:t>
      </w:r>
      <w:r w:rsidR="008524E4" w:rsidRPr="007665BA">
        <w:t xml:space="preserve">, please provide </w:t>
      </w:r>
      <w:r w:rsidR="008524E4">
        <w:t xml:space="preserve">brief </w:t>
      </w:r>
      <w:r w:rsidR="008524E4" w:rsidRPr="007665BA">
        <w:t>details</w:t>
      </w:r>
      <w:r w:rsidR="008524E4">
        <w:t>:</w:t>
      </w:r>
    </w:p>
    <w:tbl>
      <w:tblPr>
        <w:tblStyle w:val="TableGrid"/>
        <w:tblW w:w="5000" w:type="pct"/>
        <w:tblLook w:val="0400" w:firstRow="0" w:lastRow="0" w:firstColumn="0" w:lastColumn="0" w:noHBand="0" w:noVBand="1"/>
      </w:tblPr>
      <w:tblGrid>
        <w:gridCol w:w="10174"/>
      </w:tblGrid>
      <w:tr w:rsidR="008524E4" w14:paraId="5B9019D7" w14:textId="77777777" w:rsidTr="00713FF5">
        <w:trPr>
          <w:trHeight w:val="906"/>
        </w:trPr>
        <w:sdt>
          <w:sdtPr>
            <w:rPr>
              <w:color w:val="595959" w:themeColor="text1" w:themeTint="A6"/>
            </w:rPr>
            <w:id w:val="1705285821"/>
            <w:placeholder>
              <w:docPart w:val="B91731DD22D04BFB85E471F49B25F603"/>
            </w:placeholder>
            <w:showingPlcHdr/>
            <w:text w:multiLine="1"/>
          </w:sdtPr>
          <w:sdtContent>
            <w:tc>
              <w:tcPr>
                <w:tcW w:w="10174" w:type="dxa"/>
              </w:tcPr>
              <w:p w14:paraId="42FF69F1" w14:textId="76C1D6D5" w:rsidR="008524E4" w:rsidRDefault="00253C9C" w:rsidP="00B668FD">
                <w:pPr>
                  <w:spacing w:line="360" w:lineRule="auto"/>
                </w:pPr>
                <w:r>
                  <w:rPr>
                    <w:rStyle w:val="PlaceholderText"/>
                    <w:color w:val="595959" w:themeColor="text1" w:themeTint="A6"/>
                  </w:rPr>
                  <w:t>Click here</w:t>
                </w:r>
              </w:p>
            </w:tc>
          </w:sdtContent>
        </w:sdt>
      </w:tr>
    </w:tbl>
    <w:p w14:paraId="6DED0B07" w14:textId="77777777" w:rsidR="008524E4" w:rsidRDefault="008524E4" w:rsidP="008524E4">
      <w:pPr>
        <w:pStyle w:val="SectionTitle"/>
        <w:numPr>
          <w:ilvl w:val="0"/>
          <w:numId w:val="0"/>
        </w:numPr>
      </w:pPr>
    </w:p>
    <w:p w14:paraId="04C43D70" w14:textId="09BB3501" w:rsidR="008524E4" w:rsidRDefault="008524E4" w:rsidP="008524E4">
      <w:pPr>
        <w:pStyle w:val="SectionTitle"/>
        <w:numPr>
          <w:ilvl w:val="0"/>
          <w:numId w:val="0"/>
        </w:numPr>
      </w:pPr>
      <w:r>
        <w:t>Previous History and Claims</w:t>
      </w:r>
    </w:p>
    <w:p w14:paraId="5FD40FFA" w14:textId="4986A109" w:rsidR="008524E4" w:rsidRPr="00833842" w:rsidRDefault="008524E4" w:rsidP="008524E4">
      <w:pPr>
        <w:pStyle w:val="Normal-Numbered"/>
        <w:numPr>
          <w:ilvl w:val="0"/>
          <w:numId w:val="25"/>
        </w:numPr>
        <w:spacing w:before="200"/>
      </w:pPr>
      <w:r>
        <w:t xml:space="preserve">Have you previously held insurance for any of the covers proposed for this insurance? </w:t>
      </w:r>
      <w:r>
        <w:br/>
      </w:r>
      <w:r>
        <w:br/>
      </w:r>
      <w:sdt>
        <w:sdtPr>
          <w:id w:val="396954539"/>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Pr="009F5EC3">
        <w:t xml:space="preserve">  No</w:t>
      </w:r>
      <w:r w:rsidRPr="009F5EC3">
        <w:tab/>
        <w:t xml:space="preserve">  </w:t>
      </w:r>
      <w:sdt>
        <w:sdtPr>
          <w:id w:val="-431359840"/>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Pr="009F5EC3">
        <w:t xml:space="preserve">  Yes </w:t>
      </w:r>
      <w:r w:rsidRPr="00833842">
        <w:t xml:space="preserve">  If YES, </w:t>
      </w:r>
      <w:r>
        <w:t>please provide</w:t>
      </w:r>
      <w:r w:rsidR="000608F9">
        <w:t xml:space="preserve"> details</w:t>
      </w:r>
      <w:r>
        <w:t>:</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4238"/>
        <w:gridCol w:w="2977"/>
        <w:gridCol w:w="2959"/>
      </w:tblGrid>
      <w:tr w:rsidR="008524E4" w:rsidRPr="00530C0A" w14:paraId="0275DD51" w14:textId="77777777" w:rsidTr="008524E4">
        <w:trPr>
          <w:cnfStyle w:val="100000000000" w:firstRow="1" w:lastRow="0" w:firstColumn="0" w:lastColumn="0" w:oddVBand="0" w:evenVBand="0" w:oddHBand="0" w:evenHBand="0" w:firstRowFirstColumn="0" w:firstRowLastColumn="0" w:lastRowFirstColumn="0" w:lastRowLastColumn="0"/>
          <w:trHeight w:val="484"/>
        </w:trPr>
        <w:tc>
          <w:tcPr>
            <w:tcW w:w="4238" w:type="dxa"/>
            <w:vAlign w:val="center"/>
          </w:tcPr>
          <w:p w14:paraId="6575D232" w14:textId="12CD83C8" w:rsidR="008524E4" w:rsidRPr="00530C0A" w:rsidRDefault="008524E4" w:rsidP="00B668FD">
            <w:pPr>
              <w:pStyle w:val="Normal-Numbered"/>
              <w:numPr>
                <w:ilvl w:val="0"/>
                <w:numId w:val="0"/>
              </w:numPr>
              <w:spacing w:before="40" w:after="40"/>
              <w:rPr>
                <w:bCs/>
              </w:rPr>
            </w:pPr>
            <w:bookmarkStart w:id="12" w:name="_Hlk173330337"/>
            <w:r>
              <w:rPr>
                <w:bCs/>
              </w:rPr>
              <w:t>Name of Insurer</w:t>
            </w:r>
          </w:p>
        </w:tc>
        <w:tc>
          <w:tcPr>
            <w:tcW w:w="2977" w:type="dxa"/>
            <w:vAlign w:val="center"/>
          </w:tcPr>
          <w:p w14:paraId="740DA2F9" w14:textId="193C4E29" w:rsidR="008524E4" w:rsidRPr="00530C0A" w:rsidRDefault="008524E4" w:rsidP="00B668FD">
            <w:pPr>
              <w:pStyle w:val="Normal-Numbered"/>
              <w:numPr>
                <w:ilvl w:val="0"/>
                <w:numId w:val="0"/>
              </w:numPr>
              <w:spacing w:before="40" w:after="40"/>
            </w:pPr>
            <w:r>
              <w:t>Policy Number</w:t>
            </w:r>
          </w:p>
        </w:tc>
        <w:tc>
          <w:tcPr>
            <w:tcW w:w="2959" w:type="dxa"/>
            <w:vAlign w:val="center"/>
          </w:tcPr>
          <w:p w14:paraId="4A32305B" w14:textId="531834E4" w:rsidR="008524E4" w:rsidRPr="00530C0A" w:rsidRDefault="008524E4" w:rsidP="00B668FD">
            <w:pPr>
              <w:pStyle w:val="Normal-Numbered"/>
              <w:numPr>
                <w:ilvl w:val="0"/>
                <w:numId w:val="0"/>
              </w:numPr>
              <w:spacing w:before="40" w:after="40"/>
            </w:pPr>
            <w:r>
              <w:t>Expiry Date</w:t>
            </w:r>
          </w:p>
        </w:tc>
      </w:tr>
      <w:tr w:rsidR="00D86DE9" w:rsidRPr="00530C0A" w14:paraId="556EBC17" w14:textId="77777777" w:rsidTr="00B90495">
        <w:trPr>
          <w:trHeight w:val="278"/>
        </w:trPr>
        <w:sdt>
          <w:sdtPr>
            <w:rPr>
              <w:color w:val="595959" w:themeColor="text1" w:themeTint="A6"/>
            </w:rPr>
            <w:id w:val="-325987716"/>
            <w:placeholder>
              <w:docPart w:val="6C929DE50C2D4386B9BAE450B83E24AF"/>
            </w:placeholder>
            <w:showingPlcHdr/>
            <w:text w:multiLine="1"/>
          </w:sdtPr>
          <w:sdtContent>
            <w:tc>
              <w:tcPr>
                <w:tcW w:w="4238" w:type="dxa"/>
              </w:tcPr>
              <w:p w14:paraId="7EB8201F" w14:textId="702A27C7" w:rsidR="00D86DE9" w:rsidRPr="00E83092" w:rsidRDefault="00D86DE9" w:rsidP="00D86DE9">
                <w:pPr>
                  <w:pStyle w:val="Normal-Numbered"/>
                  <w:numPr>
                    <w:ilvl w:val="0"/>
                    <w:numId w:val="0"/>
                  </w:numPr>
                  <w:spacing w:before="40" w:after="40"/>
                  <w:ind w:left="473"/>
                  <w:rPr>
                    <w:color w:val="595959" w:themeColor="text1" w:themeTint="A6"/>
                  </w:rPr>
                </w:pPr>
                <w:r>
                  <w:rPr>
                    <w:rStyle w:val="PlaceholderText"/>
                    <w:color w:val="595959" w:themeColor="text1" w:themeTint="A6"/>
                  </w:rPr>
                  <w:t>Insurer</w:t>
                </w:r>
              </w:p>
            </w:tc>
          </w:sdtContent>
        </w:sdt>
        <w:sdt>
          <w:sdtPr>
            <w:rPr>
              <w:color w:val="595959" w:themeColor="text1" w:themeTint="A6"/>
            </w:rPr>
            <w:id w:val="836970305"/>
            <w:placeholder>
              <w:docPart w:val="C5781270681349F39C92F9431D4381C1"/>
            </w:placeholder>
            <w:showingPlcHdr/>
            <w:text w:multiLine="1"/>
          </w:sdtPr>
          <w:sdtContent>
            <w:tc>
              <w:tcPr>
                <w:tcW w:w="2977" w:type="dxa"/>
              </w:tcPr>
              <w:p w14:paraId="78B55233" w14:textId="56E3697A" w:rsidR="00D86DE9" w:rsidRPr="00E83092" w:rsidRDefault="00D86DE9" w:rsidP="00D86DE9">
                <w:pPr>
                  <w:pStyle w:val="Normal-Numbered"/>
                  <w:numPr>
                    <w:ilvl w:val="0"/>
                    <w:numId w:val="0"/>
                  </w:numPr>
                  <w:spacing w:before="40" w:after="40"/>
                  <w:rPr>
                    <w:color w:val="595959" w:themeColor="text1" w:themeTint="A6"/>
                  </w:rPr>
                </w:pPr>
                <w:r w:rsidRPr="00E83092">
                  <w:rPr>
                    <w:rStyle w:val="PlaceholderText"/>
                    <w:color w:val="595959" w:themeColor="text1" w:themeTint="A6"/>
                  </w:rPr>
                  <w:t>Policy Number</w:t>
                </w:r>
              </w:p>
            </w:tc>
          </w:sdtContent>
        </w:sdt>
        <w:sdt>
          <w:sdtPr>
            <w:rPr>
              <w:color w:val="454547" w:themeColor="accent3" w:themeShade="BF"/>
            </w:rPr>
            <w:id w:val="-854189387"/>
            <w:placeholder>
              <w:docPart w:val="235261CCF76D41B3868265C178C2C467"/>
            </w:placeholder>
            <w:showingPlcHdr/>
            <w:date>
              <w:dateFormat w:val="d/MM/yyyy"/>
              <w:lid w:val="en-AU"/>
              <w:storeMappedDataAs w:val="dateTime"/>
              <w:calendar w:val="gregorian"/>
            </w:date>
          </w:sdtPr>
          <w:sdtContent>
            <w:tc>
              <w:tcPr>
                <w:tcW w:w="2959" w:type="dxa"/>
              </w:tcPr>
              <w:p w14:paraId="5F1F78EB" w14:textId="4A094BE6" w:rsidR="00D86DE9" w:rsidRPr="006F3220" w:rsidRDefault="00D86DE9" w:rsidP="00D86DE9">
                <w:pPr>
                  <w:pStyle w:val="Normal-Numbered"/>
                  <w:numPr>
                    <w:ilvl w:val="0"/>
                    <w:numId w:val="0"/>
                  </w:numPr>
                  <w:spacing w:before="40" w:after="40"/>
                  <w:rPr>
                    <w:color w:val="D9D9D9" w:themeColor="background2" w:themeShade="D9"/>
                  </w:rPr>
                </w:pPr>
                <w:r w:rsidRPr="00A15E61">
                  <w:rPr>
                    <w:rStyle w:val="PlaceholderText"/>
                    <w:color w:val="454547" w:themeColor="accent3" w:themeShade="BF"/>
                  </w:rPr>
                  <w:t>Date</w:t>
                </w:r>
              </w:p>
            </w:tc>
          </w:sdtContent>
        </w:sdt>
      </w:tr>
      <w:tr w:rsidR="00D86DE9" w:rsidRPr="00530C0A" w14:paraId="3DD52EC5" w14:textId="77777777" w:rsidTr="00B90495">
        <w:trPr>
          <w:trHeight w:val="328"/>
        </w:trPr>
        <w:sdt>
          <w:sdtPr>
            <w:rPr>
              <w:color w:val="595959" w:themeColor="text1" w:themeTint="A6"/>
            </w:rPr>
            <w:id w:val="22061840"/>
            <w:placeholder>
              <w:docPart w:val="587CBD9FC4504EDF98BDF2B56EC8011B"/>
            </w:placeholder>
            <w:showingPlcHdr/>
            <w:text w:multiLine="1"/>
          </w:sdtPr>
          <w:sdtContent>
            <w:tc>
              <w:tcPr>
                <w:tcW w:w="4238" w:type="dxa"/>
              </w:tcPr>
              <w:p w14:paraId="1432ADB4" w14:textId="33FEF42E" w:rsidR="00D86DE9" w:rsidRPr="00E83092" w:rsidRDefault="00D86DE9" w:rsidP="00D86DE9">
                <w:pPr>
                  <w:pStyle w:val="Normal-Numbered"/>
                  <w:numPr>
                    <w:ilvl w:val="0"/>
                    <w:numId w:val="0"/>
                  </w:numPr>
                  <w:spacing w:before="40" w:after="40"/>
                  <w:ind w:left="473"/>
                  <w:rPr>
                    <w:color w:val="595959" w:themeColor="text1" w:themeTint="A6"/>
                  </w:rPr>
                </w:pPr>
                <w:r w:rsidRPr="0022447A">
                  <w:rPr>
                    <w:rStyle w:val="PlaceholderText"/>
                    <w:color w:val="595959" w:themeColor="text1" w:themeTint="A6"/>
                  </w:rPr>
                  <w:t>Insurer</w:t>
                </w:r>
              </w:p>
            </w:tc>
          </w:sdtContent>
        </w:sdt>
        <w:sdt>
          <w:sdtPr>
            <w:rPr>
              <w:color w:val="595959" w:themeColor="text1" w:themeTint="A6"/>
            </w:rPr>
            <w:id w:val="361560316"/>
            <w:placeholder>
              <w:docPart w:val="95B608917469446F954032D7B14D07DF"/>
            </w:placeholder>
            <w:showingPlcHdr/>
            <w:text w:multiLine="1"/>
          </w:sdtPr>
          <w:sdtContent>
            <w:tc>
              <w:tcPr>
                <w:tcW w:w="2977" w:type="dxa"/>
              </w:tcPr>
              <w:p w14:paraId="773E82B7" w14:textId="246F10CF" w:rsidR="00D86DE9" w:rsidRPr="00E83092" w:rsidRDefault="00D86DE9" w:rsidP="00D86DE9">
                <w:pPr>
                  <w:pStyle w:val="Normal-Numbered"/>
                  <w:spacing w:before="40" w:after="40"/>
                  <w:rPr>
                    <w:color w:val="595959" w:themeColor="text1" w:themeTint="A6"/>
                  </w:rPr>
                </w:pPr>
                <w:r w:rsidRPr="00E83092">
                  <w:rPr>
                    <w:rStyle w:val="PlaceholderText"/>
                    <w:color w:val="595959" w:themeColor="text1" w:themeTint="A6"/>
                  </w:rPr>
                  <w:t>Policy Number</w:t>
                </w:r>
              </w:p>
            </w:tc>
          </w:sdtContent>
        </w:sdt>
        <w:sdt>
          <w:sdtPr>
            <w:rPr>
              <w:color w:val="454547" w:themeColor="accent3" w:themeShade="BF"/>
            </w:rPr>
            <w:id w:val="654102469"/>
            <w:placeholder>
              <w:docPart w:val="6F7AC9A109274058B7825A7478B0EA06"/>
            </w:placeholder>
            <w:showingPlcHdr/>
            <w:date>
              <w:dateFormat w:val="d/MM/yyyy"/>
              <w:lid w:val="en-AU"/>
              <w:storeMappedDataAs w:val="dateTime"/>
              <w:calendar w:val="gregorian"/>
            </w:date>
          </w:sdtPr>
          <w:sdtContent>
            <w:tc>
              <w:tcPr>
                <w:tcW w:w="2959" w:type="dxa"/>
              </w:tcPr>
              <w:p w14:paraId="3429ACC1" w14:textId="131BD0F2" w:rsidR="00D86DE9" w:rsidRPr="00530C0A" w:rsidRDefault="00D86DE9" w:rsidP="00D86DE9">
                <w:pPr>
                  <w:pStyle w:val="Normal-Numbered"/>
                  <w:spacing w:before="40" w:after="40"/>
                </w:pPr>
                <w:r w:rsidRPr="00A15E61">
                  <w:rPr>
                    <w:rStyle w:val="PlaceholderText"/>
                    <w:color w:val="454547" w:themeColor="accent3" w:themeShade="BF"/>
                  </w:rPr>
                  <w:t>Date</w:t>
                </w:r>
              </w:p>
            </w:tc>
          </w:sdtContent>
        </w:sdt>
      </w:tr>
      <w:tr w:rsidR="00D86DE9" w:rsidRPr="00530C0A" w14:paraId="488BB262" w14:textId="77777777" w:rsidTr="00253C9C">
        <w:trPr>
          <w:trHeight w:val="50"/>
        </w:trPr>
        <w:sdt>
          <w:sdtPr>
            <w:rPr>
              <w:color w:val="595959" w:themeColor="text1" w:themeTint="A6"/>
            </w:rPr>
            <w:id w:val="-1812474359"/>
            <w:placeholder>
              <w:docPart w:val="EFFBB6EFA3264405A310E63ED732C98E"/>
            </w:placeholder>
            <w:showingPlcHdr/>
            <w:text w:multiLine="1"/>
          </w:sdtPr>
          <w:sdtContent>
            <w:tc>
              <w:tcPr>
                <w:tcW w:w="4238" w:type="dxa"/>
              </w:tcPr>
              <w:p w14:paraId="08E48EDF" w14:textId="3A84B149" w:rsidR="00D86DE9" w:rsidRPr="00E83092" w:rsidRDefault="00D86DE9" w:rsidP="00D86DE9">
                <w:pPr>
                  <w:pStyle w:val="Normal-Numbered"/>
                  <w:numPr>
                    <w:ilvl w:val="0"/>
                    <w:numId w:val="0"/>
                  </w:numPr>
                  <w:spacing w:before="40" w:after="40"/>
                  <w:ind w:left="473"/>
                  <w:rPr>
                    <w:color w:val="595959" w:themeColor="text1" w:themeTint="A6"/>
                  </w:rPr>
                </w:pPr>
                <w:r w:rsidRPr="0022447A">
                  <w:rPr>
                    <w:rStyle w:val="PlaceholderText"/>
                    <w:color w:val="595959" w:themeColor="text1" w:themeTint="A6"/>
                  </w:rPr>
                  <w:t>Insurer</w:t>
                </w:r>
              </w:p>
            </w:tc>
          </w:sdtContent>
        </w:sdt>
        <w:sdt>
          <w:sdtPr>
            <w:rPr>
              <w:color w:val="595959" w:themeColor="text1" w:themeTint="A6"/>
            </w:rPr>
            <w:id w:val="-1795441107"/>
            <w:placeholder>
              <w:docPart w:val="BE33B2CC4A2D43A7A6DF50EDFDB7A492"/>
            </w:placeholder>
            <w:showingPlcHdr/>
            <w:text w:multiLine="1"/>
          </w:sdtPr>
          <w:sdtContent>
            <w:tc>
              <w:tcPr>
                <w:tcW w:w="2977" w:type="dxa"/>
              </w:tcPr>
              <w:p w14:paraId="4349BF34" w14:textId="0C796C12" w:rsidR="00D86DE9" w:rsidRPr="00E83092" w:rsidRDefault="00D86DE9" w:rsidP="00D86DE9">
                <w:pPr>
                  <w:pStyle w:val="Normal-Numbered"/>
                  <w:spacing w:before="40" w:after="40"/>
                  <w:rPr>
                    <w:color w:val="595959" w:themeColor="text1" w:themeTint="A6"/>
                  </w:rPr>
                </w:pPr>
                <w:r w:rsidRPr="00E83092">
                  <w:rPr>
                    <w:rStyle w:val="PlaceholderText"/>
                    <w:color w:val="595959" w:themeColor="text1" w:themeTint="A6"/>
                  </w:rPr>
                  <w:t>Policy Number</w:t>
                </w:r>
              </w:p>
            </w:tc>
          </w:sdtContent>
        </w:sdt>
        <w:sdt>
          <w:sdtPr>
            <w:rPr>
              <w:color w:val="454547" w:themeColor="accent3" w:themeShade="BF"/>
            </w:rPr>
            <w:id w:val="-1247495011"/>
            <w:placeholder>
              <w:docPart w:val="EF5BC3ACC2CB4B4BBF91977EF302BF77"/>
            </w:placeholder>
            <w:showingPlcHdr/>
            <w:date>
              <w:dateFormat w:val="d/MM/yyyy"/>
              <w:lid w:val="en-AU"/>
              <w:storeMappedDataAs w:val="dateTime"/>
              <w:calendar w:val="gregorian"/>
            </w:date>
          </w:sdtPr>
          <w:sdtContent>
            <w:tc>
              <w:tcPr>
                <w:tcW w:w="2959" w:type="dxa"/>
              </w:tcPr>
              <w:p w14:paraId="7F38FE96" w14:textId="1A24F171" w:rsidR="00D86DE9" w:rsidRPr="00530C0A" w:rsidRDefault="00D86DE9" w:rsidP="00D86DE9">
                <w:pPr>
                  <w:pStyle w:val="Normal-Numbered"/>
                  <w:spacing w:before="40" w:after="40"/>
                </w:pPr>
                <w:r w:rsidRPr="00A15E61">
                  <w:rPr>
                    <w:rStyle w:val="PlaceholderText"/>
                    <w:color w:val="454547" w:themeColor="accent3" w:themeShade="BF"/>
                  </w:rPr>
                  <w:t>Date</w:t>
                </w:r>
              </w:p>
            </w:tc>
          </w:sdtContent>
        </w:sdt>
      </w:tr>
    </w:tbl>
    <w:bookmarkEnd w:id="12"/>
    <w:p w14:paraId="4B67FCCB" w14:textId="2F309707" w:rsidR="008524E4" w:rsidRPr="00A61B20" w:rsidRDefault="00E91D2D" w:rsidP="005A1A55">
      <w:pPr>
        <w:pStyle w:val="Normal-Numbered"/>
        <w:numPr>
          <w:ilvl w:val="0"/>
          <w:numId w:val="32"/>
        </w:numPr>
        <w:spacing w:before="360"/>
      </w:pPr>
      <w:r>
        <w:t xml:space="preserve">For any of the covers proposed </w:t>
      </w:r>
      <w:r w:rsidR="004C70BA">
        <w:t xml:space="preserve">for this insurance has any insurer declined, cancelled or refused any proposal or insurance renewal or imposed special terms or conditions? </w:t>
      </w:r>
    </w:p>
    <w:p w14:paraId="6F59D63A" w14:textId="149D4B76" w:rsidR="008524E4" w:rsidRDefault="00000000" w:rsidP="008524E4">
      <w:pPr>
        <w:pStyle w:val="Normal-Numbered"/>
        <w:numPr>
          <w:ilvl w:val="0"/>
          <w:numId w:val="0"/>
        </w:numPr>
        <w:spacing w:before="0" w:after="0" w:line="360" w:lineRule="auto"/>
      </w:pPr>
      <w:sdt>
        <w:sdtPr>
          <w:id w:val="-494494127"/>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14192B">
        <w:t xml:space="preserve">  No</w:t>
      </w:r>
      <w:r w:rsidR="008524E4" w:rsidRPr="0014192B">
        <w:tab/>
        <w:t xml:space="preserve">  </w:t>
      </w:r>
      <w:sdt>
        <w:sdtPr>
          <w:id w:val="950141021"/>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14192B">
        <w:t xml:space="preserve">  Yes </w:t>
      </w:r>
      <w:r w:rsidR="008524E4">
        <w:t xml:space="preserve">  </w:t>
      </w:r>
      <w:r w:rsidR="008524E4" w:rsidRPr="007665BA">
        <w:t xml:space="preserve">If </w:t>
      </w:r>
      <w:r w:rsidR="008524E4">
        <w:t>YES</w:t>
      </w:r>
      <w:r w:rsidR="008524E4" w:rsidRPr="007665BA">
        <w:t xml:space="preserve">, please provide </w:t>
      </w:r>
      <w:r w:rsidR="008524E4">
        <w:t xml:space="preserve">brief </w:t>
      </w:r>
      <w:r w:rsidR="008524E4" w:rsidRPr="007665BA">
        <w:t>details</w:t>
      </w:r>
      <w:r w:rsidR="008524E4">
        <w:t>:</w:t>
      </w:r>
    </w:p>
    <w:tbl>
      <w:tblPr>
        <w:tblStyle w:val="TableGrid"/>
        <w:tblW w:w="5000" w:type="pct"/>
        <w:tblLook w:val="0400" w:firstRow="0" w:lastRow="0" w:firstColumn="0" w:lastColumn="0" w:noHBand="0" w:noVBand="1"/>
      </w:tblPr>
      <w:tblGrid>
        <w:gridCol w:w="10174"/>
      </w:tblGrid>
      <w:tr w:rsidR="008524E4" w14:paraId="150D7EDF" w14:textId="77777777" w:rsidTr="00B668FD">
        <w:trPr>
          <w:trHeight w:val="980"/>
        </w:trPr>
        <w:sdt>
          <w:sdtPr>
            <w:rPr>
              <w:color w:val="595959" w:themeColor="text1" w:themeTint="A6"/>
            </w:rPr>
            <w:id w:val="-92006718"/>
            <w:placeholder>
              <w:docPart w:val="E23EB676410C4C2CBA32EF6464828242"/>
            </w:placeholder>
            <w:showingPlcHdr/>
            <w:text w:multiLine="1"/>
          </w:sdtPr>
          <w:sdtContent>
            <w:tc>
              <w:tcPr>
                <w:tcW w:w="10174" w:type="dxa"/>
              </w:tcPr>
              <w:p w14:paraId="647C7125" w14:textId="345416C7" w:rsidR="008524E4" w:rsidRDefault="00253C9C" w:rsidP="00B668FD">
                <w:pPr>
                  <w:spacing w:line="360" w:lineRule="auto"/>
                </w:pPr>
                <w:r>
                  <w:rPr>
                    <w:rStyle w:val="PlaceholderText"/>
                    <w:color w:val="595959" w:themeColor="text1" w:themeTint="A6"/>
                  </w:rPr>
                  <w:t>Click here</w:t>
                </w:r>
              </w:p>
            </w:tc>
          </w:sdtContent>
        </w:sdt>
      </w:tr>
    </w:tbl>
    <w:p w14:paraId="5C75401A" w14:textId="27AC9F01" w:rsidR="008524E4" w:rsidRPr="00833842" w:rsidRDefault="00897490" w:rsidP="004C0752">
      <w:pPr>
        <w:pStyle w:val="Normal-Numbered"/>
        <w:numPr>
          <w:ilvl w:val="0"/>
          <w:numId w:val="25"/>
        </w:numPr>
      </w:pPr>
      <w:r>
        <w:t xml:space="preserve">Within </w:t>
      </w:r>
      <w:r w:rsidR="004C0752">
        <w:t xml:space="preserve">the last ten years, have you had any claims made against you or have you any knowledge of any incidents which may lead to a claim for any of the covers proposed for this insurance? </w:t>
      </w:r>
      <w:r w:rsidR="008524E4">
        <w:t xml:space="preserve"> </w:t>
      </w:r>
      <w:r w:rsidR="008524E4">
        <w:br/>
      </w:r>
      <w:r w:rsidR="008524E4">
        <w:br/>
      </w:r>
      <w:sdt>
        <w:sdtPr>
          <w:id w:val="-1340997606"/>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9F5EC3">
        <w:t xml:space="preserve">  No</w:t>
      </w:r>
      <w:r w:rsidR="008524E4" w:rsidRPr="009F5EC3">
        <w:tab/>
        <w:t xml:space="preserve">  </w:t>
      </w:r>
      <w:sdt>
        <w:sdtPr>
          <w:id w:val="-1586530593"/>
          <w14:checkbox>
            <w14:checked w14:val="0"/>
            <w14:checkedState w14:val="2612" w14:font="MS Gothic"/>
            <w14:uncheckedState w14:val="2610" w14:font="MS Gothic"/>
          </w14:checkbox>
        </w:sdtPr>
        <w:sdtContent>
          <w:r w:rsidR="00FF772E">
            <w:rPr>
              <w:rFonts w:ascii="MS Gothic" w:eastAsia="MS Gothic" w:hAnsi="MS Gothic" w:hint="eastAsia"/>
            </w:rPr>
            <w:t>☐</w:t>
          </w:r>
        </w:sdtContent>
      </w:sdt>
      <w:r w:rsidR="008524E4" w:rsidRPr="009F5EC3">
        <w:t xml:space="preserve">  Yes </w:t>
      </w:r>
      <w:r w:rsidR="008524E4" w:rsidRPr="00833842">
        <w:t xml:space="preserve">  If YES, </w:t>
      </w:r>
      <w:r w:rsidR="008524E4">
        <w:t>please provide</w:t>
      </w:r>
      <w:r w:rsidR="000608F9">
        <w:t xml:space="preserve"> details</w:t>
      </w:r>
      <w:r w:rsidR="008524E4">
        <w:t>:</w:t>
      </w:r>
    </w:p>
    <w:tbl>
      <w:tblPr>
        <w:tblStyle w:val="TableGrid"/>
        <w:tblW w:w="5000" w:type="pct"/>
        <w:tblBorders>
          <w:top w:val="single" w:sz="12" w:space="0" w:color="F0EFF5"/>
          <w:left w:val="single" w:sz="12" w:space="0" w:color="F0EFF5"/>
          <w:bottom w:val="single" w:sz="12" w:space="0" w:color="F0EFF5"/>
          <w:right w:val="single" w:sz="12" w:space="0" w:color="F0EFF5"/>
          <w:insideH w:val="single" w:sz="12" w:space="0" w:color="F0EFF5"/>
          <w:insideV w:val="single" w:sz="12" w:space="0" w:color="F0EFF5"/>
        </w:tblBorders>
        <w:shd w:val="clear" w:color="auto" w:fill="FFFFFF" w:themeFill="background1"/>
        <w:tblLook w:val="0420" w:firstRow="1" w:lastRow="0" w:firstColumn="0" w:lastColumn="0" w:noHBand="0" w:noVBand="1"/>
      </w:tblPr>
      <w:tblGrid>
        <w:gridCol w:w="2543"/>
        <w:gridCol w:w="2544"/>
        <w:gridCol w:w="2543"/>
        <w:gridCol w:w="2544"/>
      </w:tblGrid>
      <w:tr w:rsidR="000608F9" w:rsidRPr="000608F9" w14:paraId="43BC8D1A" w14:textId="77777777" w:rsidTr="000608F9">
        <w:trPr>
          <w:cnfStyle w:val="100000000000" w:firstRow="1" w:lastRow="0" w:firstColumn="0" w:lastColumn="0" w:oddVBand="0" w:evenVBand="0" w:oddHBand="0" w:evenHBand="0" w:firstRowFirstColumn="0" w:firstRowLastColumn="0" w:lastRowFirstColumn="0" w:lastRowLastColumn="0"/>
          <w:trHeight w:val="484"/>
        </w:trPr>
        <w:tc>
          <w:tcPr>
            <w:tcW w:w="2543" w:type="dxa"/>
            <w:vAlign w:val="center"/>
          </w:tcPr>
          <w:p w14:paraId="084A279A" w14:textId="013B09A4" w:rsidR="000608F9" w:rsidRPr="000608F9" w:rsidRDefault="000608F9" w:rsidP="000608F9">
            <w:r w:rsidRPr="000608F9">
              <w:t>Date</w:t>
            </w:r>
          </w:p>
        </w:tc>
        <w:tc>
          <w:tcPr>
            <w:tcW w:w="2544" w:type="dxa"/>
            <w:vAlign w:val="center"/>
          </w:tcPr>
          <w:p w14:paraId="1FDDE3BD" w14:textId="4117B941" w:rsidR="000608F9" w:rsidRPr="000608F9" w:rsidRDefault="000608F9" w:rsidP="000608F9">
            <w:r w:rsidRPr="000608F9">
              <w:t>Details</w:t>
            </w:r>
          </w:p>
        </w:tc>
        <w:tc>
          <w:tcPr>
            <w:tcW w:w="2543" w:type="dxa"/>
          </w:tcPr>
          <w:p w14:paraId="580F35E6" w14:textId="54D6EC8D" w:rsidR="000608F9" w:rsidRPr="000608F9" w:rsidRDefault="000608F9" w:rsidP="000608F9">
            <w:r w:rsidRPr="000608F9">
              <w:t>Paid</w:t>
            </w:r>
            <w:r w:rsidR="002105A5">
              <w:t xml:space="preserve"> $</w:t>
            </w:r>
          </w:p>
        </w:tc>
        <w:tc>
          <w:tcPr>
            <w:tcW w:w="2544" w:type="dxa"/>
            <w:vAlign w:val="center"/>
          </w:tcPr>
          <w:p w14:paraId="1E768442" w14:textId="60FD7774" w:rsidR="000608F9" w:rsidRPr="000608F9" w:rsidRDefault="000608F9" w:rsidP="000608F9">
            <w:r w:rsidRPr="000608F9">
              <w:t>Outstanding</w:t>
            </w:r>
            <w:r w:rsidR="002105A5">
              <w:t xml:space="preserve"> $</w:t>
            </w:r>
          </w:p>
        </w:tc>
      </w:tr>
      <w:tr w:rsidR="006D6E65" w:rsidRPr="000608F9" w14:paraId="63B05685" w14:textId="77777777" w:rsidTr="00897490">
        <w:trPr>
          <w:trHeight w:hRule="exact" w:val="436"/>
        </w:trPr>
        <w:sdt>
          <w:sdtPr>
            <w:rPr>
              <w:color w:val="454547" w:themeColor="accent3" w:themeShade="BF"/>
            </w:rPr>
            <w:id w:val="-1005580178"/>
            <w:placeholder>
              <w:docPart w:val="33BF90C592CA4931BE745A1700527609"/>
            </w:placeholder>
            <w:showingPlcHdr/>
            <w:date>
              <w:dateFormat w:val="d/MM/yyyy"/>
              <w:lid w:val="en-AU"/>
              <w:storeMappedDataAs w:val="dateTime"/>
              <w:calendar w:val="gregorian"/>
            </w:date>
          </w:sdtPr>
          <w:sdtContent>
            <w:tc>
              <w:tcPr>
                <w:tcW w:w="2543" w:type="dxa"/>
              </w:tcPr>
              <w:p w14:paraId="337DEFF8" w14:textId="47249866" w:rsidR="006D6E65" w:rsidRPr="000608F9" w:rsidRDefault="006D6E65" w:rsidP="006D6E65">
                <w:r w:rsidRPr="00A15E61">
                  <w:rPr>
                    <w:rStyle w:val="PlaceholderText"/>
                    <w:color w:val="454547" w:themeColor="accent3" w:themeShade="BF"/>
                  </w:rPr>
                  <w:t>Date</w:t>
                </w:r>
              </w:p>
            </w:tc>
          </w:sdtContent>
        </w:sdt>
        <w:sdt>
          <w:sdtPr>
            <w:rPr>
              <w:color w:val="595959" w:themeColor="text1" w:themeTint="A6"/>
            </w:rPr>
            <w:id w:val="-353196013"/>
            <w:placeholder>
              <w:docPart w:val="EBF7F4CD5BEC4D799A47980286BB4AD7"/>
            </w:placeholder>
            <w:showingPlcHdr/>
            <w:text w:multiLine="1"/>
          </w:sdtPr>
          <w:sdtContent>
            <w:tc>
              <w:tcPr>
                <w:tcW w:w="2544" w:type="dxa"/>
              </w:tcPr>
              <w:p w14:paraId="016BC88D" w14:textId="0A51A1AE" w:rsidR="006D6E65" w:rsidRPr="00E83092" w:rsidRDefault="006D6E65" w:rsidP="006D6E65">
                <w:pPr>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705455665"/>
            <w:placeholder>
              <w:docPart w:val="B2F72F38511A48C68AD208930A0A90B3"/>
            </w:placeholder>
            <w:text/>
          </w:sdtPr>
          <w:sdtContent>
            <w:tc>
              <w:tcPr>
                <w:tcW w:w="2543" w:type="dxa"/>
              </w:tcPr>
              <w:p w14:paraId="4BC236CD" w14:textId="689C7533" w:rsidR="006D6E65" w:rsidRPr="000608F9" w:rsidRDefault="006D6E65" w:rsidP="006D6E65">
                <w:r w:rsidRPr="00C47DAC">
                  <w:rPr>
                    <w:rStyle w:val="PlaceholderText"/>
                    <w:bCs/>
                    <w:color w:val="5C5C5F" w:themeColor="accent3"/>
                  </w:rPr>
                  <w:t>$</w:t>
                </w:r>
              </w:p>
            </w:tc>
          </w:sdtContent>
        </w:sdt>
        <w:sdt>
          <w:sdtPr>
            <w:rPr>
              <w:rStyle w:val="PlaceholderText"/>
              <w:b/>
              <w:bCs/>
              <w:color w:val="5C5C5F" w:themeColor="accent3"/>
            </w:rPr>
            <w:id w:val="436878719"/>
            <w:placeholder>
              <w:docPart w:val="BD3FAABBF65D476B8E459A95121B3188"/>
            </w:placeholder>
            <w:text/>
          </w:sdtPr>
          <w:sdtContent>
            <w:tc>
              <w:tcPr>
                <w:tcW w:w="2544" w:type="dxa"/>
              </w:tcPr>
              <w:p w14:paraId="1EF97954" w14:textId="4B340AB9" w:rsidR="006D6E65" w:rsidRPr="000608F9" w:rsidRDefault="006D6E65" w:rsidP="006D6E65">
                <w:r w:rsidRPr="00C47DAC">
                  <w:rPr>
                    <w:rStyle w:val="PlaceholderText"/>
                    <w:bCs/>
                    <w:color w:val="5C5C5F" w:themeColor="accent3"/>
                  </w:rPr>
                  <w:t>$</w:t>
                </w:r>
              </w:p>
            </w:tc>
          </w:sdtContent>
        </w:sdt>
      </w:tr>
      <w:tr w:rsidR="006D6E65" w:rsidRPr="000608F9" w14:paraId="7BC6D3DF" w14:textId="77777777" w:rsidTr="00897490">
        <w:trPr>
          <w:trHeight w:hRule="exact" w:val="429"/>
        </w:trPr>
        <w:sdt>
          <w:sdtPr>
            <w:rPr>
              <w:color w:val="454547" w:themeColor="accent3" w:themeShade="BF"/>
            </w:rPr>
            <w:id w:val="-196939661"/>
            <w:placeholder>
              <w:docPart w:val="8220CE2F2223492CA3189E44C3B4D2F9"/>
            </w:placeholder>
            <w:showingPlcHdr/>
            <w:date>
              <w:dateFormat w:val="d/MM/yyyy"/>
              <w:lid w:val="en-AU"/>
              <w:storeMappedDataAs w:val="dateTime"/>
              <w:calendar w:val="gregorian"/>
            </w:date>
          </w:sdtPr>
          <w:sdtContent>
            <w:tc>
              <w:tcPr>
                <w:tcW w:w="2543" w:type="dxa"/>
              </w:tcPr>
              <w:p w14:paraId="3F4AC525" w14:textId="65151A26" w:rsidR="006D6E65" w:rsidRPr="000608F9" w:rsidRDefault="006D6E65" w:rsidP="006D6E65">
                <w:r w:rsidRPr="00A15E61">
                  <w:rPr>
                    <w:rStyle w:val="PlaceholderText"/>
                    <w:color w:val="454547" w:themeColor="accent3" w:themeShade="BF"/>
                  </w:rPr>
                  <w:t>Date</w:t>
                </w:r>
              </w:p>
            </w:tc>
          </w:sdtContent>
        </w:sdt>
        <w:sdt>
          <w:sdtPr>
            <w:rPr>
              <w:color w:val="595959" w:themeColor="text1" w:themeTint="A6"/>
            </w:rPr>
            <w:id w:val="-56009822"/>
            <w:placeholder>
              <w:docPart w:val="562CFE64162F423F85F7A677DB0CD091"/>
            </w:placeholder>
            <w:showingPlcHdr/>
            <w:text w:multiLine="1"/>
          </w:sdtPr>
          <w:sdtContent>
            <w:tc>
              <w:tcPr>
                <w:tcW w:w="2544" w:type="dxa"/>
              </w:tcPr>
              <w:p w14:paraId="3279E7D2" w14:textId="4FB08DA2" w:rsidR="006D6E65" w:rsidRPr="00E83092" w:rsidRDefault="006D6E65" w:rsidP="006D6E65">
                <w:pPr>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1865434185"/>
            <w:placeholder>
              <w:docPart w:val="3668DB5DFF7642A2BDE7D70A976286E3"/>
            </w:placeholder>
            <w:text/>
          </w:sdtPr>
          <w:sdtContent>
            <w:tc>
              <w:tcPr>
                <w:tcW w:w="2543" w:type="dxa"/>
              </w:tcPr>
              <w:p w14:paraId="09BF32CB" w14:textId="5F5A3AD9" w:rsidR="006D6E65" w:rsidRPr="000608F9" w:rsidRDefault="006D6E65" w:rsidP="006D6E65">
                <w:r w:rsidRPr="00C47DAC">
                  <w:rPr>
                    <w:rStyle w:val="PlaceholderText"/>
                    <w:bCs/>
                    <w:color w:val="5C5C5F" w:themeColor="accent3"/>
                  </w:rPr>
                  <w:t>$</w:t>
                </w:r>
              </w:p>
            </w:tc>
          </w:sdtContent>
        </w:sdt>
        <w:sdt>
          <w:sdtPr>
            <w:rPr>
              <w:rStyle w:val="PlaceholderText"/>
              <w:b/>
              <w:bCs/>
              <w:color w:val="5C5C5F" w:themeColor="accent3"/>
            </w:rPr>
            <w:id w:val="-171578849"/>
            <w:placeholder>
              <w:docPart w:val="6DB039E062F94A5F864721409218A7D2"/>
            </w:placeholder>
            <w:text/>
          </w:sdtPr>
          <w:sdtContent>
            <w:tc>
              <w:tcPr>
                <w:tcW w:w="2544" w:type="dxa"/>
              </w:tcPr>
              <w:p w14:paraId="070C3E83" w14:textId="12040EB6" w:rsidR="006D6E65" w:rsidRPr="000608F9" w:rsidRDefault="006D6E65" w:rsidP="006D6E65">
                <w:r w:rsidRPr="00C47DAC">
                  <w:rPr>
                    <w:rStyle w:val="PlaceholderText"/>
                    <w:bCs/>
                    <w:color w:val="5C5C5F" w:themeColor="accent3"/>
                  </w:rPr>
                  <w:t>$</w:t>
                </w:r>
              </w:p>
            </w:tc>
          </w:sdtContent>
        </w:sdt>
      </w:tr>
      <w:tr w:rsidR="006D6E65" w:rsidRPr="000608F9" w14:paraId="3FBCB9ED" w14:textId="77777777" w:rsidTr="00897490">
        <w:trPr>
          <w:trHeight w:hRule="exact" w:val="421"/>
        </w:trPr>
        <w:sdt>
          <w:sdtPr>
            <w:rPr>
              <w:color w:val="454547" w:themeColor="accent3" w:themeShade="BF"/>
            </w:rPr>
            <w:id w:val="624808164"/>
            <w:placeholder>
              <w:docPart w:val="FBD2DD9FBA694A80B47A82BDBCF00152"/>
            </w:placeholder>
            <w:showingPlcHdr/>
            <w:date>
              <w:dateFormat w:val="d/MM/yyyy"/>
              <w:lid w:val="en-AU"/>
              <w:storeMappedDataAs w:val="dateTime"/>
              <w:calendar w:val="gregorian"/>
            </w:date>
          </w:sdtPr>
          <w:sdtContent>
            <w:tc>
              <w:tcPr>
                <w:tcW w:w="2543" w:type="dxa"/>
              </w:tcPr>
              <w:p w14:paraId="7EF40AD6" w14:textId="1031173F" w:rsidR="006D6E65" w:rsidRPr="000608F9" w:rsidRDefault="006D6E65" w:rsidP="006D6E65">
                <w:r w:rsidRPr="00A15E61">
                  <w:rPr>
                    <w:rStyle w:val="PlaceholderText"/>
                    <w:color w:val="454547" w:themeColor="accent3" w:themeShade="BF"/>
                  </w:rPr>
                  <w:t>Date</w:t>
                </w:r>
              </w:p>
            </w:tc>
          </w:sdtContent>
        </w:sdt>
        <w:sdt>
          <w:sdtPr>
            <w:rPr>
              <w:color w:val="595959" w:themeColor="text1" w:themeTint="A6"/>
            </w:rPr>
            <w:id w:val="1009483648"/>
            <w:placeholder>
              <w:docPart w:val="BABC9DC60374407DA7F2D5E5F488DB2C"/>
            </w:placeholder>
            <w:showingPlcHdr/>
            <w:text w:multiLine="1"/>
          </w:sdtPr>
          <w:sdtContent>
            <w:tc>
              <w:tcPr>
                <w:tcW w:w="2544" w:type="dxa"/>
              </w:tcPr>
              <w:p w14:paraId="7350A614" w14:textId="5153B101" w:rsidR="006D6E65" w:rsidRPr="00E83092" w:rsidRDefault="006D6E65" w:rsidP="006D6E65">
                <w:pPr>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463041917"/>
            <w:placeholder>
              <w:docPart w:val="058DBC891B5749B7851BCE491C82F2F5"/>
            </w:placeholder>
            <w:text/>
          </w:sdtPr>
          <w:sdtContent>
            <w:tc>
              <w:tcPr>
                <w:tcW w:w="2543" w:type="dxa"/>
              </w:tcPr>
              <w:p w14:paraId="7903CD03" w14:textId="19BC460C" w:rsidR="006D6E65" w:rsidRPr="000608F9" w:rsidRDefault="006D6E65" w:rsidP="006D6E65">
                <w:r w:rsidRPr="00C47DAC">
                  <w:rPr>
                    <w:rStyle w:val="PlaceholderText"/>
                    <w:bCs/>
                    <w:color w:val="5C5C5F" w:themeColor="accent3"/>
                  </w:rPr>
                  <w:t>$</w:t>
                </w:r>
              </w:p>
            </w:tc>
          </w:sdtContent>
        </w:sdt>
        <w:sdt>
          <w:sdtPr>
            <w:rPr>
              <w:rStyle w:val="PlaceholderText"/>
              <w:b/>
              <w:bCs/>
              <w:color w:val="5C5C5F" w:themeColor="accent3"/>
            </w:rPr>
            <w:id w:val="1456374342"/>
            <w:placeholder>
              <w:docPart w:val="D1CCF0BD830742029C6593DCD8234578"/>
            </w:placeholder>
            <w:text/>
          </w:sdtPr>
          <w:sdtContent>
            <w:tc>
              <w:tcPr>
                <w:tcW w:w="2544" w:type="dxa"/>
              </w:tcPr>
              <w:p w14:paraId="780054A8" w14:textId="0DCC0567" w:rsidR="006D6E65" w:rsidRPr="000608F9" w:rsidRDefault="006D6E65" w:rsidP="006D6E65">
                <w:r w:rsidRPr="00C47DAC">
                  <w:rPr>
                    <w:rStyle w:val="PlaceholderText"/>
                    <w:bCs/>
                    <w:color w:val="5C5C5F" w:themeColor="accent3"/>
                  </w:rPr>
                  <w:t>$</w:t>
                </w:r>
              </w:p>
            </w:tc>
          </w:sdtContent>
        </w:sdt>
      </w:tr>
      <w:tr w:rsidR="006D6E65" w:rsidRPr="000608F9" w14:paraId="7E5E0BAF" w14:textId="77777777" w:rsidTr="00897490">
        <w:trPr>
          <w:trHeight w:hRule="exact" w:val="427"/>
        </w:trPr>
        <w:sdt>
          <w:sdtPr>
            <w:rPr>
              <w:color w:val="454547" w:themeColor="accent3" w:themeShade="BF"/>
            </w:rPr>
            <w:id w:val="-683897590"/>
            <w:placeholder>
              <w:docPart w:val="028212772BDA4F9EB46968D86DC0BE10"/>
            </w:placeholder>
            <w:showingPlcHdr/>
            <w:date>
              <w:dateFormat w:val="d/MM/yyyy"/>
              <w:lid w:val="en-AU"/>
              <w:storeMappedDataAs w:val="dateTime"/>
              <w:calendar w:val="gregorian"/>
            </w:date>
          </w:sdtPr>
          <w:sdtContent>
            <w:tc>
              <w:tcPr>
                <w:tcW w:w="2543" w:type="dxa"/>
              </w:tcPr>
              <w:p w14:paraId="46358D8B" w14:textId="0E3624DC" w:rsidR="006D6E65" w:rsidRPr="000608F9" w:rsidRDefault="006D6E65" w:rsidP="006D6E65">
                <w:r w:rsidRPr="00A15E61">
                  <w:rPr>
                    <w:rStyle w:val="PlaceholderText"/>
                    <w:color w:val="454547" w:themeColor="accent3" w:themeShade="BF"/>
                  </w:rPr>
                  <w:t>Date</w:t>
                </w:r>
              </w:p>
            </w:tc>
          </w:sdtContent>
        </w:sdt>
        <w:sdt>
          <w:sdtPr>
            <w:rPr>
              <w:color w:val="595959" w:themeColor="text1" w:themeTint="A6"/>
            </w:rPr>
            <w:id w:val="-395051546"/>
            <w:placeholder>
              <w:docPart w:val="BCE2886165F24D71BE0FFDB6C9EB03C6"/>
            </w:placeholder>
            <w:showingPlcHdr/>
            <w:text w:multiLine="1"/>
          </w:sdtPr>
          <w:sdtContent>
            <w:tc>
              <w:tcPr>
                <w:tcW w:w="2544" w:type="dxa"/>
              </w:tcPr>
              <w:p w14:paraId="0F83DC2D" w14:textId="6E9805E6" w:rsidR="006D6E65" w:rsidRPr="00E83092" w:rsidRDefault="006D6E65" w:rsidP="006D6E65">
                <w:pPr>
                  <w:rPr>
                    <w:color w:val="595959" w:themeColor="text1" w:themeTint="A6"/>
                  </w:rPr>
                </w:pPr>
                <w:r w:rsidRPr="00E83092">
                  <w:rPr>
                    <w:rStyle w:val="PlaceholderText"/>
                    <w:color w:val="595959" w:themeColor="text1" w:themeTint="A6"/>
                  </w:rPr>
                  <w:t>Details</w:t>
                </w:r>
              </w:p>
            </w:tc>
          </w:sdtContent>
        </w:sdt>
        <w:sdt>
          <w:sdtPr>
            <w:rPr>
              <w:rStyle w:val="PlaceholderText"/>
              <w:b/>
              <w:bCs/>
              <w:color w:val="5C5C5F" w:themeColor="accent3"/>
            </w:rPr>
            <w:id w:val="729576626"/>
            <w:placeholder>
              <w:docPart w:val="0BC04B07F9E549C396A3412B865F26E1"/>
            </w:placeholder>
            <w:text/>
          </w:sdtPr>
          <w:sdtContent>
            <w:tc>
              <w:tcPr>
                <w:tcW w:w="2543" w:type="dxa"/>
              </w:tcPr>
              <w:p w14:paraId="543423D7" w14:textId="0EBCA228" w:rsidR="006D6E65" w:rsidRPr="000608F9" w:rsidRDefault="006D6E65" w:rsidP="006D6E65">
                <w:r w:rsidRPr="00C47DAC">
                  <w:rPr>
                    <w:rStyle w:val="PlaceholderText"/>
                    <w:bCs/>
                    <w:color w:val="5C5C5F" w:themeColor="accent3"/>
                  </w:rPr>
                  <w:t>$</w:t>
                </w:r>
              </w:p>
            </w:tc>
          </w:sdtContent>
        </w:sdt>
        <w:sdt>
          <w:sdtPr>
            <w:rPr>
              <w:rStyle w:val="PlaceholderText"/>
              <w:b/>
              <w:bCs/>
              <w:color w:val="5C5C5F" w:themeColor="accent3"/>
            </w:rPr>
            <w:id w:val="-590241220"/>
            <w:placeholder>
              <w:docPart w:val="EA768B8EBD284B548A680EA3EB498F32"/>
            </w:placeholder>
            <w:text/>
          </w:sdtPr>
          <w:sdtContent>
            <w:tc>
              <w:tcPr>
                <w:tcW w:w="2544" w:type="dxa"/>
              </w:tcPr>
              <w:p w14:paraId="50A2532F" w14:textId="22E27503" w:rsidR="006D6E65" w:rsidRPr="000608F9" w:rsidRDefault="006D6E65" w:rsidP="006D6E65">
                <w:r w:rsidRPr="00C47DAC">
                  <w:rPr>
                    <w:rStyle w:val="PlaceholderText"/>
                    <w:bCs/>
                    <w:color w:val="5C5C5F" w:themeColor="accent3"/>
                  </w:rPr>
                  <w:t>$</w:t>
                </w:r>
              </w:p>
            </w:tc>
          </w:sdtContent>
        </w:sdt>
      </w:tr>
      <w:bookmarkEnd w:id="1"/>
      <w:bookmarkEnd w:id="2"/>
    </w:tbl>
    <w:p w14:paraId="3F96B0FC" w14:textId="77777777" w:rsidR="007F43DA" w:rsidRDefault="007F43DA" w:rsidP="00361E2C">
      <w:pPr>
        <w:pStyle w:val="SectionTitle"/>
        <w:numPr>
          <w:ilvl w:val="0"/>
          <w:numId w:val="0"/>
        </w:numPr>
        <w:rPr>
          <w:szCs w:val="40"/>
        </w:rPr>
        <w:sectPr w:rsidR="007F43DA" w:rsidSect="006B3515">
          <w:headerReference w:type="default" r:id="rId10"/>
          <w:footerReference w:type="default" r:id="rId11"/>
          <w:footerReference w:type="first" r:id="rId12"/>
          <w:pgSz w:w="11906" w:h="16838" w:code="9"/>
          <w:pgMar w:top="851" w:right="851" w:bottom="851" w:left="851" w:header="170" w:footer="0" w:gutter="0"/>
          <w:cols w:space="708"/>
          <w:docGrid w:linePitch="360"/>
        </w:sectPr>
      </w:pPr>
    </w:p>
    <w:tbl>
      <w:tblPr>
        <w:tblStyle w:val="TableGrid"/>
        <w:tblpPr w:leftFromText="180" w:rightFromText="180" w:horzAnchor="margin" w:tblpY="1763"/>
        <w:tblW w:w="0" w:type="auto"/>
        <w:tblLook w:val="04A0" w:firstRow="1" w:lastRow="0" w:firstColumn="1" w:lastColumn="0" w:noHBand="0" w:noVBand="1"/>
      </w:tblPr>
      <w:tblGrid>
        <w:gridCol w:w="2679"/>
        <w:gridCol w:w="3969"/>
        <w:gridCol w:w="2126"/>
        <w:gridCol w:w="2126"/>
        <w:gridCol w:w="2126"/>
        <w:gridCol w:w="2080"/>
      </w:tblGrid>
      <w:tr w:rsidR="00DC48E8" w14:paraId="403B7E56" w14:textId="77777777" w:rsidTr="005D6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dxa"/>
          </w:tcPr>
          <w:p w14:paraId="43799B16" w14:textId="267B1D7C" w:rsidR="00DC48E8" w:rsidRDefault="005426EB" w:rsidP="001A304A">
            <w:pPr>
              <w:pStyle w:val="SectionTitle"/>
              <w:numPr>
                <w:ilvl w:val="0"/>
                <w:numId w:val="0"/>
              </w:numPr>
              <w:jc w:val="center"/>
            </w:pPr>
            <w:r w:rsidRPr="005426EB">
              <w:rPr>
                <w:rFonts w:asciiTheme="minorHAnsi" w:hAnsiTheme="minorHAnsi"/>
                <w:b/>
                <w:bCs/>
                <w:sz w:val="22"/>
                <w:szCs w:val="22"/>
              </w:rPr>
              <w:lastRenderedPageBreak/>
              <w:t>Insured</w:t>
            </w:r>
            <w:r w:rsidR="00EA7343">
              <w:rPr>
                <w:rFonts w:asciiTheme="minorHAnsi" w:hAnsiTheme="minorHAnsi"/>
                <w:b/>
                <w:bCs/>
                <w:sz w:val="22"/>
                <w:szCs w:val="22"/>
              </w:rPr>
              <w:t xml:space="preserve"> </w:t>
            </w:r>
            <w:r>
              <w:rPr>
                <w:rFonts w:asciiTheme="minorHAnsi" w:hAnsiTheme="minorHAnsi"/>
                <w:b/>
                <w:bCs/>
                <w:sz w:val="22"/>
                <w:szCs w:val="22"/>
              </w:rPr>
              <w:t>Entity</w:t>
            </w:r>
          </w:p>
        </w:tc>
        <w:tc>
          <w:tcPr>
            <w:tcW w:w="3969" w:type="dxa"/>
          </w:tcPr>
          <w:p w14:paraId="2B3F7B20" w14:textId="4BFD8D7A" w:rsidR="00DC48E8" w:rsidRDefault="00EA7343" w:rsidP="001A304A">
            <w:pPr>
              <w:pStyle w:val="SectionTitle"/>
              <w:numPr>
                <w:ilvl w:val="0"/>
                <w:numId w:val="0"/>
              </w:numPr>
              <w:jc w:val="center"/>
              <w:cnfStyle w:val="100000000000" w:firstRow="1" w:lastRow="0" w:firstColumn="0" w:lastColumn="0" w:oddVBand="0" w:evenVBand="0" w:oddHBand="0" w:evenHBand="0" w:firstRowFirstColumn="0" w:firstRowLastColumn="0" w:lastRowFirstColumn="0" w:lastRowLastColumn="0"/>
            </w:pPr>
            <w:r>
              <w:rPr>
                <w:rFonts w:asciiTheme="minorHAnsi" w:hAnsiTheme="minorHAnsi"/>
                <w:b/>
                <w:bCs/>
                <w:sz w:val="22"/>
                <w:szCs w:val="22"/>
              </w:rPr>
              <w:t>Address of Property</w:t>
            </w:r>
          </w:p>
        </w:tc>
        <w:tc>
          <w:tcPr>
            <w:tcW w:w="2126" w:type="dxa"/>
          </w:tcPr>
          <w:p w14:paraId="3D635630" w14:textId="34827931" w:rsidR="00DC48E8" w:rsidRDefault="00EA7343" w:rsidP="001A304A">
            <w:pPr>
              <w:pStyle w:val="SectionTitle"/>
              <w:numPr>
                <w:ilvl w:val="0"/>
                <w:numId w:val="0"/>
              </w:numPr>
              <w:jc w:val="center"/>
              <w:cnfStyle w:val="100000000000" w:firstRow="1" w:lastRow="0" w:firstColumn="0" w:lastColumn="0" w:oddVBand="0" w:evenVBand="0" w:oddHBand="0" w:evenHBand="0" w:firstRowFirstColumn="0" w:firstRowLastColumn="0" w:lastRowFirstColumn="0" w:lastRowLastColumn="0"/>
            </w:pPr>
            <w:r>
              <w:rPr>
                <w:rFonts w:asciiTheme="minorHAnsi" w:hAnsiTheme="minorHAnsi"/>
                <w:b/>
                <w:bCs/>
                <w:sz w:val="22"/>
                <w:szCs w:val="22"/>
              </w:rPr>
              <w:t>Type o</w:t>
            </w:r>
            <w:r w:rsidR="00104CF7">
              <w:rPr>
                <w:rFonts w:asciiTheme="minorHAnsi" w:hAnsiTheme="minorHAnsi"/>
                <w:b/>
                <w:bCs/>
                <w:sz w:val="22"/>
                <w:szCs w:val="22"/>
              </w:rPr>
              <w:t>f</w:t>
            </w:r>
            <w:r>
              <w:rPr>
                <w:rFonts w:asciiTheme="minorHAnsi" w:hAnsiTheme="minorHAnsi"/>
                <w:b/>
                <w:bCs/>
                <w:sz w:val="22"/>
                <w:szCs w:val="22"/>
              </w:rPr>
              <w:t xml:space="preserve"> Property </w:t>
            </w:r>
            <w:r w:rsidR="00335D11">
              <w:rPr>
                <w:rFonts w:asciiTheme="minorHAnsi" w:hAnsiTheme="minorHAnsi"/>
                <w:b/>
                <w:bCs/>
                <w:sz w:val="22"/>
                <w:szCs w:val="22"/>
              </w:rPr>
              <w:br/>
            </w:r>
            <w:r w:rsidRPr="001A304A">
              <w:rPr>
                <w:rFonts w:asciiTheme="minorHAnsi" w:hAnsiTheme="minorHAnsi"/>
                <w:i/>
                <w:iCs/>
                <w:sz w:val="22"/>
                <w:szCs w:val="22"/>
              </w:rPr>
              <w:t>(Office</w:t>
            </w:r>
            <w:r w:rsidR="001A304A" w:rsidRPr="001A304A">
              <w:rPr>
                <w:rFonts w:asciiTheme="minorHAnsi" w:hAnsiTheme="minorHAnsi"/>
                <w:i/>
                <w:iCs/>
                <w:sz w:val="22"/>
                <w:szCs w:val="22"/>
              </w:rPr>
              <w:t xml:space="preserve">, </w:t>
            </w:r>
            <w:r w:rsidR="00F15D0D" w:rsidRPr="001A304A">
              <w:rPr>
                <w:rFonts w:asciiTheme="minorHAnsi" w:hAnsiTheme="minorHAnsi"/>
                <w:i/>
                <w:iCs/>
                <w:sz w:val="22"/>
                <w:szCs w:val="22"/>
              </w:rPr>
              <w:t>Factory</w:t>
            </w:r>
            <w:r w:rsidR="001A304A" w:rsidRPr="001A304A">
              <w:rPr>
                <w:rFonts w:asciiTheme="minorHAnsi" w:hAnsiTheme="minorHAnsi"/>
                <w:i/>
                <w:iCs/>
                <w:sz w:val="22"/>
                <w:szCs w:val="22"/>
              </w:rPr>
              <w:t xml:space="preserve">, </w:t>
            </w:r>
            <w:r w:rsidR="00F15D0D" w:rsidRPr="001A304A">
              <w:rPr>
                <w:rFonts w:asciiTheme="minorHAnsi" w:hAnsiTheme="minorHAnsi"/>
                <w:i/>
                <w:iCs/>
                <w:sz w:val="22"/>
                <w:szCs w:val="22"/>
              </w:rPr>
              <w:t>Warehouse etc)</w:t>
            </w:r>
          </w:p>
        </w:tc>
        <w:tc>
          <w:tcPr>
            <w:tcW w:w="2126" w:type="dxa"/>
          </w:tcPr>
          <w:p w14:paraId="26EE47EE" w14:textId="4E4A39C3" w:rsidR="00DC48E8" w:rsidRDefault="00F15D0D" w:rsidP="001A304A">
            <w:pPr>
              <w:pStyle w:val="SectionTitle"/>
              <w:numPr>
                <w:ilvl w:val="0"/>
                <w:numId w:val="0"/>
              </w:numPr>
              <w:jc w:val="center"/>
              <w:cnfStyle w:val="100000000000" w:firstRow="1" w:lastRow="0" w:firstColumn="0" w:lastColumn="0" w:oddVBand="0" w:evenVBand="0" w:oddHBand="0" w:evenHBand="0" w:firstRowFirstColumn="0" w:firstRowLastColumn="0" w:lastRowFirstColumn="0" w:lastRowLastColumn="0"/>
            </w:pPr>
            <w:r>
              <w:rPr>
                <w:rFonts w:asciiTheme="minorHAnsi" w:hAnsiTheme="minorHAnsi"/>
                <w:b/>
                <w:bCs/>
                <w:sz w:val="22"/>
                <w:szCs w:val="22"/>
              </w:rPr>
              <w:t>Occupancy /Tenancy of Property</w:t>
            </w:r>
          </w:p>
        </w:tc>
        <w:tc>
          <w:tcPr>
            <w:tcW w:w="2126" w:type="dxa"/>
          </w:tcPr>
          <w:p w14:paraId="1E4A3CCC" w14:textId="567B68D0" w:rsidR="00DC48E8" w:rsidRDefault="00335D11" w:rsidP="001A304A">
            <w:pPr>
              <w:pStyle w:val="SectionTitle"/>
              <w:numPr>
                <w:ilvl w:val="0"/>
                <w:numId w:val="0"/>
              </w:numPr>
              <w:jc w:val="center"/>
              <w:cnfStyle w:val="100000000000" w:firstRow="1" w:lastRow="0" w:firstColumn="0" w:lastColumn="0" w:oddVBand="0" w:evenVBand="0" w:oddHBand="0" w:evenHBand="0" w:firstRowFirstColumn="0" w:firstRowLastColumn="0" w:lastRowFirstColumn="0" w:lastRowLastColumn="0"/>
            </w:pPr>
            <w:r>
              <w:rPr>
                <w:rFonts w:asciiTheme="minorHAnsi" w:hAnsiTheme="minorHAnsi"/>
                <w:b/>
                <w:bCs/>
                <w:sz w:val="22"/>
                <w:szCs w:val="22"/>
              </w:rPr>
              <w:t xml:space="preserve">Annual </w:t>
            </w:r>
            <w:r w:rsidR="001A304A">
              <w:rPr>
                <w:rFonts w:asciiTheme="minorHAnsi" w:hAnsiTheme="minorHAnsi"/>
                <w:b/>
                <w:bCs/>
                <w:sz w:val="22"/>
                <w:szCs w:val="22"/>
              </w:rPr>
              <w:br/>
            </w:r>
            <w:r>
              <w:rPr>
                <w:rFonts w:asciiTheme="minorHAnsi" w:hAnsiTheme="minorHAnsi"/>
                <w:b/>
                <w:bCs/>
                <w:sz w:val="22"/>
                <w:szCs w:val="22"/>
              </w:rPr>
              <w:t>Rental Income</w:t>
            </w:r>
          </w:p>
        </w:tc>
        <w:tc>
          <w:tcPr>
            <w:tcW w:w="2080" w:type="dxa"/>
          </w:tcPr>
          <w:p w14:paraId="210B0E97" w14:textId="04A98428" w:rsidR="00DC48E8" w:rsidRDefault="00335D11" w:rsidP="001A304A">
            <w:pPr>
              <w:pStyle w:val="SectionTitle"/>
              <w:numPr>
                <w:ilvl w:val="0"/>
                <w:numId w:val="0"/>
              </w:numPr>
              <w:jc w:val="center"/>
              <w:cnfStyle w:val="100000000000" w:firstRow="1" w:lastRow="0" w:firstColumn="0" w:lastColumn="0" w:oddVBand="0" w:evenVBand="0" w:oddHBand="0" w:evenHBand="0" w:firstRowFirstColumn="0" w:firstRowLastColumn="0" w:lastRowFirstColumn="0" w:lastRowLastColumn="0"/>
            </w:pPr>
            <w:r>
              <w:rPr>
                <w:rFonts w:asciiTheme="minorHAnsi" w:hAnsiTheme="minorHAnsi"/>
                <w:b/>
                <w:bCs/>
                <w:sz w:val="22"/>
                <w:szCs w:val="22"/>
              </w:rPr>
              <w:t>Building Value</w:t>
            </w:r>
          </w:p>
        </w:tc>
      </w:tr>
      <w:tr w:rsidR="001D798B" w14:paraId="05797BDA" w14:textId="77777777" w:rsidTr="005D618E">
        <w:trPr>
          <w:trHeight w:val="695"/>
        </w:trPr>
        <w:sdt>
          <w:sdtPr>
            <w:id w:val="1630823483"/>
            <w:placeholder>
              <w:docPart w:val="4F376ED3790B46BD8A79881947C6FA82"/>
            </w:placeholder>
            <w:showingPlcHdr/>
            <w15:color w:val="333333"/>
            <w:text w:multiLine="1"/>
          </w:sdtPr>
          <w:sdtEndPr>
            <w:rPr>
              <w:rStyle w:val="PlaceholderText"/>
              <w:rFonts w:asciiTheme="minorHAnsi" w:hAnsiTheme="minorHAnsi"/>
              <w:bCs/>
              <w:color w:val="5C5C5F" w:themeColor="accent3"/>
              <w:sz w:val="22"/>
              <w:szCs w:val="22"/>
            </w:rPr>
          </w:sdtEndPr>
          <w:sdtContent>
            <w:tc>
              <w:tcPr>
                <w:cnfStyle w:val="001000000000" w:firstRow="0" w:lastRow="0" w:firstColumn="1" w:lastColumn="0" w:oddVBand="0" w:evenVBand="0" w:oddHBand="0" w:evenHBand="0" w:firstRowFirstColumn="0" w:firstRowLastColumn="0" w:lastRowFirstColumn="0" w:lastRowLastColumn="0"/>
                <w:tcW w:w="2679" w:type="dxa"/>
              </w:tcPr>
              <w:p w14:paraId="456A8E05" w14:textId="1BA614C3"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34452513"/>
            <w:placeholder>
              <w:docPart w:val="0E8DDB6B59A24DA88D4B4A64FD880174"/>
            </w:placeholder>
            <w:showingPlcHdr/>
            <w:text/>
          </w:sdtPr>
          <w:sdtContent>
            <w:tc>
              <w:tcPr>
                <w:tcW w:w="3969" w:type="dxa"/>
              </w:tcPr>
              <w:p w14:paraId="23D73B6C" w14:textId="6A041F7D"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438247592"/>
            <w:placeholder>
              <w:docPart w:val="3FCADB70BA5041088DEDF79F9A20A771"/>
            </w:placeholder>
            <w:showingPlcHdr/>
            <w:text/>
          </w:sdtPr>
          <w:sdtContent>
            <w:tc>
              <w:tcPr>
                <w:tcW w:w="2126" w:type="dxa"/>
              </w:tcPr>
              <w:p w14:paraId="130F5D67" w14:textId="08102718"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158280629"/>
            <w:placeholder>
              <w:docPart w:val="0CF038F703C442CCA1B0ACC3F0907A8B"/>
            </w:placeholder>
            <w:showingPlcHdr/>
            <w:text/>
          </w:sdtPr>
          <w:sdtContent>
            <w:tc>
              <w:tcPr>
                <w:tcW w:w="2126" w:type="dxa"/>
              </w:tcPr>
              <w:p w14:paraId="4F7EF09D" w14:textId="12BBF78E"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1429722484"/>
            <w:placeholder>
              <w:docPart w:val="783EC59C00BD4A529D6858F624F26DB3"/>
            </w:placeholder>
            <w:text/>
          </w:sdtPr>
          <w:sdtContent>
            <w:tc>
              <w:tcPr>
                <w:tcW w:w="2126" w:type="dxa"/>
              </w:tcPr>
              <w:p w14:paraId="53E199B7" w14:textId="64E1B9A9"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1935430009"/>
            <w:placeholder>
              <w:docPart w:val="84C9F746264D4267B66C14940BF6271A"/>
            </w:placeholder>
            <w:text/>
          </w:sdtPr>
          <w:sdtContent>
            <w:tc>
              <w:tcPr>
                <w:tcW w:w="2080" w:type="dxa"/>
              </w:tcPr>
              <w:p w14:paraId="10D2E3CA" w14:textId="1047F7D0"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5A375226" w14:textId="77777777" w:rsidTr="005D618E">
        <w:trPr>
          <w:trHeight w:val="691"/>
        </w:trPr>
        <w:sdt>
          <w:sdtPr>
            <w:rPr>
              <w:rStyle w:val="PlaceholderText"/>
              <w:rFonts w:asciiTheme="minorHAnsi" w:hAnsiTheme="minorHAnsi"/>
              <w:bCs/>
              <w:color w:val="5C5C5F" w:themeColor="accent3"/>
              <w:sz w:val="22"/>
              <w:szCs w:val="22"/>
            </w:rPr>
            <w:id w:val="1693418706"/>
            <w:placeholder>
              <w:docPart w:val="7200FCC18C374742A92AD4016C3C930E"/>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209107E7" w14:textId="2DB94626"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497313178"/>
            <w:placeholder>
              <w:docPart w:val="46E2153EC415485FB03794AF7D45F53A"/>
            </w:placeholder>
            <w:showingPlcHdr/>
            <w:text/>
          </w:sdtPr>
          <w:sdtContent>
            <w:tc>
              <w:tcPr>
                <w:tcW w:w="3969" w:type="dxa"/>
              </w:tcPr>
              <w:p w14:paraId="76E8FB1C" w14:textId="18568200"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149517720"/>
            <w:placeholder>
              <w:docPart w:val="683035C18580489DA584EF7495A5FD84"/>
            </w:placeholder>
            <w:showingPlcHdr/>
            <w:text/>
          </w:sdtPr>
          <w:sdtContent>
            <w:tc>
              <w:tcPr>
                <w:tcW w:w="2126" w:type="dxa"/>
              </w:tcPr>
              <w:p w14:paraId="62F66B56" w14:textId="2E8B4BE9"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1025942822"/>
            <w:placeholder>
              <w:docPart w:val="3E22C429C71E43DABD9F2B1C338213CE"/>
            </w:placeholder>
            <w:showingPlcHdr/>
            <w:text/>
          </w:sdtPr>
          <w:sdtContent>
            <w:tc>
              <w:tcPr>
                <w:tcW w:w="2126" w:type="dxa"/>
              </w:tcPr>
              <w:p w14:paraId="2280C059" w14:textId="52733941"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906036239"/>
            <w:placeholder>
              <w:docPart w:val="2B85A3E057384FA089F6C0DD49F25E9C"/>
            </w:placeholder>
            <w:text/>
          </w:sdtPr>
          <w:sdtContent>
            <w:tc>
              <w:tcPr>
                <w:tcW w:w="2126" w:type="dxa"/>
              </w:tcPr>
              <w:p w14:paraId="405FE4B5" w14:textId="060CB041"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904070381"/>
            <w:placeholder>
              <w:docPart w:val="F2B8D30A148946FEAFE2407CF576EA49"/>
            </w:placeholder>
            <w:text/>
          </w:sdtPr>
          <w:sdtContent>
            <w:tc>
              <w:tcPr>
                <w:tcW w:w="2080" w:type="dxa"/>
              </w:tcPr>
              <w:p w14:paraId="39D5CD72" w14:textId="3DA0EE25"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6417856C" w14:textId="77777777" w:rsidTr="005D618E">
        <w:trPr>
          <w:trHeight w:val="673"/>
        </w:trPr>
        <w:sdt>
          <w:sdtPr>
            <w:rPr>
              <w:rStyle w:val="PlaceholderText"/>
              <w:rFonts w:asciiTheme="minorHAnsi" w:hAnsiTheme="minorHAnsi"/>
              <w:bCs/>
              <w:color w:val="5C5C5F" w:themeColor="accent3"/>
              <w:sz w:val="22"/>
              <w:szCs w:val="22"/>
            </w:rPr>
            <w:id w:val="413679550"/>
            <w:placeholder>
              <w:docPart w:val="44FDB9A8F10C432C991BACA5045340F3"/>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17575D70" w14:textId="5F721781"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063067935"/>
            <w:placeholder>
              <w:docPart w:val="7D383A3DB6F64770BE4EE75951DE6FA7"/>
            </w:placeholder>
            <w:showingPlcHdr/>
            <w:text/>
          </w:sdtPr>
          <w:sdtContent>
            <w:tc>
              <w:tcPr>
                <w:tcW w:w="3969" w:type="dxa"/>
              </w:tcPr>
              <w:p w14:paraId="0DA85F2B" w14:textId="7FADB2C0"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421832858"/>
            <w:placeholder>
              <w:docPart w:val="85D9BFE583554DF49D139DB02CF3D4A1"/>
            </w:placeholder>
            <w:showingPlcHdr/>
            <w:text/>
          </w:sdtPr>
          <w:sdtContent>
            <w:tc>
              <w:tcPr>
                <w:tcW w:w="2126" w:type="dxa"/>
              </w:tcPr>
              <w:p w14:paraId="0F57A10F" w14:textId="6FD3CB84"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825742156"/>
            <w:placeholder>
              <w:docPart w:val="B86960427662436F9F3DB4115BD3C1D1"/>
            </w:placeholder>
            <w:showingPlcHdr/>
            <w:text/>
          </w:sdtPr>
          <w:sdtContent>
            <w:tc>
              <w:tcPr>
                <w:tcW w:w="2126" w:type="dxa"/>
              </w:tcPr>
              <w:p w14:paraId="2FCA64E9" w14:textId="22586832"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697430070"/>
            <w:placeholder>
              <w:docPart w:val="D03C7CC32EE94C14AD9B007A687CF07E"/>
            </w:placeholder>
            <w:text/>
          </w:sdtPr>
          <w:sdtContent>
            <w:tc>
              <w:tcPr>
                <w:tcW w:w="2126" w:type="dxa"/>
              </w:tcPr>
              <w:p w14:paraId="028E1BC9" w14:textId="54ED7703"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516809290"/>
            <w:placeholder>
              <w:docPart w:val="957FA07BC6B4492E8CBE342C5F213399"/>
            </w:placeholder>
            <w:text/>
          </w:sdtPr>
          <w:sdtContent>
            <w:tc>
              <w:tcPr>
                <w:tcW w:w="2080" w:type="dxa"/>
              </w:tcPr>
              <w:p w14:paraId="20CC9908" w14:textId="4EC366B4"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26957C80" w14:textId="77777777" w:rsidTr="005D618E">
        <w:trPr>
          <w:trHeight w:val="682"/>
        </w:trPr>
        <w:sdt>
          <w:sdtPr>
            <w:rPr>
              <w:rStyle w:val="PlaceholderText"/>
              <w:rFonts w:asciiTheme="minorHAnsi" w:hAnsiTheme="minorHAnsi"/>
              <w:bCs/>
              <w:color w:val="5C5C5F" w:themeColor="accent3"/>
              <w:sz w:val="22"/>
              <w:szCs w:val="22"/>
            </w:rPr>
            <w:id w:val="189202550"/>
            <w:placeholder>
              <w:docPart w:val="898852D3853B44D296503A2E7C11BA09"/>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756675F2" w14:textId="7A7E1307"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646405284"/>
            <w:placeholder>
              <w:docPart w:val="7B91B9B76AC2470BB16E5575660A0EE1"/>
            </w:placeholder>
            <w:showingPlcHdr/>
            <w:text/>
          </w:sdtPr>
          <w:sdtContent>
            <w:tc>
              <w:tcPr>
                <w:tcW w:w="3969" w:type="dxa"/>
              </w:tcPr>
              <w:p w14:paraId="76C7AC76" w14:textId="2276E64A"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284465914"/>
            <w:placeholder>
              <w:docPart w:val="0FB9DDC1FA664BA783FD8136FABD6EC9"/>
            </w:placeholder>
            <w:showingPlcHdr/>
            <w:text/>
          </w:sdtPr>
          <w:sdtContent>
            <w:tc>
              <w:tcPr>
                <w:tcW w:w="2126" w:type="dxa"/>
              </w:tcPr>
              <w:p w14:paraId="65302C44" w14:textId="09D0C673"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1199744287"/>
            <w:placeholder>
              <w:docPart w:val="419F343E921A46E9B147F68CBEFD4E1A"/>
            </w:placeholder>
            <w:showingPlcHdr/>
            <w:text/>
          </w:sdtPr>
          <w:sdtContent>
            <w:tc>
              <w:tcPr>
                <w:tcW w:w="2126" w:type="dxa"/>
              </w:tcPr>
              <w:p w14:paraId="041F2138" w14:textId="03A7E098"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249159684"/>
            <w:placeholder>
              <w:docPart w:val="A2B5F72014A4414D92C32A27F1F0FB33"/>
            </w:placeholder>
            <w:text/>
          </w:sdtPr>
          <w:sdtContent>
            <w:tc>
              <w:tcPr>
                <w:tcW w:w="2126" w:type="dxa"/>
              </w:tcPr>
              <w:p w14:paraId="394A2621" w14:textId="33EC7009"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1360626888"/>
            <w:placeholder>
              <w:docPart w:val="45FE0AD232414F32B4881FE980C5CC22"/>
            </w:placeholder>
            <w:text/>
          </w:sdtPr>
          <w:sdtContent>
            <w:tc>
              <w:tcPr>
                <w:tcW w:w="2080" w:type="dxa"/>
              </w:tcPr>
              <w:p w14:paraId="6CA59016" w14:textId="20A65B09"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4382B109" w14:textId="77777777" w:rsidTr="005D618E">
        <w:trPr>
          <w:trHeight w:val="692"/>
        </w:trPr>
        <w:sdt>
          <w:sdtPr>
            <w:rPr>
              <w:rStyle w:val="PlaceholderText"/>
              <w:rFonts w:asciiTheme="minorHAnsi" w:hAnsiTheme="minorHAnsi"/>
              <w:bCs/>
              <w:color w:val="5C5C5F" w:themeColor="accent3"/>
              <w:sz w:val="22"/>
              <w:szCs w:val="22"/>
            </w:rPr>
            <w:id w:val="-1442527933"/>
            <w:placeholder>
              <w:docPart w:val="DC7B5DA7B5D04A2C98EFCB70E0165037"/>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4FD6128A" w14:textId="03670999"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863399434"/>
            <w:placeholder>
              <w:docPart w:val="968B569527FA4CFAB80A1ABE3EEB8E58"/>
            </w:placeholder>
            <w:showingPlcHdr/>
            <w:text/>
          </w:sdtPr>
          <w:sdtContent>
            <w:tc>
              <w:tcPr>
                <w:tcW w:w="3969" w:type="dxa"/>
              </w:tcPr>
              <w:p w14:paraId="62922261" w14:textId="1DC44439"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257453637"/>
            <w:placeholder>
              <w:docPart w:val="DB42645671E74BBD846638C003481282"/>
            </w:placeholder>
            <w:showingPlcHdr/>
            <w:text/>
          </w:sdtPr>
          <w:sdtContent>
            <w:tc>
              <w:tcPr>
                <w:tcW w:w="2126" w:type="dxa"/>
              </w:tcPr>
              <w:p w14:paraId="1B3DD2CF" w14:textId="0793B27A"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1101061429"/>
            <w:placeholder>
              <w:docPart w:val="599E9610B809482E8B722298F90316A3"/>
            </w:placeholder>
            <w:showingPlcHdr/>
            <w:text/>
          </w:sdtPr>
          <w:sdtContent>
            <w:tc>
              <w:tcPr>
                <w:tcW w:w="2126" w:type="dxa"/>
              </w:tcPr>
              <w:p w14:paraId="2DCD146F" w14:textId="4F454CEF"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784274995"/>
            <w:placeholder>
              <w:docPart w:val="16DA20FC80A3435E9A2929B524BED385"/>
            </w:placeholder>
            <w:text/>
          </w:sdtPr>
          <w:sdtContent>
            <w:tc>
              <w:tcPr>
                <w:tcW w:w="2126" w:type="dxa"/>
              </w:tcPr>
              <w:p w14:paraId="2F95B9DF" w14:textId="5D8DE419"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25797700"/>
            <w:placeholder>
              <w:docPart w:val="1F8F5A1058224358BDFE116BE51904EF"/>
            </w:placeholder>
            <w:text/>
          </w:sdtPr>
          <w:sdtContent>
            <w:tc>
              <w:tcPr>
                <w:tcW w:w="2080" w:type="dxa"/>
              </w:tcPr>
              <w:p w14:paraId="1E0867CC" w14:textId="48665E8D"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4B850140" w14:textId="77777777" w:rsidTr="005D618E">
        <w:trPr>
          <w:trHeight w:val="660"/>
        </w:trPr>
        <w:sdt>
          <w:sdtPr>
            <w:rPr>
              <w:rStyle w:val="PlaceholderText"/>
              <w:rFonts w:asciiTheme="minorHAnsi" w:hAnsiTheme="minorHAnsi"/>
              <w:bCs/>
              <w:color w:val="5C5C5F" w:themeColor="accent3"/>
              <w:sz w:val="22"/>
              <w:szCs w:val="22"/>
            </w:rPr>
            <w:id w:val="-1828208385"/>
            <w:placeholder>
              <w:docPart w:val="6ABA339CA2474D569B873319ABF38FE2"/>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07CE7B64" w14:textId="2CDF99B6"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769531840"/>
            <w:placeholder>
              <w:docPart w:val="E7E938AE045F49C593F100DA90A3D76D"/>
            </w:placeholder>
            <w:showingPlcHdr/>
            <w:text/>
          </w:sdtPr>
          <w:sdtContent>
            <w:tc>
              <w:tcPr>
                <w:tcW w:w="3969" w:type="dxa"/>
              </w:tcPr>
              <w:p w14:paraId="17606BFE" w14:textId="78FEE62D"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578052565"/>
            <w:placeholder>
              <w:docPart w:val="0A62C10BBDAE4FC5B0290273CCF2867D"/>
            </w:placeholder>
            <w:showingPlcHdr/>
            <w:text/>
          </w:sdtPr>
          <w:sdtContent>
            <w:tc>
              <w:tcPr>
                <w:tcW w:w="2126" w:type="dxa"/>
              </w:tcPr>
              <w:p w14:paraId="691BBFBF" w14:textId="7509832B"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2010481380"/>
            <w:placeholder>
              <w:docPart w:val="F67DB5BF038B43D982253F6EF36DC0CE"/>
            </w:placeholder>
            <w:showingPlcHdr/>
            <w:text/>
          </w:sdtPr>
          <w:sdtContent>
            <w:tc>
              <w:tcPr>
                <w:tcW w:w="2126" w:type="dxa"/>
              </w:tcPr>
              <w:p w14:paraId="6897DF5F" w14:textId="5A6C4C87"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721788625"/>
            <w:placeholder>
              <w:docPart w:val="295CBCE8029C4753B0E09F4A27AA612A"/>
            </w:placeholder>
            <w:text/>
          </w:sdtPr>
          <w:sdtContent>
            <w:tc>
              <w:tcPr>
                <w:tcW w:w="2126" w:type="dxa"/>
              </w:tcPr>
              <w:p w14:paraId="25612950" w14:textId="0A7EC67E"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216597622"/>
            <w:placeholder>
              <w:docPart w:val="A01ADA0880944130A05ECD2B7EF1AC9E"/>
            </w:placeholder>
            <w:text/>
          </w:sdtPr>
          <w:sdtContent>
            <w:tc>
              <w:tcPr>
                <w:tcW w:w="2080" w:type="dxa"/>
              </w:tcPr>
              <w:p w14:paraId="1B7AA7D3" w14:textId="2EC9306F"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15068C04" w14:textId="77777777" w:rsidTr="005D618E">
        <w:trPr>
          <w:trHeight w:val="684"/>
        </w:trPr>
        <w:sdt>
          <w:sdtPr>
            <w:rPr>
              <w:rStyle w:val="PlaceholderText"/>
              <w:rFonts w:asciiTheme="minorHAnsi" w:hAnsiTheme="minorHAnsi"/>
              <w:bCs/>
              <w:color w:val="5C5C5F" w:themeColor="accent3"/>
              <w:sz w:val="22"/>
              <w:szCs w:val="22"/>
            </w:rPr>
            <w:id w:val="-1707250750"/>
            <w:placeholder>
              <w:docPart w:val="42DA300CE2E349F487AAE7F031103AA7"/>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34FB5F34" w14:textId="2ED4CBD0"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966648045"/>
            <w:placeholder>
              <w:docPart w:val="E12C7C0B92094AF698B838AA3409C57B"/>
            </w:placeholder>
            <w:showingPlcHdr/>
            <w:text/>
          </w:sdtPr>
          <w:sdtContent>
            <w:tc>
              <w:tcPr>
                <w:tcW w:w="3969" w:type="dxa"/>
              </w:tcPr>
              <w:p w14:paraId="2A8013CD" w14:textId="0EA4CB63"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574900495"/>
            <w:placeholder>
              <w:docPart w:val="70E466B3B6614F248F07FE6F8BD57790"/>
            </w:placeholder>
            <w:showingPlcHdr/>
            <w:text/>
          </w:sdtPr>
          <w:sdtContent>
            <w:tc>
              <w:tcPr>
                <w:tcW w:w="2126" w:type="dxa"/>
              </w:tcPr>
              <w:p w14:paraId="0E846502" w14:textId="5204D25A"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334194438"/>
            <w:placeholder>
              <w:docPart w:val="85A4CC6946A84886949A641684FF6728"/>
            </w:placeholder>
            <w:showingPlcHdr/>
            <w:text/>
          </w:sdtPr>
          <w:sdtContent>
            <w:tc>
              <w:tcPr>
                <w:tcW w:w="2126" w:type="dxa"/>
              </w:tcPr>
              <w:p w14:paraId="0823C6C9" w14:textId="5CB15C23"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1414844191"/>
            <w:placeholder>
              <w:docPart w:val="3D2B28D159C249C4AAC64F9D3C6F9001"/>
            </w:placeholder>
            <w:text/>
          </w:sdtPr>
          <w:sdtContent>
            <w:tc>
              <w:tcPr>
                <w:tcW w:w="2126" w:type="dxa"/>
              </w:tcPr>
              <w:p w14:paraId="5F8DC451" w14:textId="40991E09"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28026154"/>
            <w:placeholder>
              <w:docPart w:val="8CF834B6EEB249CBA0CE6989FB9BC54D"/>
            </w:placeholder>
            <w:text/>
          </w:sdtPr>
          <w:sdtContent>
            <w:tc>
              <w:tcPr>
                <w:tcW w:w="2080" w:type="dxa"/>
              </w:tcPr>
              <w:p w14:paraId="5CB13336" w14:textId="0712AE5D"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117FF3B5" w14:textId="77777777" w:rsidTr="005D618E">
        <w:trPr>
          <w:trHeight w:val="694"/>
        </w:trPr>
        <w:sdt>
          <w:sdtPr>
            <w:rPr>
              <w:rStyle w:val="PlaceholderText"/>
              <w:rFonts w:asciiTheme="minorHAnsi" w:hAnsiTheme="minorHAnsi"/>
              <w:bCs/>
              <w:color w:val="5C5C5F" w:themeColor="accent3"/>
              <w:sz w:val="22"/>
              <w:szCs w:val="22"/>
            </w:rPr>
            <w:id w:val="-258607496"/>
            <w:placeholder>
              <w:docPart w:val="A9EDD0914222411F8CC4CAE4B841F2D7"/>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6C870A3B" w14:textId="64128E74"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1822616643"/>
            <w:placeholder>
              <w:docPart w:val="28FBA47A6B3D4F9ABF7839DD69DED0F0"/>
            </w:placeholder>
            <w:showingPlcHdr/>
            <w:text/>
          </w:sdtPr>
          <w:sdtContent>
            <w:tc>
              <w:tcPr>
                <w:tcW w:w="3969" w:type="dxa"/>
              </w:tcPr>
              <w:p w14:paraId="13A0754B" w14:textId="22714250"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081668629"/>
            <w:placeholder>
              <w:docPart w:val="40DC48D6707E4FE7AAD811EC338F5B59"/>
            </w:placeholder>
            <w:showingPlcHdr/>
            <w:text/>
          </w:sdtPr>
          <w:sdtContent>
            <w:tc>
              <w:tcPr>
                <w:tcW w:w="2126" w:type="dxa"/>
              </w:tcPr>
              <w:p w14:paraId="0DC07B77" w14:textId="46AEFE0C"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768432828"/>
            <w:placeholder>
              <w:docPart w:val="B9F632748F2945DDBC97E35351422FA1"/>
            </w:placeholder>
            <w:showingPlcHdr/>
            <w:text/>
          </w:sdtPr>
          <w:sdtContent>
            <w:tc>
              <w:tcPr>
                <w:tcW w:w="2126" w:type="dxa"/>
              </w:tcPr>
              <w:p w14:paraId="2C4D4711" w14:textId="14F5A013"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90BF8">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1374918608"/>
            <w:placeholder>
              <w:docPart w:val="B0C942D2E1544B55824735AE47D73842"/>
            </w:placeholder>
            <w:text/>
          </w:sdtPr>
          <w:sdtContent>
            <w:tc>
              <w:tcPr>
                <w:tcW w:w="2126" w:type="dxa"/>
              </w:tcPr>
              <w:p w14:paraId="2BAC31EA" w14:textId="20E938A4"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371DE8">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1164041781"/>
            <w:placeholder>
              <w:docPart w:val="54EA5BD75AF346BF9FF38EAB070D9C25"/>
            </w:placeholder>
            <w:text/>
          </w:sdtPr>
          <w:sdtContent>
            <w:tc>
              <w:tcPr>
                <w:tcW w:w="2080" w:type="dxa"/>
              </w:tcPr>
              <w:p w14:paraId="0803B694" w14:textId="00EE2A45"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sidRPr="00B2537D">
                  <w:rPr>
                    <w:rStyle w:val="PlaceholderText"/>
                    <w:rFonts w:asciiTheme="minorHAnsi" w:hAnsiTheme="minorHAnsi"/>
                    <w:b w:val="0"/>
                    <w:bCs/>
                    <w:color w:val="5C5C5F" w:themeColor="accent3"/>
                    <w:sz w:val="22"/>
                    <w:szCs w:val="22"/>
                  </w:rPr>
                  <w:t>$</w:t>
                </w:r>
              </w:p>
            </w:tc>
          </w:sdtContent>
        </w:sdt>
      </w:tr>
      <w:tr w:rsidR="001D798B" w14:paraId="4E455A52" w14:textId="77777777" w:rsidTr="005D618E">
        <w:trPr>
          <w:trHeight w:val="662"/>
        </w:trPr>
        <w:sdt>
          <w:sdtPr>
            <w:rPr>
              <w:rStyle w:val="PlaceholderText"/>
              <w:rFonts w:asciiTheme="minorHAnsi" w:hAnsiTheme="minorHAnsi"/>
              <w:bCs/>
              <w:color w:val="5C5C5F" w:themeColor="accent3"/>
              <w:sz w:val="22"/>
              <w:szCs w:val="22"/>
            </w:rPr>
            <w:id w:val="-223601859"/>
            <w:placeholder>
              <w:docPart w:val="30C889CA185C4B9AA05709C3AAD45BA4"/>
            </w:placeholder>
            <w:showingPlcHdr/>
            <w:text w:multiLine="1"/>
          </w:sdtPr>
          <w:sdtContent>
            <w:tc>
              <w:tcPr>
                <w:cnfStyle w:val="001000000000" w:firstRow="0" w:lastRow="0" w:firstColumn="1" w:lastColumn="0" w:oddVBand="0" w:evenVBand="0" w:oddHBand="0" w:evenHBand="0" w:firstRowFirstColumn="0" w:firstRowLastColumn="0" w:lastRowFirstColumn="0" w:lastRowLastColumn="0"/>
                <w:tcW w:w="2679" w:type="dxa"/>
              </w:tcPr>
              <w:p w14:paraId="488DC58C" w14:textId="23029EEF" w:rsidR="001D798B" w:rsidRPr="001D798B" w:rsidRDefault="001D798B" w:rsidP="001D798B">
                <w:pPr>
                  <w:pStyle w:val="SectionTitle"/>
                  <w:numPr>
                    <w:ilvl w:val="0"/>
                    <w:numId w:val="0"/>
                  </w:numPr>
                  <w:rPr>
                    <w:rStyle w:val="PlaceholderText"/>
                    <w:rFonts w:asciiTheme="minorHAnsi" w:hAnsiTheme="minorHAnsi"/>
                    <w:bCs/>
                    <w:color w:val="5C5C5F" w:themeColor="accent3"/>
                    <w:sz w:val="22"/>
                    <w:szCs w:val="22"/>
                  </w:rPr>
                </w:pPr>
                <w:r w:rsidRPr="001D798B">
                  <w:rPr>
                    <w:rStyle w:val="PlaceholderText"/>
                    <w:rFonts w:asciiTheme="minorHAnsi" w:hAnsiTheme="minorHAnsi"/>
                    <w:bCs/>
                    <w:color w:val="5C5C5F" w:themeColor="accent3"/>
                    <w:sz w:val="22"/>
                    <w:szCs w:val="22"/>
                  </w:rPr>
                  <w:t>Insured</w:t>
                </w:r>
              </w:p>
            </w:tc>
          </w:sdtContent>
        </w:sdt>
        <w:sdt>
          <w:sdtPr>
            <w:rPr>
              <w:rStyle w:val="PlaceholderText"/>
              <w:rFonts w:asciiTheme="minorHAnsi" w:hAnsiTheme="minorHAnsi"/>
              <w:b w:val="0"/>
              <w:bCs/>
              <w:color w:val="5C5C5F" w:themeColor="accent3"/>
              <w:sz w:val="22"/>
              <w:szCs w:val="22"/>
            </w:rPr>
            <w:id w:val="588811883"/>
            <w:placeholder>
              <w:docPart w:val="F22571B9B7F14719A8C873DA4CA95BAF"/>
            </w:placeholder>
            <w:showingPlcHdr/>
            <w:text/>
          </w:sdtPr>
          <w:sdtContent>
            <w:tc>
              <w:tcPr>
                <w:tcW w:w="3969" w:type="dxa"/>
              </w:tcPr>
              <w:p w14:paraId="01E068C6" w14:textId="79827AA9"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Address</w:t>
                </w:r>
              </w:p>
            </w:tc>
          </w:sdtContent>
        </w:sdt>
        <w:sdt>
          <w:sdtPr>
            <w:rPr>
              <w:rStyle w:val="PlaceholderText"/>
              <w:rFonts w:asciiTheme="minorHAnsi" w:hAnsiTheme="minorHAnsi"/>
              <w:b w:val="0"/>
              <w:bCs/>
              <w:color w:val="5C5C5F" w:themeColor="accent3"/>
              <w:sz w:val="22"/>
              <w:szCs w:val="22"/>
            </w:rPr>
            <w:id w:val="-149058206"/>
            <w:placeholder>
              <w:docPart w:val="8F1C2FB28793492ABB0A41D394A8D445"/>
            </w:placeholder>
            <w:showingPlcHdr/>
            <w:text/>
          </w:sdtPr>
          <w:sdtContent>
            <w:tc>
              <w:tcPr>
                <w:tcW w:w="2126" w:type="dxa"/>
              </w:tcPr>
              <w:p w14:paraId="19203066" w14:textId="1F620C82"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sidRPr="001D798B">
                  <w:rPr>
                    <w:rStyle w:val="PlaceholderText"/>
                    <w:rFonts w:asciiTheme="minorHAnsi" w:hAnsiTheme="minorHAnsi"/>
                    <w:b w:val="0"/>
                    <w:bCs/>
                    <w:color w:val="5C5C5F" w:themeColor="accent3"/>
                    <w:sz w:val="22"/>
                    <w:szCs w:val="22"/>
                  </w:rPr>
                  <w:t>Type</w:t>
                </w:r>
              </w:p>
            </w:tc>
          </w:sdtContent>
        </w:sdt>
        <w:sdt>
          <w:sdtPr>
            <w:rPr>
              <w:rStyle w:val="PlaceholderText"/>
              <w:rFonts w:asciiTheme="minorHAnsi" w:hAnsiTheme="minorHAnsi"/>
              <w:b w:val="0"/>
              <w:bCs/>
              <w:color w:val="5C5C5F" w:themeColor="accent3"/>
              <w:sz w:val="22"/>
              <w:szCs w:val="22"/>
            </w:rPr>
            <w:id w:val="548963930"/>
            <w:placeholder>
              <w:docPart w:val="E2266D8BF5E54AC0B061F915C4562376"/>
            </w:placeholder>
            <w:showingPlcHdr/>
            <w:text/>
          </w:sdtPr>
          <w:sdtContent>
            <w:tc>
              <w:tcPr>
                <w:tcW w:w="2126" w:type="dxa"/>
              </w:tcPr>
              <w:p w14:paraId="02ED82F1" w14:textId="53ACFFC9" w:rsidR="001D798B" w:rsidRPr="001D798B"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5C5C5F" w:themeColor="accent3"/>
                    <w:sz w:val="22"/>
                    <w:szCs w:val="22"/>
                  </w:rPr>
                </w:pPr>
                <w:r>
                  <w:rPr>
                    <w:rStyle w:val="PlaceholderText"/>
                    <w:rFonts w:asciiTheme="minorHAnsi" w:hAnsiTheme="minorHAnsi"/>
                    <w:b w:val="0"/>
                    <w:bCs/>
                    <w:color w:val="5C5C5F" w:themeColor="accent3"/>
                    <w:sz w:val="22"/>
                    <w:szCs w:val="22"/>
                  </w:rPr>
                  <w:t>Occupancy</w:t>
                </w:r>
              </w:p>
            </w:tc>
          </w:sdtContent>
        </w:sdt>
        <w:sdt>
          <w:sdtPr>
            <w:rPr>
              <w:rStyle w:val="PlaceholderText"/>
              <w:rFonts w:asciiTheme="minorHAnsi" w:hAnsiTheme="minorHAnsi"/>
              <w:b w:val="0"/>
              <w:bCs/>
              <w:color w:val="5C5C5F" w:themeColor="accent3"/>
              <w:sz w:val="22"/>
              <w:szCs w:val="22"/>
            </w:rPr>
            <w:id w:val="258418615"/>
            <w:placeholder>
              <w:docPart w:val="3C4D4E26FDE1499CB4090F2712FD1B95"/>
            </w:placeholder>
            <w:text/>
          </w:sdtPr>
          <w:sdtContent>
            <w:tc>
              <w:tcPr>
                <w:tcW w:w="2126" w:type="dxa"/>
              </w:tcPr>
              <w:p w14:paraId="6CC4FF69" w14:textId="5E6F19F1"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Pr>
                    <w:rStyle w:val="PlaceholderText"/>
                    <w:rFonts w:asciiTheme="minorHAnsi" w:hAnsiTheme="minorHAnsi"/>
                    <w:b w:val="0"/>
                    <w:bCs/>
                    <w:color w:val="5C5C5F" w:themeColor="accent3"/>
                    <w:sz w:val="22"/>
                    <w:szCs w:val="22"/>
                  </w:rPr>
                  <w:t>$</w:t>
                </w:r>
              </w:p>
            </w:tc>
          </w:sdtContent>
        </w:sdt>
        <w:sdt>
          <w:sdtPr>
            <w:rPr>
              <w:rStyle w:val="PlaceholderText"/>
              <w:rFonts w:asciiTheme="minorHAnsi" w:hAnsiTheme="minorHAnsi"/>
              <w:b w:val="0"/>
              <w:bCs/>
              <w:color w:val="5C5C5F" w:themeColor="accent3"/>
              <w:sz w:val="22"/>
              <w:szCs w:val="22"/>
            </w:rPr>
            <w:id w:val="855615991"/>
            <w:placeholder>
              <w:docPart w:val="615ACCF7638449CDAFB36B105F067A42"/>
            </w:placeholder>
            <w:text/>
          </w:sdtPr>
          <w:sdtContent>
            <w:tc>
              <w:tcPr>
                <w:tcW w:w="2080" w:type="dxa"/>
              </w:tcPr>
              <w:p w14:paraId="5C875143" w14:textId="7EAE6F0F" w:rsidR="001D798B" w:rsidRPr="002105A5" w:rsidRDefault="001D798B" w:rsidP="001D798B">
                <w:pPr>
                  <w:pStyle w:val="SectionTitle"/>
                  <w:numPr>
                    <w:ilvl w:val="0"/>
                    <w:numId w:val="0"/>
                  </w:numPr>
                  <w:cnfStyle w:val="000000000000" w:firstRow="0" w:lastRow="0" w:firstColumn="0" w:lastColumn="0" w:oddVBand="0" w:evenVBand="0" w:oddHBand="0" w:evenHBand="0" w:firstRowFirstColumn="0" w:firstRowLastColumn="0" w:lastRowFirstColumn="0" w:lastRowLastColumn="0"/>
                  <w:rPr>
                    <w:rStyle w:val="PlaceholderText"/>
                    <w:rFonts w:asciiTheme="minorHAnsi" w:hAnsiTheme="minorHAnsi"/>
                    <w:b w:val="0"/>
                    <w:bCs/>
                    <w:color w:val="3D3D3D" w:themeColor="accent5" w:themeShade="40"/>
                    <w:sz w:val="22"/>
                    <w:szCs w:val="22"/>
                  </w:rPr>
                </w:pPr>
                <w:r>
                  <w:rPr>
                    <w:rStyle w:val="PlaceholderText"/>
                    <w:rFonts w:asciiTheme="minorHAnsi" w:hAnsiTheme="minorHAnsi"/>
                    <w:b w:val="0"/>
                    <w:bCs/>
                    <w:color w:val="5C5C5F" w:themeColor="accent3"/>
                    <w:sz w:val="22"/>
                    <w:szCs w:val="22"/>
                  </w:rPr>
                  <w:t>$</w:t>
                </w:r>
              </w:p>
            </w:tc>
          </w:sdtContent>
        </w:sdt>
      </w:tr>
    </w:tbl>
    <w:p w14:paraId="5D4F5E76" w14:textId="470C20E8" w:rsidR="00CC41DF" w:rsidRDefault="00F15BE2" w:rsidP="00361E2C">
      <w:pPr>
        <w:pStyle w:val="SectionTitle"/>
        <w:numPr>
          <w:ilvl w:val="0"/>
          <w:numId w:val="0"/>
        </w:numPr>
        <w:rPr>
          <w:szCs w:val="40"/>
        </w:rPr>
      </w:pPr>
      <w:r>
        <w:br/>
      </w:r>
      <w:r w:rsidR="00DC48E8">
        <w:t>Schedule of Properties</w:t>
      </w:r>
    </w:p>
    <w:p w14:paraId="7E9E5F76" w14:textId="0E4573DA" w:rsidR="00CC41DF" w:rsidRDefault="00000000" w:rsidP="00361E2C">
      <w:pPr>
        <w:pStyle w:val="SectionTitle"/>
        <w:numPr>
          <w:ilvl w:val="0"/>
          <w:numId w:val="0"/>
        </w:numPr>
        <w:rPr>
          <w:szCs w:val="40"/>
        </w:rPr>
      </w:pPr>
      <w:r>
        <w:rPr>
          <w:szCs w:val="40"/>
        </w:rPr>
        <w:pict w14:anchorId="26D95185">
          <v:rect id="_x0000_i1025" style="width:756.8pt;height:3pt;mso-position-vertical:absolute" o:hralign="center" o:hrstd="t" o:hrnoshade="t" o:hr="t" fillcolor="#e6108b [3205]" stroked="f"/>
        </w:pict>
      </w:r>
    </w:p>
    <w:p w14:paraId="397CDBF1" w14:textId="7CA4ED92" w:rsidR="00CC41DF" w:rsidRDefault="00CC41DF" w:rsidP="00361E2C">
      <w:pPr>
        <w:pStyle w:val="SectionTitle"/>
        <w:numPr>
          <w:ilvl w:val="0"/>
          <w:numId w:val="0"/>
        </w:numPr>
        <w:rPr>
          <w:szCs w:val="40"/>
        </w:rPr>
      </w:pPr>
    </w:p>
    <w:p w14:paraId="14A43D51" w14:textId="77777777" w:rsidR="007D6B4E" w:rsidRDefault="007D6B4E" w:rsidP="00361E2C">
      <w:pPr>
        <w:pStyle w:val="SectionTitle"/>
        <w:numPr>
          <w:ilvl w:val="0"/>
          <w:numId w:val="0"/>
        </w:numPr>
        <w:rPr>
          <w:szCs w:val="40"/>
        </w:rPr>
        <w:sectPr w:rsidR="007D6B4E" w:rsidSect="008261F1">
          <w:pgSz w:w="16838" w:h="11906" w:orient="landscape" w:code="9"/>
          <w:pgMar w:top="851" w:right="851" w:bottom="851" w:left="851" w:header="170" w:footer="0" w:gutter="0"/>
          <w:cols w:space="708"/>
          <w:titlePg/>
          <w:docGrid w:linePitch="360"/>
        </w:sectPr>
      </w:pPr>
      <w:bookmarkStart w:id="14" w:name="_Hlk173329777"/>
    </w:p>
    <w:p w14:paraId="2427FD72" w14:textId="0309AF04" w:rsidR="00C36FD3" w:rsidRPr="00F86D29" w:rsidRDefault="00C36FD3" w:rsidP="00361E2C">
      <w:pPr>
        <w:pStyle w:val="SectionTitle"/>
        <w:numPr>
          <w:ilvl w:val="0"/>
          <w:numId w:val="0"/>
        </w:numPr>
        <w:rPr>
          <w:szCs w:val="40"/>
        </w:rPr>
      </w:pPr>
      <w:r w:rsidRPr="00F86D29">
        <w:rPr>
          <w:szCs w:val="40"/>
        </w:rPr>
        <w:lastRenderedPageBreak/>
        <w:t>Insurance Coverage</w:t>
      </w:r>
      <w:bookmarkEnd w:id="14"/>
    </w:p>
    <w:p w14:paraId="456DDE59" w14:textId="11532023" w:rsidR="00A84DDD" w:rsidRDefault="00A84DDD" w:rsidP="009E1579">
      <w:pPr>
        <w:pStyle w:val="Normal-Numbered"/>
        <w:numPr>
          <w:ilvl w:val="0"/>
          <w:numId w:val="0"/>
        </w:numPr>
      </w:pPr>
      <w:r>
        <w:t>P</w:t>
      </w:r>
      <w:r w:rsidRPr="00A84DDD">
        <w:t xml:space="preserve">lease </w:t>
      </w:r>
      <w:r w:rsidR="00337B23">
        <w:t>indicate the limit of indemnity you require</w:t>
      </w:r>
      <w:r w:rsidR="001B1968">
        <w:t>:</w:t>
      </w:r>
    </w:p>
    <w:tbl>
      <w:tblPr>
        <w:tblStyle w:val="TableGrid"/>
        <w:tblW w:w="2430" w:type="pct"/>
        <w:tblLook w:val="0420" w:firstRow="1" w:lastRow="0" w:firstColumn="0" w:lastColumn="0" w:noHBand="0" w:noVBand="1"/>
      </w:tblPr>
      <w:tblGrid>
        <w:gridCol w:w="4945"/>
      </w:tblGrid>
      <w:tr w:rsidR="009E1579" w14:paraId="6FF3C081" w14:textId="77777777" w:rsidTr="00337B23">
        <w:trPr>
          <w:cnfStyle w:val="100000000000" w:firstRow="1" w:lastRow="0" w:firstColumn="0" w:lastColumn="0" w:oddVBand="0" w:evenVBand="0" w:oddHBand="0" w:evenHBand="0" w:firstRowFirstColumn="0" w:firstRowLastColumn="0" w:lastRowFirstColumn="0" w:lastRowLastColumn="0"/>
          <w:trHeight w:val="323"/>
        </w:trPr>
        <w:tc>
          <w:tcPr>
            <w:tcW w:w="4945" w:type="dxa"/>
          </w:tcPr>
          <w:p w14:paraId="1AD17149" w14:textId="4B0E3EF7" w:rsidR="009E1579" w:rsidRPr="00213E8B" w:rsidRDefault="00337B23" w:rsidP="00A51915">
            <w:pPr>
              <w:rPr>
                <w:b w:val="0"/>
              </w:rPr>
            </w:pPr>
            <w:r>
              <w:t>Limit of</w:t>
            </w:r>
            <w:r w:rsidR="009E1579" w:rsidRPr="00213E8B">
              <w:t xml:space="preserve"> Liability</w:t>
            </w:r>
          </w:p>
        </w:tc>
      </w:tr>
      <w:tr w:rsidR="001B1968" w14:paraId="744B4DEE" w14:textId="77777777" w:rsidTr="00337B23">
        <w:trPr>
          <w:trHeight w:val="323"/>
        </w:trPr>
        <w:tc>
          <w:tcPr>
            <w:tcW w:w="4945" w:type="dxa"/>
          </w:tcPr>
          <w:p w14:paraId="75B678F5" w14:textId="41AB80F6" w:rsidR="001B1968" w:rsidRDefault="00000000" w:rsidP="00A51915">
            <w:sdt>
              <w:sdtPr>
                <w:rPr>
                  <w:rFonts w:ascii="MS Gothic" w:eastAsia="MS Gothic" w:hAnsi="MS Gothic"/>
                </w:rPr>
                <w:id w:val="-756201039"/>
                <w14:checkbox>
                  <w14:checked w14:val="0"/>
                  <w14:checkedState w14:val="2612" w14:font="MS Gothic"/>
                  <w14:uncheckedState w14:val="2610" w14:font="MS Gothic"/>
                </w14:checkbox>
              </w:sdtPr>
              <w:sdtContent>
                <w:r w:rsidR="001B1968">
                  <w:rPr>
                    <w:rFonts w:ascii="MS Gothic" w:eastAsia="MS Gothic" w:hAnsi="MS Gothic" w:hint="eastAsia"/>
                  </w:rPr>
                  <w:t>☐</w:t>
                </w:r>
              </w:sdtContent>
            </w:sdt>
            <w:r w:rsidR="001B1968">
              <w:t xml:space="preserve"> $5,000,000</w:t>
            </w:r>
          </w:p>
        </w:tc>
      </w:tr>
      <w:tr w:rsidR="009E1579" w14:paraId="529E08B1" w14:textId="77777777" w:rsidTr="00337B23">
        <w:trPr>
          <w:trHeight w:val="264"/>
        </w:trPr>
        <w:tc>
          <w:tcPr>
            <w:tcW w:w="4945" w:type="dxa"/>
          </w:tcPr>
          <w:p w14:paraId="0086E8CF" w14:textId="2373ECF3" w:rsidR="009E1579" w:rsidRDefault="00000000" w:rsidP="00A51915">
            <w:pPr>
              <w:rPr>
                <w:sz w:val="36"/>
                <w:szCs w:val="36"/>
              </w:rPr>
            </w:pPr>
            <w:sdt>
              <w:sdtPr>
                <w:rPr>
                  <w:rFonts w:ascii="MS Gothic" w:eastAsia="MS Gothic" w:hAnsi="MS Gothic"/>
                </w:rPr>
                <w:id w:val="960309382"/>
                <w14:checkbox>
                  <w14:checked w14:val="0"/>
                  <w14:checkedState w14:val="2612" w14:font="MS Gothic"/>
                  <w14:uncheckedState w14:val="2610" w14:font="MS Gothic"/>
                </w14:checkbox>
              </w:sdtPr>
              <w:sdtContent>
                <w:r w:rsidR="009E1579">
                  <w:rPr>
                    <w:rFonts w:ascii="MS Gothic" w:eastAsia="MS Gothic" w:hAnsi="MS Gothic" w:hint="eastAsia"/>
                  </w:rPr>
                  <w:t>☐</w:t>
                </w:r>
              </w:sdtContent>
            </w:sdt>
            <w:r w:rsidR="009E1579">
              <w:t xml:space="preserve"> $10,000,000</w:t>
            </w:r>
          </w:p>
        </w:tc>
      </w:tr>
      <w:tr w:rsidR="009E1579" w14:paraId="70FEB8E3" w14:textId="77777777" w:rsidTr="00337B23">
        <w:trPr>
          <w:trHeight w:val="239"/>
        </w:trPr>
        <w:tc>
          <w:tcPr>
            <w:tcW w:w="4945" w:type="dxa"/>
          </w:tcPr>
          <w:p w14:paraId="53E41B78" w14:textId="5907BDB6" w:rsidR="009E1579" w:rsidRDefault="00000000" w:rsidP="00A51915">
            <w:pPr>
              <w:rPr>
                <w:sz w:val="36"/>
                <w:szCs w:val="36"/>
              </w:rPr>
            </w:pPr>
            <w:sdt>
              <w:sdtPr>
                <w:rPr>
                  <w:rFonts w:ascii="MS Gothic" w:eastAsia="MS Gothic" w:hAnsi="MS Gothic"/>
                </w:rPr>
                <w:id w:val="1236587654"/>
                <w14:checkbox>
                  <w14:checked w14:val="0"/>
                  <w14:checkedState w14:val="2612" w14:font="MS Gothic"/>
                  <w14:uncheckedState w14:val="2610" w14:font="MS Gothic"/>
                </w14:checkbox>
              </w:sdtPr>
              <w:sdtContent>
                <w:r w:rsidR="009E1579">
                  <w:rPr>
                    <w:rFonts w:ascii="MS Gothic" w:eastAsia="MS Gothic" w:hAnsi="MS Gothic" w:hint="eastAsia"/>
                  </w:rPr>
                  <w:t>☐</w:t>
                </w:r>
              </w:sdtContent>
            </w:sdt>
            <w:r w:rsidR="009E1579">
              <w:t xml:space="preserve"> $20,000,000</w:t>
            </w:r>
          </w:p>
        </w:tc>
      </w:tr>
      <w:tr w:rsidR="009E1579" w14:paraId="3B7E9112" w14:textId="77777777" w:rsidTr="00337B23">
        <w:trPr>
          <w:trHeight w:val="344"/>
        </w:trPr>
        <w:tc>
          <w:tcPr>
            <w:tcW w:w="4945" w:type="dxa"/>
          </w:tcPr>
          <w:p w14:paraId="00118742" w14:textId="00AB0C7D" w:rsidR="009E1579" w:rsidRPr="00213E8B" w:rsidRDefault="00000000" w:rsidP="00A51915">
            <w:sdt>
              <w:sdtPr>
                <w:rPr>
                  <w:rFonts w:ascii="MS Gothic" w:eastAsia="MS Gothic" w:hAnsi="MS Gothic"/>
                </w:rPr>
                <w:id w:val="658901266"/>
                <w14:checkbox>
                  <w14:checked w14:val="0"/>
                  <w14:checkedState w14:val="2612" w14:font="MS Gothic"/>
                  <w14:uncheckedState w14:val="2610" w14:font="MS Gothic"/>
                </w14:checkbox>
              </w:sdtPr>
              <w:sdtContent>
                <w:r w:rsidR="009E1579">
                  <w:rPr>
                    <w:rFonts w:ascii="MS Gothic" w:eastAsia="MS Gothic" w:hAnsi="MS Gothic" w:hint="eastAsia"/>
                  </w:rPr>
                  <w:t>☐</w:t>
                </w:r>
              </w:sdtContent>
            </w:sdt>
            <w:r w:rsidR="009E1579">
              <w:t xml:space="preserve"> Other: </w:t>
            </w:r>
            <w:sdt>
              <w:sdtPr>
                <w:rPr>
                  <w:color w:val="595959" w:themeColor="text1" w:themeTint="A6"/>
                </w:rPr>
                <w:id w:val="2083260348"/>
                <w:placeholder>
                  <w:docPart w:val="9E05CC80D860458EA101BDE2C2E4F863"/>
                </w:placeholder>
                <w:showingPlcHdr/>
                <w:text w:multiLine="1"/>
              </w:sdtPr>
              <w:sdtContent>
                <w:r w:rsidR="00253C9C">
                  <w:rPr>
                    <w:rStyle w:val="PlaceholderText"/>
                    <w:color w:val="595959" w:themeColor="text1" w:themeTint="A6"/>
                  </w:rPr>
                  <w:t>Click here</w:t>
                </w:r>
              </w:sdtContent>
            </w:sdt>
          </w:p>
        </w:tc>
      </w:tr>
    </w:tbl>
    <w:p w14:paraId="2FC8600F" w14:textId="77777777" w:rsidR="00BF15B0" w:rsidRDefault="00BF15B0" w:rsidP="00BF15B0">
      <w:pPr>
        <w:pStyle w:val="Normal-Numbered"/>
        <w:numPr>
          <w:ilvl w:val="0"/>
          <w:numId w:val="0"/>
        </w:numPr>
      </w:pPr>
      <w:r>
        <w:t xml:space="preserve">Period of Insurance / Required Inception Date: </w:t>
      </w:r>
    </w:p>
    <w:tbl>
      <w:tblPr>
        <w:tblStyle w:val="TableGrid"/>
        <w:tblW w:w="2430" w:type="pct"/>
        <w:tblInd w:w="-15" w:type="dxa"/>
        <w:tblLook w:val="0400" w:firstRow="0" w:lastRow="0" w:firstColumn="0" w:lastColumn="0" w:noHBand="0" w:noVBand="1"/>
      </w:tblPr>
      <w:tblGrid>
        <w:gridCol w:w="4945"/>
      </w:tblGrid>
      <w:tr w:rsidR="00BF15B0" w:rsidRPr="00BF15B0" w14:paraId="3E9A7348" w14:textId="77777777" w:rsidTr="00FF772E">
        <w:trPr>
          <w:trHeight w:hRule="exact" w:val="742"/>
        </w:trPr>
        <w:sdt>
          <w:sdtPr>
            <w:rPr>
              <w:color w:val="595959" w:themeColor="text1" w:themeTint="A6"/>
            </w:rPr>
            <w:id w:val="1952975923"/>
            <w:placeholder>
              <w:docPart w:val="77B4D3CDC303452C833010BE589C9856"/>
            </w:placeholder>
            <w:showingPlcHdr/>
            <w:text w:multiLine="1"/>
          </w:sdtPr>
          <w:sdtContent>
            <w:tc>
              <w:tcPr>
                <w:tcW w:w="4945" w:type="dxa"/>
              </w:tcPr>
              <w:p w14:paraId="3519ECB4" w14:textId="28E8A19B" w:rsidR="00BF15B0" w:rsidRPr="00BF15B0" w:rsidRDefault="00253C9C" w:rsidP="00FF772E">
                <w:pPr>
                  <w:pStyle w:val="Normal-Numbered"/>
                  <w:numPr>
                    <w:ilvl w:val="0"/>
                    <w:numId w:val="0"/>
                  </w:numPr>
                </w:pPr>
                <w:r>
                  <w:rPr>
                    <w:rStyle w:val="PlaceholderText"/>
                    <w:color w:val="595959" w:themeColor="text1" w:themeTint="A6"/>
                  </w:rPr>
                  <w:t>Click here</w:t>
                </w:r>
              </w:p>
            </w:tc>
          </w:sdtContent>
        </w:sdt>
      </w:tr>
    </w:tbl>
    <w:p w14:paraId="41EFF623" w14:textId="77777777" w:rsidR="00DA5B54" w:rsidRPr="00DA5B54" w:rsidRDefault="00DA5B54" w:rsidP="00DA5B54"/>
    <w:p w14:paraId="00380D0E" w14:textId="1134CFD2" w:rsidR="006D6196" w:rsidRDefault="006D6196" w:rsidP="00361E2C">
      <w:pPr>
        <w:pStyle w:val="SectionTitle"/>
        <w:numPr>
          <w:ilvl w:val="0"/>
          <w:numId w:val="0"/>
        </w:numPr>
      </w:pPr>
      <w:r>
        <w:t>Declaration</w:t>
      </w:r>
    </w:p>
    <w:p w14:paraId="015973CF" w14:textId="6D6F103D" w:rsidR="006D6196" w:rsidRDefault="006D6196" w:rsidP="00530C0A">
      <w:pPr>
        <w:pStyle w:val="Normal-Numbered"/>
        <w:numPr>
          <w:ilvl w:val="0"/>
          <w:numId w:val="15"/>
        </w:numPr>
        <w:ind w:right="-144"/>
      </w:pPr>
      <w:r w:rsidRPr="00BE7935">
        <w:t xml:space="preserve">I declare that I am authorised to complete this Proposal Form on behalf of the Insured, that I have made reasonable enquiries to ascertain the truth of all the statements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rsidRPr="00BE7935">
        <w:t>entered into</w:t>
      </w:r>
      <w:proofErr w:type="gramEnd"/>
      <w:r w:rsidRPr="00BE7935">
        <w:t>.</w:t>
      </w:r>
    </w:p>
    <w:p w14:paraId="432BFFE4" w14:textId="7FFEAB44" w:rsidR="007A22E1" w:rsidRPr="00BE7935" w:rsidRDefault="00834B5C" w:rsidP="00530C0A">
      <w:pPr>
        <w:pStyle w:val="Normal-Numbered"/>
        <w:numPr>
          <w:ilvl w:val="0"/>
          <w:numId w:val="15"/>
        </w:numPr>
        <w:ind w:right="-144"/>
      </w:pPr>
      <w:r>
        <w:t>By completing and signing this Proposal you ackno</w:t>
      </w:r>
      <w:r w:rsidR="00665311">
        <w:t xml:space="preserve">wledge, accept and agree that in underwriting and issuing a policy (including replacement policies) FTA does and will rely on </w:t>
      </w:r>
      <w:r w:rsidR="009E3779">
        <w:t xml:space="preserve">all disclosures, proposals, declarations and representations made by you to FTA. </w:t>
      </w:r>
    </w:p>
    <w:p w14:paraId="5FBC75A2" w14:textId="70CD46A0" w:rsidR="002A1DC6" w:rsidRPr="00BE7935" w:rsidRDefault="00000000" w:rsidP="008B7105">
      <w:pPr>
        <w:ind w:left="709" w:right="-144"/>
      </w:pPr>
      <w:sdt>
        <w:sdtPr>
          <w:id w:val="-760213824"/>
          <w14:checkbox>
            <w14:checked w14:val="0"/>
            <w14:checkedState w14:val="2612" w14:font="MS Gothic"/>
            <w14:uncheckedState w14:val="2610" w14:font="MS Gothic"/>
          </w14:checkbox>
        </w:sdtPr>
        <w:sdtContent>
          <w:r w:rsidR="00E83092">
            <w:rPr>
              <w:rFonts w:ascii="MS Gothic" w:eastAsia="MS Gothic" w:hAnsi="MS Gothic" w:hint="eastAsia"/>
            </w:rPr>
            <w:t>☐</w:t>
          </w:r>
        </w:sdtContent>
      </w:sdt>
      <w:r w:rsidR="002A1DC6" w:rsidRPr="00BE7935">
        <w:t xml:space="preserve">  Tick if the insured is claiming the NSW SMALL BUSINESS STAMP DUTY EXEMPTION</w:t>
      </w:r>
    </w:p>
    <w:p w14:paraId="5BF9C139" w14:textId="2423F0A1" w:rsidR="002A1DC6" w:rsidRPr="00BE7935" w:rsidRDefault="002A1DC6" w:rsidP="00530C0A">
      <w:pPr>
        <w:pStyle w:val="Normal-Numbered"/>
        <w:numPr>
          <w:ilvl w:val="0"/>
          <w:numId w:val="15"/>
        </w:numPr>
        <w:ind w:right="-144"/>
      </w:pPr>
      <w:r w:rsidRPr="00BE7935">
        <w:t xml:space="preserve">At the time that the contract of insurance being applied for is </w:t>
      </w:r>
      <w:proofErr w:type="gramStart"/>
      <w:r w:rsidRPr="00BE7935">
        <w:t>effected</w:t>
      </w:r>
      <w:proofErr w:type="gramEnd"/>
      <w:r w:rsidRPr="00BE7935">
        <w:t xml:space="preserve"> or renewed (as applicable), I hereby declare that I am/will be a small business as defined in section 259A of the Duties Act 1997 (NSW) (the Act) for the purpose of the small business exemption in section 259B of the Act. This declaration covers policies effected or renewed during the financial year ending 30 June</w:t>
      </w:r>
      <w:r w:rsidR="0013796D" w:rsidRPr="00BE7935">
        <w:t xml:space="preserve"> </w:t>
      </w:r>
      <w:sdt>
        <w:sdtPr>
          <w:id w:val="598136044"/>
          <w:placeholder>
            <w:docPart w:val="DefaultPlaceholder_-1854013440"/>
          </w:placeholder>
          <w:text/>
        </w:sdtPr>
        <w:sdtContent>
          <w:r w:rsidR="0013796D" w:rsidRPr="00BE7935">
            <w:t>_______</w:t>
          </w:r>
        </w:sdtContent>
      </w:sdt>
      <w:r w:rsidR="004D7D49">
        <w:br/>
      </w:r>
      <w:r w:rsidR="004D7D49">
        <w:br/>
      </w:r>
      <w:r w:rsidR="00F74341">
        <w:br/>
      </w:r>
      <w:r w:rsidR="004D7D49">
        <w:br/>
      </w:r>
    </w:p>
    <w:tbl>
      <w:tblPr>
        <w:tblStyle w:val="Blank"/>
        <w:tblW w:w="0" w:type="auto"/>
        <w:tblBorders>
          <w:bottom w:val="single" w:sz="4" w:space="0" w:color="auto"/>
        </w:tblBorders>
        <w:tblLook w:val="0400" w:firstRow="0" w:lastRow="0" w:firstColumn="0" w:lastColumn="0" w:noHBand="0" w:noVBand="1"/>
      </w:tblPr>
      <w:tblGrid>
        <w:gridCol w:w="376"/>
        <w:gridCol w:w="3632"/>
      </w:tblGrid>
      <w:tr w:rsidR="002A1DC6" w14:paraId="057859FD" w14:textId="77777777" w:rsidTr="00F74341">
        <w:trPr>
          <w:trHeight w:val="707"/>
        </w:trPr>
        <w:tc>
          <w:tcPr>
            <w:tcW w:w="376" w:type="dxa"/>
            <w:vAlign w:val="bottom"/>
          </w:tcPr>
          <w:p w14:paraId="1776800D" w14:textId="77777777" w:rsidR="002A1DC6" w:rsidRDefault="002A1DC6" w:rsidP="002A1DC6">
            <w:r>
              <w:t>X</w:t>
            </w:r>
          </w:p>
        </w:tc>
        <w:tc>
          <w:tcPr>
            <w:tcW w:w="3632" w:type="dxa"/>
            <w:vAlign w:val="bottom"/>
          </w:tcPr>
          <w:p w14:paraId="381B2C1E" w14:textId="41F1C66C" w:rsidR="002A1DC6" w:rsidRDefault="002A1DC6" w:rsidP="002A1DC6"/>
        </w:tc>
      </w:tr>
    </w:tbl>
    <w:p w14:paraId="7520DF47" w14:textId="2392B715" w:rsidR="002A1DC6" w:rsidRPr="00E808EC" w:rsidRDefault="00F74341" w:rsidP="002A1DC6">
      <w:pPr>
        <w:tabs>
          <w:tab w:val="left" w:pos="1110"/>
          <w:tab w:val="left" w:pos="1800"/>
        </w:tabs>
        <w:spacing w:before="120" w:after="0"/>
        <w:rPr>
          <w:b/>
          <w:bCs/>
        </w:rPr>
      </w:pPr>
      <w:r>
        <w:br/>
      </w:r>
      <w:r w:rsidR="002A1DC6" w:rsidRPr="00E808EC">
        <w:rPr>
          <w:b/>
          <w:bCs/>
        </w:rPr>
        <w:t xml:space="preserve">Name and Position of person signing: </w:t>
      </w:r>
      <w:sdt>
        <w:sdtPr>
          <w:rPr>
            <w:color w:val="595959" w:themeColor="text1" w:themeTint="A6"/>
          </w:rPr>
          <w:id w:val="1582874064"/>
          <w:placeholder>
            <w:docPart w:val="8A9DCC738AB94D74BF3ABD173A6620F7"/>
          </w:placeholder>
          <w:showingPlcHdr/>
          <w:text w:multiLine="1"/>
        </w:sdtPr>
        <w:sdtContent>
          <w:r w:rsidR="00253C9C">
            <w:rPr>
              <w:rStyle w:val="PlaceholderText"/>
              <w:color w:val="595959" w:themeColor="text1" w:themeTint="A6"/>
            </w:rPr>
            <w:t>Click here</w:t>
          </w:r>
        </w:sdtContent>
      </w:sdt>
    </w:p>
    <w:p w14:paraId="3A60C910" w14:textId="5863337A" w:rsidR="000C4BEA" w:rsidRDefault="00F74341" w:rsidP="00793CB7">
      <w:pPr>
        <w:tabs>
          <w:tab w:val="left" w:pos="1110"/>
          <w:tab w:val="left" w:pos="1800"/>
        </w:tabs>
        <w:spacing w:before="120" w:after="0"/>
      </w:pPr>
      <w:r w:rsidRPr="00E808EC">
        <w:rPr>
          <w:b/>
          <w:bCs/>
        </w:rPr>
        <w:br/>
      </w:r>
      <w:r w:rsidR="002A1DC6" w:rsidRPr="00E808EC">
        <w:rPr>
          <w:b/>
          <w:bCs/>
        </w:rPr>
        <w:t>Date:</w:t>
      </w:r>
      <w:r w:rsidR="00DF541B">
        <w:t xml:space="preserve"> </w:t>
      </w:r>
      <w:sdt>
        <w:sdtPr>
          <w:rPr>
            <w:color w:val="595959" w:themeColor="text1" w:themeTint="A6"/>
          </w:rPr>
          <w:id w:val="405731389"/>
          <w:placeholder>
            <w:docPart w:val="194E4E19FC8340BBBF9640D993086A34"/>
          </w:placeholder>
          <w:showingPlcHdr/>
          <w:text w:multiLine="1"/>
        </w:sdtPr>
        <w:sdtContent>
          <w:r w:rsidR="00253C9C">
            <w:rPr>
              <w:rStyle w:val="PlaceholderText"/>
              <w:color w:val="595959" w:themeColor="text1" w:themeTint="A6"/>
            </w:rPr>
            <w:t>Click here</w:t>
          </w:r>
        </w:sdtContent>
      </w:sdt>
    </w:p>
    <w:p w14:paraId="18EA1232" w14:textId="77777777" w:rsidR="00A51915" w:rsidRDefault="00A51915" w:rsidP="00361E2C">
      <w:pPr>
        <w:pStyle w:val="SectionTitle"/>
        <w:numPr>
          <w:ilvl w:val="0"/>
          <w:numId w:val="0"/>
        </w:numPr>
      </w:pPr>
    </w:p>
    <w:p w14:paraId="7FC74BB2" w14:textId="2FCCE160" w:rsidR="002A1DC6" w:rsidRDefault="002A1DC6" w:rsidP="00361E2C">
      <w:pPr>
        <w:pStyle w:val="SectionTitle"/>
        <w:numPr>
          <w:ilvl w:val="0"/>
          <w:numId w:val="0"/>
        </w:numPr>
      </w:pPr>
      <w:r>
        <w:lastRenderedPageBreak/>
        <w:t>Important Notices</w:t>
      </w:r>
    </w:p>
    <w:p w14:paraId="1BAFE952" w14:textId="6D50A93D" w:rsidR="002A1DC6" w:rsidRDefault="002A1DC6" w:rsidP="002A1DC6">
      <w:r>
        <w:t xml:space="preserve">Please read the following notices. They are for your information and do not form part of the insurance contract. They do not impose contractual obligations on you or create contractual rights. </w:t>
      </w:r>
      <w:r w:rsidR="00A73364">
        <w:br/>
      </w:r>
    </w:p>
    <w:p w14:paraId="4696B9CB" w14:textId="77777777" w:rsidR="002A1DC6" w:rsidRPr="00A73364" w:rsidRDefault="002A1DC6" w:rsidP="002A1DC6">
      <w:pPr>
        <w:pStyle w:val="Heading1"/>
        <w:rPr>
          <w:sz w:val="24"/>
          <w:szCs w:val="24"/>
        </w:rPr>
      </w:pPr>
      <w:r w:rsidRPr="00A73364">
        <w:rPr>
          <w:sz w:val="24"/>
          <w:szCs w:val="24"/>
        </w:rPr>
        <w:t xml:space="preserve">Your Duty of Disclosure </w:t>
      </w:r>
    </w:p>
    <w:p w14:paraId="1F6273C5" w14:textId="31D793B9" w:rsidR="002A1DC6" w:rsidRDefault="002A1DC6" w:rsidP="002A1DC6">
      <w:r>
        <w:t xml:space="preserve">Before you </w:t>
      </w:r>
      <w:proofErr w:type="gramStart"/>
      <w:r>
        <w:t>enter into</w:t>
      </w:r>
      <w:proofErr w:type="gramEnd"/>
      <w: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1F0009EF" w14:textId="77777777" w:rsidR="002A1DC6" w:rsidRDefault="002A1DC6" w:rsidP="002A1DC6">
      <w:pPr>
        <w:pStyle w:val="ListBullet"/>
      </w:pPr>
      <w:r>
        <w:t>reduces the risk we insure you for; or</w:t>
      </w:r>
    </w:p>
    <w:p w14:paraId="5F89E698" w14:textId="001FC590" w:rsidR="002A1DC6" w:rsidRDefault="002A1DC6" w:rsidP="002A1DC6">
      <w:pPr>
        <w:pStyle w:val="ListBullet"/>
      </w:pPr>
      <w:r>
        <w:t xml:space="preserve">is common knowledge; or </w:t>
      </w:r>
    </w:p>
    <w:p w14:paraId="48604E14" w14:textId="77777777" w:rsidR="002A1DC6" w:rsidRDefault="002A1DC6" w:rsidP="002A1DC6">
      <w:pPr>
        <w:pStyle w:val="ListBullet"/>
      </w:pPr>
      <w:r>
        <w:t xml:space="preserve">we know or should know as an insurer; or </w:t>
      </w:r>
    </w:p>
    <w:p w14:paraId="31A02E95" w14:textId="0B811DB1" w:rsidR="002A1DC6" w:rsidRDefault="002A1DC6" w:rsidP="002A1DC6">
      <w:pPr>
        <w:pStyle w:val="ListBullet"/>
      </w:pPr>
      <w:r>
        <w:t xml:space="preserve">we waive your duty to tell us about. </w:t>
      </w:r>
      <w:r w:rsidR="00A73364">
        <w:br/>
      </w:r>
    </w:p>
    <w:p w14:paraId="6927D162" w14:textId="05B6225C" w:rsidR="002A1DC6" w:rsidRPr="00A73364" w:rsidRDefault="002A1DC6" w:rsidP="002A1DC6">
      <w:pPr>
        <w:pStyle w:val="Heading1"/>
        <w:rPr>
          <w:sz w:val="24"/>
          <w:szCs w:val="24"/>
        </w:rPr>
      </w:pPr>
      <w:r w:rsidRPr="00A73364">
        <w:rPr>
          <w:sz w:val="24"/>
          <w:szCs w:val="24"/>
        </w:rPr>
        <w:t xml:space="preserve">If you do not tell us something </w:t>
      </w:r>
    </w:p>
    <w:p w14:paraId="379892D7" w14:textId="63C7C763" w:rsidR="002A1DC6" w:rsidRDefault="002A1DC6" w:rsidP="002A1DC6">
      <w: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r w:rsidR="00A73364">
        <w:br/>
      </w:r>
    </w:p>
    <w:p w14:paraId="73460DB5" w14:textId="77777777" w:rsidR="002A1DC6" w:rsidRPr="00A73364" w:rsidRDefault="002A1DC6" w:rsidP="002A1DC6">
      <w:pPr>
        <w:pStyle w:val="Heading1"/>
        <w:rPr>
          <w:sz w:val="24"/>
          <w:szCs w:val="24"/>
        </w:rPr>
      </w:pPr>
      <w:r w:rsidRPr="00A73364">
        <w:rPr>
          <w:sz w:val="24"/>
          <w:szCs w:val="24"/>
        </w:rPr>
        <w:t>NSW Small Business Eligibility:</w:t>
      </w:r>
    </w:p>
    <w:p w14:paraId="6188BD28" w14:textId="6B4D5E72" w:rsidR="002A1DC6" w:rsidRPr="002A1DC6" w:rsidRDefault="002A1DC6" w:rsidP="002A1DC6">
      <w:r>
        <w:t xml:space="preserve">The NSW government has abolished stamp duty on </w:t>
      </w:r>
      <w:proofErr w:type="gramStart"/>
      <w:r>
        <w:t>a number of</w:t>
      </w:r>
      <w:proofErr w:type="gramEnd"/>
      <w:r>
        <w:t xml:space="preserve"> polices taken out by a small business. In order to gain the exemption, the business must be a small business in accordance with the Income Tax Assessment Act 1997 (s152.10), Capital Gains Tax meaning, for the income year in which the insurance is </w:t>
      </w:r>
      <w:proofErr w:type="gramStart"/>
      <w:r>
        <w:t>effected</w:t>
      </w:r>
      <w:proofErr w:type="gramEnd"/>
      <w:r>
        <w:t xml:space="preserve"> or renewed. A small business for Capital Gains Tax purpose is, “an individual, partnership, company or trust that is carrying on a business, and has an aggregated turnover of less than $2 million.” Aggregated Turnover, is the insureds annual turnover plus the annual turnovers of any business entities that are affiliates or </w:t>
      </w:r>
      <w:proofErr w:type="gramStart"/>
      <w:r>
        <w:t>are connected with</w:t>
      </w:r>
      <w:proofErr w:type="gramEnd"/>
      <w:r>
        <w:t xml:space="preserve"> the insured.</w:t>
      </w:r>
      <w:r w:rsidR="00A73364">
        <w:br/>
      </w:r>
    </w:p>
    <w:p w14:paraId="55CD90A8" w14:textId="496BC1B7" w:rsidR="002A1DC6" w:rsidRPr="00A73364" w:rsidRDefault="002A1DC6" w:rsidP="00A73364">
      <w:pPr>
        <w:pStyle w:val="Heading1"/>
        <w:rPr>
          <w:sz w:val="24"/>
          <w:szCs w:val="24"/>
        </w:rPr>
      </w:pPr>
      <w:r w:rsidRPr="00A73364">
        <w:rPr>
          <w:sz w:val="24"/>
          <w:szCs w:val="24"/>
        </w:rPr>
        <w:t>Incorrect or False Declaration:</w:t>
      </w:r>
    </w:p>
    <w:p w14:paraId="4A3350CD" w14:textId="4A0A2516" w:rsidR="002A1DC6" w:rsidRDefault="002A1DC6" w:rsidP="002A1DC6">
      <w:r>
        <w:t>A small business that wrongly claims the exemption, makes a false declaration, will be liable to a penalty of up to $11,000 plus penalty stamp duty, interest and other costs being imposed.</w:t>
      </w:r>
      <w:r w:rsidR="00A73364">
        <w:br/>
      </w:r>
    </w:p>
    <w:p w14:paraId="2DAFA529" w14:textId="1EA65995" w:rsidR="002A1DC6" w:rsidRPr="00A73364" w:rsidRDefault="002A1DC6" w:rsidP="00A73364">
      <w:pPr>
        <w:pStyle w:val="Heading1"/>
        <w:rPr>
          <w:sz w:val="24"/>
          <w:szCs w:val="24"/>
        </w:rPr>
      </w:pPr>
      <w:r w:rsidRPr="00A73364">
        <w:rPr>
          <w:sz w:val="24"/>
          <w:szCs w:val="24"/>
        </w:rPr>
        <w:t>Failure to provide a Declaration within the required timeframe:</w:t>
      </w:r>
    </w:p>
    <w:p w14:paraId="465FE3D2" w14:textId="77777777" w:rsidR="002A1DC6" w:rsidRDefault="002A1DC6" w:rsidP="002A1DC6">
      <w:r>
        <w:t xml:space="preserve">The small business NSW stamp duty exemption is subject to the completed declaration being received by the Insurer. Where a small business declaration has not been provided at the time the policy is </w:t>
      </w:r>
      <w:proofErr w:type="gramStart"/>
      <w:r>
        <w:t>effected</w:t>
      </w:r>
      <w:proofErr w:type="gramEnd"/>
      <w:r>
        <w:t xml:space="preserve"> or renewed, the policy will be liable to duty. Please ensure you complete and return this Declaration to your Adviser as soon as possible to ensure you obtain the relevant exemption.</w:t>
      </w:r>
    </w:p>
    <w:p w14:paraId="67B3C588" w14:textId="2E320D4A" w:rsidR="002A1DC6" w:rsidRDefault="002A1DC6" w:rsidP="002A1DC6">
      <w:r>
        <w:t>In executing this declaration</w:t>
      </w:r>
      <w:r w:rsidR="00577B37">
        <w:t>,</w:t>
      </w:r>
      <w:r>
        <w:t xml:space="preserve"> I also confirm that:</w:t>
      </w:r>
    </w:p>
    <w:p w14:paraId="76ADCEDD" w14:textId="77777777" w:rsidR="002A1DC6" w:rsidRDefault="002A1DC6" w:rsidP="002A1DC6">
      <w:pPr>
        <w:pStyle w:val="ListBullet"/>
      </w:pPr>
      <w:r>
        <w:t>my obligations in respect of the NSW Small Business Stamp Duty exemption have been explained to me by my Adviser; and</w:t>
      </w:r>
    </w:p>
    <w:p w14:paraId="04E5FA09" w14:textId="3C25D10A" w:rsidR="002A1DC6" w:rsidRDefault="002A1DC6" w:rsidP="002A1DC6">
      <w:pPr>
        <w:pStyle w:val="ListBullet"/>
      </w:pPr>
      <w:r>
        <w:t>if I required any further clarity and/or understanding in respect of my eligibility I have made my own independent inquiry prior to executing this Declaration.</w:t>
      </w:r>
      <w:r w:rsidR="00A73364">
        <w:br/>
      </w:r>
    </w:p>
    <w:p w14:paraId="2B3B5431" w14:textId="77777777" w:rsidR="00F74341" w:rsidRDefault="00F74341" w:rsidP="002A1DC6">
      <w:pPr>
        <w:pStyle w:val="Heading1"/>
        <w:rPr>
          <w:sz w:val="24"/>
          <w:szCs w:val="24"/>
        </w:rPr>
      </w:pPr>
    </w:p>
    <w:p w14:paraId="05B5E797" w14:textId="2045320B" w:rsidR="002A1DC6" w:rsidRPr="00A73364" w:rsidRDefault="002A1DC6" w:rsidP="002A1DC6">
      <w:pPr>
        <w:pStyle w:val="Heading1"/>
        <w:rPr>
          <w:sz w:val="24"/>
          <w:szCs w:val="24"/>
        </w:rPr>
      </w:pPr>
      <w:r w:rsidRPr="00A73364">
        <w:rPr>
          <w:sz w:val="24"/>
          <w:szCs w:val="24"/>
        </w:rPr>
        <w:lastRenderedPageBreak/>
        <w:t xml:space="preserve">Claims </w:t>
      </w:r>
      <w:r w:rsidR="001E4D27">
        <w:rPr>
          <w:sz w:val="24"/>
          <w:szCs w:val="24"/>
        </w:rPr>
        <w:t>Occu</w:t>
      </w:r>
      <w:r w:rsidR="003A4183">
        <w:rPr>
          <w:sz w:val="24"/>
          <w:szCs w:val="24"/>
        </w:rPr>
        <w:t>rrence</w:t>
      </w:r>
      <w:r w:rsidRPr="00A73364">
        <w:rPr>
          <w:sz w:val="24"/>
          <w:szCs w:val="24"/>
        </w:rPr>
        <w:t xml:space="preserve"> Policy </w:t>
      </w:r>
    </w:p>
    <w:p w14:paraId="2E8247CD" w14:textId="0FA61B11" w:rsidR="002A1DC6" w:rsidRDefault="002A1DC6" w:rsidP="002A1DC6">
      <w:r>
        <w:t xml:space="preserve">This policy is issued on a ‘claims </w:t>
      </w:r>
      <w:r w:rsidR="003A4183">
        <w:t>occurrence</w:t>
      </w:r>
      <w:r>
        <w:t xml:space="preserve"> and notified’ basis. This means that the Insuring Clause responds to:</w:t>
      </w:r>
    </w:p>
    <w:p w14:paraId="492EA4BF" w14:textId="0AA2F9B2" w:rsidR="00C9421F" w:rsidRDefault="002A1DC6" w:rsidP="000C4BEA">
      <w:pPr>
        <w:pStyle w:val="ListBullet"/>
      </w:pPr>
      <w:r>
        <w:t xml:space="preserve">claims first made against you during the Period of Insurance and notified to the insurer during the Period of Insurance, </w:t>
      </w:r>
      <w:proofErr w:type="gramStart"/>
      <w:r>
        <w:t>provided that</w:t>
      </w:r>
      <w:proofErr w:type="gramEnd"/>
      <w:r>
        <w:t xml:space="preserve"> you were not aware at any time prior to the policy inception of circumstances which would have put a reasonable person in your position on notice that a claim may be made against you; and</w:t>
      </w:r>
    </w:p>
    <w:p w14:paraId="1959C542" w14:textId="7D716154" w:rsidR="002A1DC6" w:rsidRDefault="002A1DC6" w:rsidP="002A1DC6">
      <w:pPr>
        <w:pStyle w:val="ListBullet"/>
      </w:pPr>
      <w: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23F1472D" w14:textId="399A4D52" w:rsidR="002A1DC6" w:rsidRDefault="002A1DC6" w:rsidP="002A1DC6">
      <w:pPr>
        <w:pStyle w:val="ListContinue"/>
      </w:pPr>
      <w: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7A4446C9" w14:textId="2BB18133" w:rsidR="002A1DC6" w:rsidRDefault="002A1DC6" w:rsidP="002A1DC6">
      <w:r>
        <w:t>When the Period of Insurance expires, no new notification of facts can be made on the expired policy even though the event giving rise to the claim against you may have occurred during the Period of Insurance.</w:t>
      </w:r>
      <w:r w:rsidR="00A73364">
        <w:br/>
      </w:r>
    </w:p>
    <w:p w14:paraId="285C8B20" w14:textId="77777777" w:rsidR="002A1DC6" w:rsidRDefault="002A1DC6" w:rsidP="002A1DC6">
      <w:pPr>
        <w:pStyle w:val="Heading1"/>
      </w:pPr>
      <w:r w:rsidRPr="00A73364">
        <w:rPr>
          <w:sz w:val="24"/>
          <w:szCs w:val="24"/>
        </w:rPr>
        <w:t>Underinsurance provision</w:t>
      </w:r>
    </w:p>
    <w:p w14:paraId="01521914" w14:textId="533F63D8" w:rsidR="002A1DC6" w:rsidRDefault="002A1DC6" w:rsidP="002A1DC6">
      <w: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r w:rsidR="00A73364">
        <w:br/>
      </w:r>
    </w:p>
    <w:p w14:paraId="4598CE8F" w14:textId="77777777" w:rsidR="002A1DC6" w:rsidRPr="00A73364" w:rsidRDefault="002A1DC6" w:rsidP="002A1DC6">
      <w:pPr>
        <w:pStyle w:val="Heading1"/>
        <w:rPr>
          <w:sz w:val="24"/>
          <w:szCs w:val="24"/>
        </w:rPr>
      </w:pPr>
      <w:r w:rsidRPr="00A73364">
        <w:rPr>
          <w:sz w:val="24"/>
          <w:szCs w:val="24"/>
        </w:rPr>
        <w:t>Subrogation waiver</w:t>
      </w:r>
    </w:p>
    <w:p w14:paraId="123929EE" w14:textId="5CDDA7AF" w:rsidR="002A1DC6" w:rsidRDefault="002A1DC6" w:rsidP="002A1DC6">
      <w:r>
        <w:t>Our policy contains a provision that has the effect of excluding or limiting our liability in respect of a liability incurred solely by reason of the insured entering into a deed or agreement excluding, limiting or delaying the legal rights of recovery against another.</w:t>
      </w:r>
      <w:r w:rsidR="00A73364">
        <w:br/>
      </w:r>
    </w:p>
    <w:p w14:paraId="360A5692" w14:textId="77777777" w:rsidR="002A1DC6" w:rsidRPr="00A73364" w:rsidRDefault="002A1DC6" w:rsidP="002A1DC6">
      <w:pPr>
        <w:pStyle w:val="Heading1"/>
        <w:rPr>
          <w:sz w:val="24"/>
          <w:szCs w:val="24"/>
        </w:rPr>
      </w:pPr>
      <w:r w:rsidRPr="00A73364">
        <w:rPr>
          <w:sz w:val="24"/>
          <w:szCs w:val="24"/>
        </w:rPr>
        <w:t xml:space="preserve">Privacy </w:t>
      </w:r>
    </w:p>
    <w:p w14:paraId="45A7E0FA" w14:textId="020AA26F" w:rsidR="002A1DC6" w:rsidRDefault="002A1DC6" w:rsidP="002A1DC6">
      <w:r>
        <w:t>FTA Insurance complies with the Privacy Act 1988 and the Australian Privacy Principles therein. If we disclose personal information to you for any reason you must also act in accordance with and comply with the terms of the Privacy Act and the Australian Privacy Principles.</w:t>
      </w:r>
      <w:r w:rsidR="00A73364">
        <w:br/>
      </w:r>
    </w:p>
    <w:p w14:paraId="546EAAAA" w14:textId="2D3315AE" w:rsidR="002A1DC6" w:rsidRPr="00A73364" w:rsidRDefault="002A1DC6" w:rsidP="002A1DC6">
      <w:pPr>
        <w:pStyle w:val="Heading1"/>
        <w:rPr>
          <w:sz w:val="24"/>
          <w:szCs w:val="24"/>
        </w:rPr>
      </w:pPr>
      <w:r w:rsidRPr="00A73364">
        <w:rPr>
          <w:sz w:val="24"/>
          <w:szCs w:val="24"/>
        </w:rPr>
        <w:t>Agent of the Insurer</w:t>
      </w:r>
    </w:p>
    <w:p w14:paraId="34961F6A" w14:textId="40150918" w:rsidR="002A1DC6" w:rsidRDefault="002A1DC6" w:rsidP="002A1DC6">
      <w:r>
        <w:t xml:space="preserve">In effecting this insurance contract FTA will be acting under an authority given to it by the insurer to </w:t>
      </w:r>
      <w:proofErr w:type="gramStart"/>
      <w:r>
        <w:t>effect</w:t>
      </w:r>
      <w:proofErr w:type="gramEnd"/>
      <w:r>
        <w:t xml:space="preserve"> the contract and FTA will be effecting the contract as agent of the insurer and not of the Insured. </w:t>
      </w:r>
      <w:r w:rsidR="00A73364">
        <w:br/>
      </w:r>
    </w:p>
    <w:p w14:paraId="7E3FEF4F" w14:textId="77777777" w:rsidR="002A1DC6" w:rsidRPr="00A73364" w:rsidRDefault="002A1DC6" w:rsidP="002A1DC6">
      <w:pPr>
        <w:pStyle w:val="Heading1"/>
        <w:rPr>
          <w:sz w:val="24"/>
          <w:szCs w:val="24"/>
        </w:rPr>
      </w:pPr>
      <w:r w:rsidRPr="00A73364">
        <w:rPr>
          <w:sz w:val="24"/>
          <w:szCs w:val="24"/>
        </w:rPr>
        <w:t xml:space="preserve">Purpose for collection of information </w:t>
      </w:r>
    </w:p>
    <w:p w14:paraId="75CCA6AD" w14:textId="77777777" w:rsidR="002A1DC6" w:rsidRDefault="002A1DC6" w:rsidP="002A1DC6">
      <w:r>
        <w:t xml:space="preserve">FTA Insurance Pty Ltd is committed to compliance with the Privacy Act 1988 (Cth). We use your personal information to assess the risk of and provide </w:t>
      </w:r>
      <w:proofErr w:type="gramStart"/>
      <w:r>
        <w:t>insurance, and</w:t>
      </w:r>
      <w:proofErr w:type="gramEnd"/>
      <w:r>
        <w:t xml:space="preserve"> assess and manage claims. </w:t>
      </w:r>
    </w:p>
    <w:p w14:paraId="2237B86D" w14:textId="3441DFFD" w:rsidR="00C9421F" w:rsidRDefault="002A1DC6" w:rsidP="002A1DC6">
      <w:r>
        <w:lastRenderedPageBreak/>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t>third party</w:t>
      </w:r>
      <w:proofErr w:type="gramEnd"/>
      <w:r>
        <w:t xml:space="preserve"> service providers (e.g. claims management companies, auditors and solicitors), but will take all reasonable steps to ensure that they comply with the Privacy Act.</w:t>
      </w:r>
    </w:p>
    <w:p w14:paraId="577F6C43" w14:textId="7455FDFF" w:rsidR="002A1DC6" w:rsidRDefault="002A1DC6" w:rsidP="002A1DC6">
      <w: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36DB3E30" w14:textId="73D14175" w:rsidR="00C9421F" w:rsidRDefault="002A1DC6" w:rsidP="002A1DC6">
      <w:r>
        <w:t>By providing us with your personal information, you consent to its collection and use as outlined above and in our Privacy Policy.</w:t>
      </w:r>
    </w:p>
    <w:p w14:paraId="183C4CE3" w14:textId="135E4538" w:rsidR="00C9421F" w:rsidRDefault="00C9421F" w:rsidP="002A1DC6"/>
    <w:p w14:paraId="34BBF716" w14:textId="4B995DBA" w:rsidR="002A1DC6" w:rsidRPr="00A73364" w:rsidRDefault="002A1DC6" w:rsidP="00941DAB">
      <w:pPr>
        <w:pStyle w:val="Heading1"/>
        <w:rPr>
          <w:sz w:val="24"/>
          <w:szCs w:val="24"/>
        </w:rPr>
      </w:pPr>
      <w:r w:rsidRPr="00A73364">
        <w:rPr>
          <w:sz w:val="24"/>
          <w:szCs w:val="24"/>
        </w:rPr>
        <w:t xml:space="preserve">Contact Details: </w:t>
      </w:r>
    </w:p>
    <w:p w14:paraId="2A02E088" w14:textId="7172DB86" w:rsidR="002A1DC6" w:rsidRDefault="002A1DC6" w:rsidP="002A1DC6">
      <w:r>
        <w:t xml:space="preserve">FTA Insurance </w:t>
      </w:r>
    </w:p>
    <w:p w14:paraId="4B6C9D91" w14:textId="1E9AC249" w:rsidR="002A1DC6" w:rsidRDefault="002A1DC6" w:rsidP="002A1DC6">
      <w:r>
        <w:t>PO Box H344</w:t>
      </w:r>
    </w:p>
    <w:p w14:paraId="20E5AD8D" w14:textId="45115883" w:rsidR="002A1DC6" w:rsidRDefault="002A1DC6" w:rsidP="002A1DC6">
      <w:r>
        <w:t>Australia Square NSW 1215</w:t>
      </w:r>
    </w:p>
    <w:p w14:paraId="263FC6F3" w14:textId="77777777" w:rsidR="002A1DC6" w:rsidRDefault="002A1DC6" w:rsidP="002A1DC6">
      <w:r>
        <w:t xml:space="preserve">Ph: 02 9003 1660 </w:t>
      </w:r>
    </w:p>
    <w:p w14:paraId="77C0321D" w14:textId="168A5836" w:rsidR="002A1DC6" w:rsidRDefault="002A1DC6" w:rsidP="002A1DC6">
      <w:r>
        <w:t xml:space="preserve">Email: quotes@FTAinsurance.com.au </w:t>
      </w:r>
    </w:p>
    <w:p w14:paraId="234F7A93" w14:textId="73CE48CC" w:rsidR="002A1DC6" w:rsidRPr="002A1DC6" w:rsidRDefault="00F86D29" w:rsidP="002A1DC6">
      <w:r>
        <w:rPr>
          <w:noProof/>
        </w:rPr>
        <mc:AlternateContent>
          <mc:Choice Requires="wps">
            <w:drawing>
              <wp:anchor distT="0" distB="0" distL="114300" distR="114300" simplePos="0" relativeHeight="251673600" behindDoc="0" locked="0" layoutInCell="1" allowOverlap="1" wp14:anchorId="186AD1DA" wp14:editId="4BCBAD6C">
                <wp:simplePos x="0" y="0"/>
                <wp:positionH relativeFrom="margin">
                  <wp:posOffset>-117846</wp:posOffset>
                </wp:positionH>
                <wp:positionV relativeFrom="page">
                  <wp:posOffset>9859645</wp:posOffset>
                </wp:positionV>
                <wp:extent cx="6611200" cy="233680"/>
                <wp:effectExtent l="0" t="0" r="0" b="0"/>
                <wp:wrapNone/>
                <wp:docPr id="150661633" name="Freeform: Shape 1"/>
                <wp:cNvGraphicFramePr/>
                <a:graphic xmlns:a="http://schemas.openxmlformats.org/drawingml/2006/main">
                  <a:graphicData uri="http://schemas.microsoft.com/office/word/2010/wordprocessingShape">
                    <wps:wsp>
                      <wps:cNvSpPr/>
                      <wps:spPr>
                        <a:xfrm>
                          <a:off x="0" y="0"/>
                          <a:ext cx="6611200" cy="233680"/>
                        </a:xfrm>
                        <a:custGeom>
                          <a:avLst/>
                          <a:gdLst>
                            <a:gd name="connsiteX0" fmla="*/ 1904905 w 1981962"/>
                            <a:gd name="connsiteY0" fmla="*/ 0 h 248126"/>
                            <a:gd name="connsiteX1" fmla="*/ 0 w 1981962"/>
                            <a:gd name="connsiteY1" fmla="*/ 0 h 248126"/>
                            <a:gd name="connsiteX2" fmla="*/ 0 w 1981962"/>
                            <a:gd name="connsiteY2" fmla="*/ 248126 h 248126"/>
                            <a:gd name="connsiteX3" fmla="*/ 1981962 w 1981962"/>
                            <a:gd name="connsiteY3" fmla="*/ 248126 h 248126"/>
                            <a:gd name="connsiteX4" fmla="*/ 1904905 w 1981962"/>
                            <a:gd name="connsiteY4" fmla="*/ 0 h 2481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1962" h="248126">
                              <a:moveTo>
                                <a:pt x="1904905" y="0"/>
                              </a:moveTo>
                              <a:lnTo>
                                <a:pt x="0" y="0"/>
                              </a:lnTo>
                              <a:lnTo>
                                <a:pt x="0" y="248126"/>
                              </a:lnTo>
                              <a:lnTo>
                                <a:pt x="1981962" y="248126"/>
                              </a:lnTo>
                              <a:lnTo>
                                <a:pt x="1904905" y="0"/>
                              </a:lnTo>
                              <a:close/>
                            </a:path>
                          </a:pathLst>
                        </a:custGeom>
                        <a:solidFill>
                          <a:srgbClr val="E815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EB40" id="Freeform: Shape 1" o:spid="_x0000_s1026" style="position:absolute;margin-left:-9.3pt;margin-top:776.35pt;width:520.5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981962,24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" path="m1904905,l,,,248126r1981962,l1904905,xe" fillcolor="#e8158c" stroked="f">
                <v:stroke joinstyle="miter"/>
                <v:path arrowok="t" o:connecttype="custom" o:connectlocs="6354162,0;0,0;0,233680;6611200,233680;6354162,0" o:connectangles="0,0,0,0,0"/>
                <w10:wrap anchorx="margin" anchory="page"/>
              </v:shape>
            </w:pict>
          </mc:Fallback>
        </mc:AlternateContent>
      </w:r>
      <w:r w:rsidR="002A1DC6">
        <w:t>Web site: www.FTAinsurance.com.au</w:t>
      </w:r>
    </w:p>
    <w:sectPr w:rsidR="002A1DC6" w:rsidRPr="002A1DC6" w:rsidSect="007D6B4E">
      <w:pgSz w:w="11906" w:h="16838" w:code="9"/>
      <w:pgMar w:top="851" w:right="851" w:bottom="851" w:left="851"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4E783" w14:textId="77777777" w:rsidR="00473CF8" w:rsidRDefault="00473CF8" w:rsidP="00C37A29">
      <w:pPr>
        <w:spacing w:after="0"/>
      </w:pPr>
      <w:r>
        <w:separator/>
      </w:r>
    </w:p>
  </w:endnote>
  <w:endnote w:type="continuationSeparator" w:id="0">
    <w:p w14:paraId="433E7AAC" w14:textId="77777777" w:rsidR="00473CF8" w:rsidRDefault="00473CF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League Spartan">
    <w:altName w:val="Calibri"/>
    <w:charset w:val="00"/>
    <w:family w:val="auto"/>
    <w:pitch w:val="variable"/>
    <w:sig w:usb0="A000007F" w:usb1="4000004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League Spartan Thin">
    <w:altName w:val="Calibri"/>
    <w:charset w:val="00"/>
    <w:family w:val="auto"/>
    <w:pitch w:val="variable"/>
    <w:sig w:usb0="A000007F" w:usb1="4000004B" w:usb2="00000000" w:usb3="00000000" w:csb0="00000193"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3DBF" w14:textId="471AF742" w:rsidR="00E006DA" w:rsidRDefault="00E006DA" w:rsidP="00E006DA">
    <w:pPr>
      <w:pStyle w:val="FooterLeft"/>
      <w:framePr w:wrap="around" w:vAnchor="page" w:hAnchor="page" w:x="671" w:y="15965"/>
    </w:pPr>
    <w:bookmarkStart w:id="13" w:name="_Hlk173332868"/>
    <w:r>
      <w:rPr>
        <w:b/>
        <w:bCs/>
      </w:rPr>
      <w:t xml:space="preserve">FTA Insurance </w:t>
    </w:r>
    <w:r w:rsidRPr="00946BCD">
      <w:rPr>
        <w:b/>
        <w:bCs/>
      </w:rPr>
      <w:t>Proposal Form</w:t>
    </w:r>
    <w:r>
      <w:t xml:space="preserve"> | </w:t>
    </w:r>
    <w:r w:rsidR="00873A91">
      <w:t>Public &amp; Products</w:t>
    </w:r>
    <w:r>
      <w:t xml:space="preserve"> Liability</w:t>
    </w:r>
    <w:r w:rsidR="00D90CB0">
      <w:t xml:space="preserve"> Insurance</w:t>
    </w:r>
  </w:p>
  <w:bookmarkEnd w:id="13"/>
  <w:p w14:paraId="2766B11D" w14:textId="77777777" w:rsidR="00020686" w:rsidRPr="00C83AE5" w:rsidRDefault="00020686" w:rsidP="00020686">
    <w:pPr>
      <w:pStyle w:val="FooterRight"/>
      <w:framePr w:wrap="around" w:vAnchor="page" w:hAnchor="page" w:x="9386" w:y="15940"/>
    </w:pPr>
    <w:r w:rsidRPr="00C83AE5">
      <w:t xml:space="preserve">Page </w:t>
    </w:r>
    <w:r w:rsidRPr="00C83AE5">
      <w:fldChar w:fldCharType="begin"/>
    </w:r>
    <w:r w:rsidRPr="00C83AE5">
      <w:instrText xml:space="preserve"> PAGE  \* Arabic  \* MERGEFORMAT </w:instrText>
    </w:r>
    <w:r w:rsidRPr="00C83AE5">
      <w:fldChar w:fldCharType="separate"/>
    </w:r>
    <w:r>
      <w:t>2</w:t>
    </w:r>
    <w:r w:rsidRPr="00C83AE5">
      <w:fldChar w:fldCharType="end"/>
    </w:r>
    <w:r w:rsidRPr="00C83AE5">
      <w:t xml:space="preserve"> of </w:t>
    </w:r>
    <w:fldSimple w:instr=" NUMPAGES  \* Arabic  \* MERGEFORMAT ">
      <w:r>
        <w:t>15</w:t>
      </w:r>
    </w:fldSimple>
  </w:p>
  <w:p w14:paraId="07449540" w14:textId="269EE851" w:rsidR="000E2CCD" w:rsidRDefault="00C675D6" w:rsidP="00C675D6">
    <w:pPr>
      <w:pStyle w:val="Footer"/>
      <w:tabs>
        <w:tab w:val="clear" w:pos="1588"/>
        <w:tab w:val="clear" w:pos="4820"/>
        <w:tab w:val="clear" w:pos="11340"/>
        <w:tab w:val="left" w:pos="439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2198448"/>
      <w:docPartObj>
        <w:docPartGallery w:val="Page Numbers (Bottom of Page)"/>
        <w:docPartUnique/>
      </w:docPartObj>
    </w:sdtPr>
    <w:sdtContent>
      <w:sdt>
        <w:sdtPr>
          <w:id w:val="-1769616900"/>
          <w:docPartObj>
            <w:docPartGallery w:val="Page Numbers (Top of Page)"/>
            <w:docPartUnique/>
          </w:docPartObj>
        </w:sdtPr>
        <w:sdtContent>
          <w:p w14:paraId="60933F29" w14:textId="424CFF15" w:rsidR="00DD0428" w:rsidRDefault="00DD0428" w:rsidP="00DD0428">
            <w:pPr>
              <w:pStyle w:val="FooterLeft"/>
              <w:framePr w:w="0" w:vSpace="0" w:wrap="auto" w:hAnchor="text" w:yAlign="inline"/>
            </w:pPr>
            <w:r>
              <w:rPr>
                <w:b/>
                <w:bCs/>
              </w:rPr>
              <w:t xml:space="preserve">FTA Insurance </w:t>
            </w:r>
            <w:r w:rsidRPr="00946BCD">
              <w:rPr>
                <w:b/>
                <w:bCs/>
              </w:rPr>
              <w:t>Proposal Form</w:t>
            </w:r>
            <w:r>
              <w:t xml:space="preserve"> | Public &amp; Products Liability Insurance </w:t>
            </w:r>
            <w:r>
              <w:tab/>
            </w:r>
            <w:r>
              <w:tab/>
            </w:r>
            <w:r>
              <w:tab/>
            </w:r>
            <w:r>
              <w:tab/>
            </w:r>
            <w:r>
              <w:tab/>
              <w:t xml:space="preserve">Page </w:t>
            </w:r>
            <w:r w:rsidRPr="00635BC6">
              <w:rPr>
                <w:sz w:val="24"/>
                <w:szCs w:val="24"/>
              </w:rPr>
              <w:fldChar w:fldCharType="begin"/>
            </w:r>
            <w:r w:rsidRPr="00635BC6">
              <w:instrText xml:space="preserve"> PAGE </w:instrText>
            </w:r>
            <w:r w:rsidRPr="00635BC6">
              <w:rPr>
                <w:sz w:val="24"/>
                <w:szCs w:val="24"/>
              </w:rPr>
              <w:fldChar w:fldCharType="separate"/>
            </w:r>
            <w:r w:rsidRPr="00635BC6">
              <w:rPr>
                <w:noProof/>
              </w:rPr>
              <w:t>2</w:t>
            </w:r>
            <w:r w:rsidRPr="00635BC6">
              <w:rPr>
                <w:sz w:val="24"/>
                <w:szCs w:val="24"/>
              </w:rPr>
              <w:fldChar w:fldCharType="end"/>
            </w:r>
            <w:r w:rsidRPr="00635BC6">
              <w:t xml:space="preserve"> of </w:t>
            </w:r>
            <w:r w:rsidRPr="00635BC6">
              <w:rPr>
                <w:sz w:val="24"/>
                <w:szCs w:val="24"/>
              </w:rPr>
              <w:fldChar w:fldCharType="begin"/>
            </w:r>
            <w:r w:rsidRPr="00635BC6">
              <w:instrText xml:space="preserve"> NUMPAGES  </w:instrText>
            </w:r>
            <w:r w:rsidRPr="00635BC6">
              <w:rPr>
                <w:sz w:val="24"/>
                <w:szCs w:val="24"/>
              </w:rPr>
              <w:fldChar w:fldCharType="separate"/>
            </w:r>
            <w:r w:rsidRPr="00635BC6">
              <w:rPr>
                <w:noProof/>
              </w:rPr>
              <w:t>2</w:t>
            </w:r>
            <w:r w:rsidRPr="00635BC6">
              <w:rPr>
                <w:sz w:val="24"/>
                <w:szCs w:val="24"/>
              </w:rPr>
              <w:fldChar w:fldCharType="end"/>
            </w:r>
          </w:p>
        </w:sdtContent>
      </w:sdt>
    </w:sdtContent>
  </w:sdt>
  <w:p w14:paraId="2F549894" w14:textId="77777777" w:rsidR="00EB3539" w:rsidRDefault="00EB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7A721" w14:textId="77777777" w:rsidR="00473CF8" w:rsidRDefault="00473CF8" w:rsidP="00C37A29">
      <w:pPr>
        <w:spacing w:after="0"/>
      </w:pPr>
      <w:r>
        <w:separator/>
      </w:r>
    </w:p>
  </w:footnote>
  <w:footnote w:type="continuationSeparator" w:id="0">
    <w:p w14:paraId="294922C9" w14:textId="77777777" w:rsidR="00473CF8" w:rsidRDefault="00473CF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73FB5" w14:textId="777C332A" w:rsidR="00C83AE5" w:rsidRDefault="00C675D6" w:rsidP="00BF50C1">
    <w:pPr>
      <w:pStyle w:val="Header"/>
    </w:pPr>
    <w:r>
      <w:rPr>
        <w:noProof/>
      </w:rPr>
      <mc:AlternateContent>
        <mc:Choice Requires="wps">
          <w:drawing>
            <wp:anchor distT="0" distB="0" distL="114300" distR="114300" simplePos="0" relativeHeight="251663360" behindDoc="1" locked="0" layoutInCell="1" allowOverlap="1" wp14:anchorId="033BD58A" wp14:editId="79028029">
              <wp:simplePos x="0" y="0"/>
              <wp:positionH relativeFrom="page">
                <wp:posOffset>15766</wp:posOffset>
              </wp:positionH>
              <wp:positionV relativeFrom="page">
                <wp:posOffset>0</wp:posOffset>
              </wp:positionV>
              <wp:extent cx="10692000" cy="10815145"/>
              <wp:effectExtent l="0" t="0" r="0" b="5715"/>
              <wp:wrapNone/>
              <wp:docPr id="1407427084" name="Rectangle 8"/>
              <wp:cNvGraphicFramePr/>
              <a:graphic xmlns:a="http://schemas.openxmlformats.org/drawingml/2006/main">
                <a:graphicData uri="http://schemas.microsoft.com/office/word/2010/wordprocessingShape">
                  <wps:wsp>
                    <wps:cNvSpPr/>
                    <wps:spPr>
                      <a:xfrm>
                        <a:off x="0" y="0"/>
                        <a:ext cx="10692000" cy="10815145"/>
                      </a:xfrm>
                      <a:prstGeom prst="rect">
                        <a:avLst/>
                      </a:prstGeom>
                      <a:solidFill>
                        <a:srgbClr val="F0EFF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9F4934" w14:textId="77777777" w:rsidR="00020686" w:rsidRPr="00C83AE5" w:rsidRDefault="00020686" w:rsidP="00020686">
                          <w:pPr>
                            <w:pStyle w:val="FooterRight"/>
                          </w:pPr>
                          <w:r w:rsidRPr="00C83AE5">
                            <w:t xml:space="preserve">Page </w:t>
                          </w:r>
                          <w:r w:rsidRPr="00C83AE5">
                            <w:fldChar w:fldCharType="begin"/>
                          </w:r>
                          <w:r w:rsidRPr="00C83AE5">
                            <w:instrText xml:space="preserve"> PAGE  \* Arabic  \* MERGEFORMAT </w:instrText>
                          </w:r>
                          <w:r w:rsidRPr="00C83AE5">
                            <w:fldChar w:fldCharType="separate"/>
                          </w:r>
                          <w:r>
                            <w:t>2</w:t>
                          </w:r>
                          <w:r w:rsidRPr="00C83AE5">
                            <w:fldChar w:fldCharType="end"/>
                          </w:r>
                          <w:r w:rsidRPr="00C83AE5">
                            <w:t xml:space="preserve"> of </w:t>
                          </w:r>
                          <w:fldSimple w:instr=" NUMPAGES  \* Arabic  \* MERGEFORMAT ">
                            <w:r>
                              <w:t>15</w:t>
                            </w:r>
                          </w:fldSimple>
                        </w:p>
                        <w:p w14:paraId="6F5A5E68" w14:textId="77777777" w:rsidR="00020686" w:rsidRDefault="00020686" w:rsidP="0002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BD58A" id="Rectangle 8" o:spid="_x0000_s1026" style="position:absolute;margin-left:1.25pt;margin-top:0;width:841.9pt;height:85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" fillcolor="#f0eff5" stroked="f" strokeweight="1pt">
              <v:textbox>
                <w:txbxContent>
                  <w:p w14:paraId="799F4934" w14:textId="77777777" w:rsidR="00020686" w:rsidRPr="00C83AE5" w:rsidRDefault="00020686" w:rsidP="00020686">
                    <w:pPr>
                      <w:pStyle w:val="FooterRight"/>
                    </w:pPr>
                    <w:r w:rsidRPr="00C83AE5">
                      <w:t xml:space="preserve">Page </w:t>
                    </w:r>
                    <w:r w:rsidRPr="00C83AE5">
                      <w:fldChar w:fldCharType="begin"/>
                    </w:r>
                    <w:r w:rsidRPr="00C83AE5">
                      <w:instrText xml:space="preserve"> PAGE  \* Arabic  \* MERGEFORMAT </w:instrText>
                    </w:r>
                    <w:r w:rsidRPr="00C83AE5">
                      <w:fldChar w:fldCharType="separate"/>
                    </w:r>
                    <w:r>
                      <w:t>2</w:t>
                    </w:r>
                    <w:r w:rsidRPr="00C83AE5">
                      <w:fldChar w:fldCharType="end"/>
                    </w:r>
                    <w:r w:rsidRPr="00C83AE5">
                      <w:t xml:space="preserve"> of </w:t>
                    </w:r>
                    <w:fldSimple w:instr=" NUMPAGES  \* Arabic  \* MERGEFORMAT ">
                      <w:r>
                        <w:t>15</w:t>
                      </w:r>
                    </w:fldSimple>
                  </w:p>
                  <w:p w14:paraId="6F5A5E68" w14:textId="77777777" w:rsidR="00020686" w:rsidRDefault="00020686" w:rsidP="00020686">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25E36"/>
    <w:multiLevelType w:val="hybridMultilevel"/>
    <w:tmpl w:val="ED5EE6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740D3"/>
    <w:multiLevelType w:val="multilevel"/>
    <w:tmpl w:val="35F2EC8A"/>
    <w:lvl w:ilvl="0">
      <w:start w:val="1"/>
      <w:numFmt w:val="lowerLetter"/>
      <w:lvlText w:val="%1)"/>
      <w:lvlJc w:val="left"/>
      <w:pPr>
        <w:ind w:left="0"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7C0828"/>
    <w:multiLevelType w:val="multilevel"/>
    <w:tmpl w:val="F8D83936"/>
    <w:styleLink w:val="SectionList"/>
    <w:lvl w:ilvl="0">
      <w:start w:val="1"/>
      <w:numFmt w:val="decimal"/>
      <w:pStyle w:val="SectionTitle"/>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3C4EBB"/>
    <w:multiLevelType w:val="multilevel"/>
    <w:tmpl w:val="ABDE0BD0"/>
    <w:styleLink w:val="ParagraphLists"/>
    <w:lvl w:ilvl="0">
      <w:start w:val="1"/>
      <w:numFmt w:val="decimal"/>
      <w:pStyle w:val="Normal-Numbered"/>
      <w:lvlText w:val="%1."/>
      <w:lvlJc w:val="left"/>
      <w:pPr>
        <w:ind w:left="0"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41A4D73"/>
    <w:multiLevelType w:val="hybridMultilevel"/>
    <w:tmpl w:val="E9249E6C"/>
    <w:lvl w:ilvl="0" w:tplc="0C090001">
      <w:start w:val="1"/>
      <w:numFmt w:val="bullet"/>
      <w:lvlText w:val=""/>
      <w:lvlJc w:val="left"/>
      <w:pPr>
        <w:ind w:left="-37" w:hanging="360"/>
      </w:pPr>
      <w:rPr>
        <w:rFonts w:ascii="Symbol" w:hAnsi="Symbol" w:hint="default"/>
      </w:rPr>
    </w:lvl>
    <w:lvl w:ilvl="1" w:tplc="0C090003" w:tentative="1">
      <w:start w:val="1"/>
      <w:numFmt w:val="bullet"/>
      <w:lvlText w:val="o"/>
      <w:lvlJc w:val="left"/>
      <w:pPr>
        <w:ind w:left="683" w:hanging="360"/>
      </w:pPr>
      <w:rPr>
        <w:rFonts w:ascii="Courier New" w:hAnsi="Courier New" w:cs="Courier New" w:hint="default"/>
      </w:rPr>
    </w:lvl>
    <w:lvl w:ilvl="2" w:tplc="0C090005" w:tentative="1">
      <w:start w:val="1"/>
      <w:numFmt w:val="bullet"/>
      <w:lvlText w:val=""/>
      <w:lvlJc w:val="left"/>
      <w:pPr>
        <w:ind w:left="1403" w:hanging="360"/>
      </w:pPr>
      <w:rPr>
        <w:rFonts w:ascii="Wingdings" w:hAnsi="Wingdings" w:hint="default"/>
      </w:rPr>
    </w:lvl>
    <w:lvl w:ilvl="3" w:tplc="0C090001" w:tentative="1">
      <w:start w:val="1"/>
      <w:numFmt w:val="bullet"/>
      <w:lvlText w:val=""/>
      <w:lvlJc w:val="left"/>
      <w:pPr>
        <w:ind w:left="2123" w:hanging="360"/>
      </w:pPr>
      <w:rPr>
        <w:rFonts w:ascii="Symbol" w:hAnsi="Symbol" w:hint="default"/>
      </w:rPr>
    </w:lvl>
    <w:lvl w:ilvl="4" w:tplc="0C090003" w:tentative="1">
      <w:start w:val="1"/>
      <w:numFmt w:val="bullet"/>
      <w:lvlText w:val="o"/>
      <w:lvlJc w:val="left"/>
      <w:pPr>
        <w:ind w:left="2843" w:hanging="360"/>
      </w:pPr>
      <w:rPr>
        <w:rFonts w:ascii="Courier New" w:hAnsi="Courier New" w:cs="Courier New" w:hint="default"/>
      </w:rPr>
    </w:lvl>
    <w:lvl w:ilvl="5" w:tplc="0C090005" w:tentative="1">
      <w:start w:val="1"/>
      <w:numFmt w:val="bullet"/>
      <w:lvlText w:val=""/>
      <w:lvlJc w:val="left"/>
      <w:pPr>
        <w:ind w:left="3563" w:hanging="360"/>
      </w:pPr>
      <w:rPr>
        <w:rFonts w:ascii="Wingdings" w:hAnsi="Wingdings" w:hint="default"/>
      </w:rPr>
    </w:lvl>
    <w:lvl w:ilvl="6" w:tplc="0C090001" w:tentative="1">
      <w:start w:val="1"/>
      <w:numFmt w:val="bullet"/>
      <w:lvlText w:val=""/>
      <w:lvlJc w:val="left"/>
      <w:pPr>
        <w:ind w:left="4283" w:hanging="360"/>
      </w:pPr>
      <w:rPr>
        <w:rFonts w:ascii="Symbol" w:hAnsi="Symbol" w:hint="default"/>
      </w:rPr>
    </w:lvl>
    <w:lvl w:ilvl="7" w:tplc="0C090003" w:tentative="1">
      <w:start w:val="1"/>
      <w:numFmt w:val="bullet"/>
      <w:lvlText w:val="o"/>
      <w:lvlJc w:val="left"/>
      <w:pPr>
        <w:ind w:left="5003" w:hanging="360"/>
      </w:pPr>
      <w:rPr>
        <w:rFonts w:ascii="Courier New" w:hAnsi="Courier New" w:cs="Courier New" w:hint="default"/>
      </w:rPr>
    </w:lvl>
    <w:lvl w:ilvl="8" w:tplc="0C090005" w:tentative="1">
      <w:start w:val="1"/>
      <w:numFmt w:val="bullet"/>
      <w:lvlText w:val=""/>
      <w:lvlJc w:val="left"/>
      <w:pPr>
        <w:ind w:left="5723" w:hanging="360"/>
      </w:pPr>
      <w:rPr>
        <w:rFonts w:ascii="Wingdings" w:hAnsi="Wingdings" w:hint="default"/>
      </w:rPr>
    </w:lvl>
  </w:abstractNum>
  <w:abstractNum w:abstractNumId="8" w15:restartNumberingAfterBreak="0">
    <w:nsid w:val="15267886"/>
    <w:multiLevelType w:val="hybridMultilevel"/>
    <w:tmpl w:val="ED5EE6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047DDC"/>
    <w:multiLevelType w:val="hybridMultilevel"/>
    <w:tmpl w:val="716A7F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B97D5C"/>
    <w:multiLevelType w:val="hybridMultilevel"/>
    <w:tmpl w:val="05887C22"/>
    <w:lvl w:ilvl="0" w:tplc="0C090017">
      <w:start w:val="1"/>
      <w:numFmt w:val="lowerLetter"/>
      <w:lvlText w:val="%1)"/>
      <w:lvlJc w:val="left"/>
      <w:pPr>
        <w:ind w:left="323" w:hanging="360"/>
      </w:pPr>
    </w:lvl>
    <w:lvl w:ilvl="1" w:tplc="0C090019" w:tentative="1">
      <w:start w:val="1"/>
      <w:numFmt w:val="lowerLetter"/>
      <w:lvlText w:val="%2."/>
      <w:lvlJc w:val="left"/>
      <w:pPr>
        <w:ind w:left="1043" w:hanging="360"/>
      </w:pPr>
    </w:lvl>
    <w:lvl w:ilvl="2" w:tplc="0C09001B" w:tentative="1">
      <w:start w:val="1"/>
      <w:numFmt w:val="lowerRoman"/>
      <w:lvlText w:val="%3."/>
      <w:lvlJc w:val="right"/>
      <w:pPr>
        <w:ind w:left="1763" w:hanging="180"/>
      </w:pPr>
    </w:lvl>
    <w:lvl w:ilvl="3" w:tplc="0C09000F" w:tentative="1">
      <w:start w:val="1"/>
      <w:numFmt w:val="decimal"/>
      <w:lvlText w:val="%4."/>
      <w:lvlJc w:val="left"/>
      <w:pPr>
        <w:ind w:left="2483" w:hanging="360"/>
      </w:pPr>
    </w:lvl>
    <w:lvl w:ilvl="4" w:tplc="0C090019" w:tentative="1">
      <w:start w:val="1"/>
      <w:numFmt w:val="lowerLetter"/>
      <w:lvlText w:val="%5."/>
      <w:lvlJc w:val="left"/>
      <w:pPr>
        <w:ind w:left="3203" w:hanging="360"/>
      </w:pPr>
    </w:lvl>
    <w:lvl w:ilvl="5" w:tplc="0C09001B" w:tentative="1">
      <w:start w:val="1"/>
      <w:numFmt w:val="lowerRoman"/>
      <w:lvlText w:val="%6."/>
      <w:lvlJc w:val="right"/>
      <w:pPr>
        <w:ind w:left="3923" w:hanging="180"/>
      </w:pPr>
    </w:lvl>
    <w:lvl w:ilvl="6" w:tplc="0C09000F" w:tentative="1">
      <w:start w:val="1"/>
      <w:numFmt w:val="decimal"/>
      <w:lvlText w:val="%7."/>
      <w:lvlJc w:val="left"/>
      <w:pPr>
        <w:ind w:left="4643" w:hanging="360"/>
      </w:pPr>
    </w:lvl>
    <w:lvl w:ilvl="7" w:tplc="0C090019" w:tentative="1">
      <w:start w:val="1"/>
      <w:numFmt w:val="lowerLetter"/>
      <w:lvlText w:val="%8."/>
      <w:lvlJc w:val="left"/>
      <w:pPr>
        <w:ind w:left="5363" w:hanging="360"/>
      </w:pPr>
    </w:lvl>
    <w:lvl w:ilvl="8" w:tplc="0C09001B" w:tentative="1">
      <w:start w:val="1"/>
      <w:numFmt w:val="lowerRoman"/>
      <w:lvlText w:val="%9."/>
      <w:lvlJc w:val="right"/>
      <w:pPr>
        <w:ind w:left="6083" w:hanging="180"/>
      </w:pPr>
    </w:lvl>
  </w:abstractNum>
  <w:abstractNum w:abstractNumId="12" w15:restartNumberingAfterBreak="0">
    <w:nsid w:val="31733BF0"/>
    <w:multiLevelType w:val="multilevel"/>
    <w:tmpl w:val="814CE844"/>
    <w:lvl w:ilvl="0">
      <w:start w:val="1"/>
      <w:numFmt w:val="lowerLetter"/>
      <w:lvlText w:val="%1)"/>
      <w:lvlJc w:val="left"/>
      <w:pPr>
        <w:ind w:left="0"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693AAA"/>
    <w:multiLevelType w:val="multilevel"/>
    <w:tmpl w:val="35F2EC8A"/>
    <w:lvl w:ilvl="0">
      <w:start w:val="1"/>
      <w:numFmt w:val="lowerLetter"/>
      <w:lvlText w:val="%1)"/>
      <w:lvlJc w:val="left"/>
      <w:pPr>
        <w:ind w:left="0"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B73D84"/>
    <w:multiLevelType w:val="multilevel"/>
    <w:tmpl w:val="50041352"/>
    <w:numStyleLink w:val="ListHeadings"/>
  </w:abstractNum>
  <w:abstractNum w:abstractNumId="15" w15:restartNumberingAfterBreak="0">
    <w:nsid w:val="596A0C8C"/>
    <w:multiLevelType w:val="multilevel"/>
    <w:tmpl w:val="97DAEA0E"/>
    <w:numStyleLink w:val="Numbering"/>
  </w:abstractNum>
  <w:abstractNum w:abstractNumId="1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695954ED"/>
    <w:multiLevelType w:val="multilevel"/>
    <w:tmpl w:val="ABDE0BD0"/>
    <w:numStyleLink w:val="ParagraphLists"/>
  </w:abstractNum>
  <w:abstractNum w:abstractNumId="18" w15:restartNumberingAfterBreak="0">
    <w:nsid w:val="76847A0D"/>
    <w:multiLevelType w:val="multilevel"/>
    <w:tmpl w:val="BD747D0C"/>
    <w:lvl w:ilvl="0">
      <w:start w:val="1"/>
      <w:numFmt w:val="lowerLetter"/>
      <w:lvlText w:val="%1)"/>
      <w:lvlJc w:val="left"/>
      <w:pPr>
        <w:ind w:left="0"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03418277">
    <w:abstractNumId w:val="16"/>
  </w:num>
  <w:num w:numId="2" w16cid:durableId="846598071">
    <w:abstractNumId w:val="6"/>
  </w:num>
  <w:num w:numId="3" w16cid:durableId="659580476">
    <w:abstractNumId w:val="4"/>
  </w:num>
  <w:num w:numId="4" w16cid:durableId="2036539326">
    <w:abstractNumId w:val="5"/>
  </w:num>
  <w:num w:numId="5" w16cid:durableId="1737582058">
    <w:abstractNumId w:val="15"/>
  </w:num>
  <w:num w:numId="6" w16cid:durableId="974717717">
    <w:abstractNumId w:val="14"/>
  </w:num>
  <w:num w:numId="7" w16cid:durableId="444039133">
    <w:abstractNumId w:val="9"/>
  </w:num>
  <w:num w:numId="8" w16cid:durableId="435373431">
    <w:abstractNumId w:val="2"/>
    <w:lvlOverride w:ilvl="0">
      <w:lvl w:ilvl="0">
        <w:start w:val="1"/>
        <w:numFmt w:val="decimal"/>
        <w:pStyle w:val="SectionTitle"/>
        <w:suff w:val="space"/>
        <w:lvlText w:val="Section %1:"/>
        <w:lvlJc w:val="left"/>
        <w:pPr>
          <w:ind w:left="0" w:firstLine="0"/>
        </w:pPr>
        <w:rPr>
          <w:rFonts w:hint="default"/>
        </w:rPr>
      </w:lvl>
    </w:lvlOverride>
  </w:num>
  <w:num w:numId="9" w16cid:durableId="1488277126">
    <w:abstractNumId w:val="3"/>
  </w:num>
  <w:num w:numId="10" w16cid:durableId="1719933445">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666859220">
    <w:abstractNumId w:val="2"/>
  </w:num>
  <w:num w:numId="12" w16cid:durableId="1778064268">
    <w:abstractNumId w:val="0"/>
  </w:num>
  <w:num w:numId="13" w16cid:durableId="1244293717">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502206961">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2022051499">
    <w:abstractNumId w:val="8"/>
  </w:num>
  <w:num w:numId="16" w16cid:durableId="46609748">
    <w:abstractNumId w:val="11"/>
  </w:num>
  <w:num w:numId="17" w16cid:durableId="1868714908">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1871651413">
    <w:abstractNumId w:val="17"/>
    <w:lvlOverride w:ilvl="0">
      <w:startOverride w:val="12"/>
      <w:lvl w:ilvl="0">
        <w:start w:val="12"/>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915627272">
    <w:abstractNumId w:val="12"/>
  </w:num>
  <w:num w:numId="20" w16cid:durableId="241718136">
    <w:abstractNumId w:val="18"/>
  </w:num>
  <w:num w:numId="21" w16cid:durableId="1350567069">
    <w:abstractNumId w:val="13"/>
  </w:num>
  <w:num w:numId="22" w16cid:durableId="385766539">
    <w:abstractNumId w:val="1"/>
  </w:num>
  <w:num w:numId="23" w16cid:durableId="270746431">
    <w:abstractNumId w:val="7"/>
  </w:num>
  <w:num w:numId="24" w16cid:durableId="804814356">
    <w:abstractNumId w:val="10"/>
  </w:num>
  <w:num w:numId="25" w16cid:durableId="1781754818">
    <w:abstractNumId w:val="17"/>
    <w:lvlOverride w:ilvl="0">
      <w:lvl w:ilvl="0">
        <w:start w:val="16"/>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877668117">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475178078">
    <w:abstractNumId w:val="17"/>
    <w:lvlOverride w:ilvl="0">
      <w:lvl w:ilvl="0">
        <w:start w:val="1"/>
        <w:numFmt w:val="decimal"/>
        <w:pStyle w:val="Normal-Numbered"/>
        <w:lvlText w:val="%1."/>
        <w:lvlJc w:val="left"/>
        <w:pPr>
          <w:ind w:left="0" w:hanging="39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16cid:durableId="1134760126">
    <w:abstractNumId w:val="17"/>
    <w:lvlOverride w:ilvl="0">
      <w:startOverride w:val="11"/>
      <w:lvl w:ilvl="0">
        <w:start w:val="11"/>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31855137">
    <w:abstractNumId w:val="17"/>
    <w:lvlOverride w:ilvl="0">
      <w:startOverride w:val="12"/>
      <w:lvl w:ilvl="0">
        <w:start w:val="12"/>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958441641">
    <w:abstractNumId w:val="17"/>
    <w:lvlOverride w:ilvl="0">
      <w:startOverride w:val="14"/>
      <w:lvl w:ilvl="0">
        <w:start w:val="14"/>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057581993">
    <w:abstractNumId w:val="17"/>
    <w:lvlOverride w:ilvl="0">
      <w:startOverride w:val="15"/>
      <w:lvl w:ilvl="0">
        <w:start w:val="15"/>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1281258752">
    <w:abstractNumId w:val="17"/>
    <w:lvlOverride w:ilvl="0">
      <w:startOverride w:val="19"/>
      <w:lvl w:ilvl="0">
        <w:start w:val="19"/>
        <w:numFmt w:val="decimal"/>
        <w:pStyle w:val="Normal-Numbered"/>
        <w:lvlText w:val="%1."/>
        <w:lvlJc w:val="left"/>
        <w:pPr>
          <w:ind w:left="0" w:hanging="397"/>
        </w:pPr>
        <w:rPr>
          <w:rFonts w:hint="default"/>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k2CzhH+6L6G5SvjU/wN6wCO0Wd5zcOTdPogFCPSmu/x1u6mNULCMaiq+R2j29kP62BF1g7z/rSxJoWChwQZ2mA==" w:salt="wYegsljumlW0qsYvMP1Yxw=="/>
  <w:defaultTabStop w:val="720"/>
  <w:characterSpacingControl w:val="doNotCompress"/>
  <w:hdrShapeDefaults>
    <o:shapedefaults v:ext="edit" spidmax="2050">
      <o:colormru v:ext="edit" colors="#f8f7f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74"/>
    <w:rsid w:val="00003A31"/>
    <w:rsid w:val="00004B94"/>
    <w:rsid w:val="00007DB6"/>
    <w:rsid w:val="00020686"/>
    <w:rsid w:val="00022502"/>
    <w:rsid w:val="00027D64"/>
    <w:rsid w:val="000300AF"/>
    <w:rsid w:val="00032252"/>
    <w:rsid w:val="00033F01"/>
    <w:rsid w:val="00043860"/>
    <w:rsid w:val="000463AE"/>
    <w:rsid w:val="00047240"/>
    <w:rsid w:val="000608F9"/>
    <w:rsid w:val="000664EC"/>
    <w:rsid w:val="00066AD3"/>
    <w:rsid w:val="000724AE"/>
    <w:rsid w:val="00075853"/>
    <w:rsid w:val="000779E2"/>
    <w:rsid w:val="0008037D"/>
    <w:rsid w:val="00081C18"/>
    <w:rsid w:val="00091957"/>
    <w:rsid w:val="000944A0"/>
    <w:rsid w:val="00096004"/>
    <w:rsid w:val="000A0386"/>
    <w:rsid w:val="000A2980"/>
    <w:rsid w:val="000B270B"/>
    <w:rsid w:val="000B497F"/>
    <w:rsid w:val="000C4BEA"/>
    <w:rsid w:val="000D067F"/>
    <w:rsid w:val="000D0BBD"/>
    <w:rsid w:val="000D629A"/>
    <w:rsid w:val="000D7EE8"/>
    <w:rsid w:val="000E2CCD"/>
    <w:rsid w:val="000E6520"/>
    <w:rsid w:val="000F0E95"/>
    <w:rsid w:val="00101E06"/>
    <w:rsid w:val="00104CF7"/>
    <w:rsid w:val="00112E8F"/>
    <w:rsid w:val="0011502A"/>
    <w:rsid w:val="00116AD4"/>
    <w:rsid w:val="00116E15"/>
    <w:rsid w:val="0012181B"/>
    <w:rsid w:val="00125141"/>
    <w:rsid w:val="001268BC"/>
    <w:rsid w:val="0013796D"/>
    <w:rsid w:val="00137A28"/>
    <w:rsid w:val="0014192B"/>
    <w:rsid w:val="00141C61"/>
    <w:rsid w:val="00141F7D"/>
    <w:rsid w:val="00145BF5"/>
    <w:rsid w:val="0014688C"/>
    <w:rsid w:val="00150258"/>
    <w:rsid w:val="00150C55"/>
    <w:rsid w:val="00152D4A"/>
    <w:rsid w:val="00157995"/>
    <w:rsid w:val="00160247"/>
    <w:rsid w:val="00171061"/>
    <w:rsid w:val="00173391"/>
    <w:rsid w:val="00184E25"/>
    <w:rsid w:val="00191561"/>
    <w:rsid w:val="00191F1E"/>
    <w:rsid w:val="001A0D77"/>
    <w:rsid w:val="001A304A"/>
    <w:rsid w:val="001A5586"/>
    <w:rsid w:val="001B1968"/>
    <w:rsid w:val="001B553B"/>
    <w:rsid w:val="001B763C"/>
    <w:rsid w:val="001C5E45"/>
    <w:rsid w:val="001C7835"/>
    <w:rsid w:val="001D7348"/>
    <w:rsid w:val="001D7388"/>
    <w:rsid w:val="001D798B"/>
    <w:rsid w:val="001E4C19"/>
    <w:rsid w:val="001E4D27"/>
    <w:rsid w:val="001E6F2B"/>
    <w:rsid w:val="001F13C1"/>
    <w:rsid w:val="001F2EF6"/>
    <w:rsid w:val="001F446D"/>
    <w:rsid w:val="001F6314"/>
    <w:rsid w:val="001F6E73"/>
    <w:rsid w:val="002068CA"/>
    <w:rsid w:val="002105A5"/>
    <w:rsid w:val="00217E8A"/>
    <w:rsid w:val="002208BB"/>
    <w:rsid w:val="00221679"/>
    <w:rsid w:val="00221AB7"/>
    <w:rsid w:val="002242C8"/>
    <w:rsid w:val="00227AAC"/>
    <w:rsid w:val="0023762B"/>
    <w:rsid w:val="0024213C"/>
    <w:rsid w:val="00246435"/>
    <w:rsid w:val="00246BCF"/>
    <w:rsid w:val="00253C9C"/>
    <w:rsid w:val="002562D5"/>
    <w:rsid w:val="0026449F"/>
    <w:rsid w:val="00267D33"/>
    <w:rsid w:val="00270642"/>
    <w:rsid w:val="00270834"/>
    <w:rsid w:val="0027144E"/>
    <w:rsid w:val="00276C37"/>
    <w:rsid w:val="002814E6"/>
    <w:rsid w:val="002965C0"/>
    <w:rsid w:val="002A1DC6"/>
    <w:rsid w:val="002C2C98"/>
    <w:rsid w:val="002D3735"/>
    <w:rsid w:val="002E0EDA"/>
    <w:rsid w:val="002E7A9E"/>
    <w:rsid w:val="002F2413"/>
    <w:rsid w:val="002F4F74"/>
    <w:rsid w:val="002F56F3"/>
    <w:rsid w:val="002F5ABD"/>
    <w:rsid w:val="0030143B"/>
    <w:rsid w:val="0030235C"/>
    <w:rsid w:val="00303430"/>
    <w:rsid w:val="00305171"/>
    <w:rsid w:val="00314D9D"/>
    <w:rsid w:val="00324466"/>
    <w:rsid w:val="0032671C"/>
    <w:rsid w:val="00327F05"/>
    <w:rsid w:val="003310B5"/>
    <w:rsid w:val="00332E72"/>
    <w:rsid w:val="00335D11"/>
    <w:rsid w:val="00337B23"/>
    <w:rsid w:val="00340ACC"/>
    <w:rsid w:val="00343B6A"/>
    <w:rsid w:val="0034680A"/>
    <w:rsid w:val="00351278"/>
    <w:rsid w:val="0035200C"/>
    <w:rsid w:val="00361E2C"/>
    <w:rsid w:val="00363FF8"/>
    <w:rsid w:val="00374847"/>
    <w:rsid w:val="0037721D"/>
    <w:rsid w:val="0038102A"/>
    <w:rsid w:val="00381CB1"/>
    <w:rsid w:val="003944BC"/>
    <w:rsid w:val="003A4183"/>
    <w:rsid w:val="003C0F87"/>
    <w:rsid w:val="003C1842"/>
    <w:rsid w:val="003C72DC"/>
    <w:rsid w:val="003D23A3"/>
    <w:rsid w:val="003D3729"/>
    <w:rsid w:val="003D5856"/>
    <w:rsid w:val="003D6E59"/>
    <w:rsid w:val="003E1F71"/>
    <w:rsid w:val="00401702"/>
    <w:rsid w:val="00404E4F"/>
    <w:rsid w:val="0040596C"/>
    <w:rsid w:val="00412CDA"/>
    <w:rsid w:val="00414B0D"/>
    <w:rsid w:val="0041673A"/>
    <w:rsid w:val="00417C2D"/>
    <w:rsid w:val="0042339A"/>
    <w:rsid w:val="0042508F"/>
    <w:rsid w:val="00432639"/>
    <w:rsid w:val="00432D01"/>
    <w:rsid w:val="00442024"/>
    <w:rsid w:val="00444180"/>
    <w:rsid w:val="004545AD"/>
    <w:rsid w:val="0045617C"/>
    <w:rsid w:val="00456958"/>
    <w:rsid w:val="004635A0"/>
    <w:rsid w:val="004635FD"/>
    <w:rsid w:val="00470117"/>
    <w:rsid w:val="004701B5"/>
    <w:rsid w:val="00470557"/>
    <w:rsid w:val="00473CF8"/>
    <w:rsid w:val="00474F94"/>
    <w:rsid w:val="004938F5"/>
    <w:rsid w:val="004A33B2"/>
    <w:rsid w:val="004B5688"/>
    <w:rsid w:val="004B609E"/>
    <w:rsid w:val="004B63AD"/>
    <w:rsid w:val="004B6977"/>
    <w:rsid w:val="004B75F5"/>
    <w:rsid w:val="004C0752"/>
    <w:rsid w:val="004C0B33"/>
    <w:rsid w:val="004C70A9"/>
    <w:rsid w:val="004C70BA"/>
    <w:rsid w:val="004C72E7"/>
    <w:rsid w:val="004D0322"/>
    <w:rsid w:val="004D2896"/>
    <w:rsid w:val="004D29B5"/>
    <w:rsid w:val="004D7D49"/>
    <w:rsid w:val="004E0833"/>
    <w:rsid w:val="004E28C6"/>
    <w:rsid w:val="004E6996"/>
    <w:rsid w:val="004F138F"/>
    <w:rsid w:val="004F18C6"/>
    <w:rsid w:val="004F711C"/>
    <w:rsid w:val="00500C61"/>
    <w:rsid w:val="00502144"/>
    <w:rsid w:val="0050670B"/>
    <w:rsid w:val="00510D22"/>
    <w:rsid w:val="005141E8"/>
    <w:rsid w:val="00523379"/>
    <w:rsid w:val="00530C0A"/>
    <w:rsid w:val="00534D4F"/>
    <w:rsid w:val="005426EB"/>
    <w:rsid w:val="00547356"/>
    <w:rsid w:val="00550C99"/>
    <w:rsid w:val="0055289A"/>
    <w:rsid w:val="00552CDB"/>
    <w:rsid w:val="00553413"/>
    <w:rsid w:val="00553D1C"/>
    <w:rsid w:val="00556BAA"/>
    <w:rsid w:val="00566091"/>
    <w:rsid w:val="005673C1"/>
    <w:rsid w:val="0057039A"/>
    <w:rsid w:val="005704D7"/>
    <w:rsid w:val="005724FD"/>
    <w:rsid w:val="00577B37"/>
    <w:rsid w:val="00577E2E"/>
    <w:rsid w:val="0058369E"/>
    <w:rsid w:val="005874FC"/>
    <w:rsid w:val="00590FA6"/>
    <w:rsid w:val="0059130C"/>
    <w:rsid w:val="00593314"/>
    <w:rsid w:val="00594496"/>
    <w:rsid w:val="00595D9D"/>
    <w:rsid w:val="00596942"/>
    <w:rsid w:val="00596E17"/>
    <w:rsid w:val="005A1645"/>
    <w:rsid w:val="005A1A55"/>
    <w:rsid w:val="005A4857"/>
    <w:rsid w:val="005A4B72"/>
    <w:rsid w:val="005A7EDB"/>
    <w:rsid w:val="005B0F65"/>
    <w:rsid w:val="005B354E"/>
    <w:rsid w:val="005B492D"/>
    <w:rsid w:val="005C4FC5"/>
    <w:rsid w:val="005C5420"/>
    <w:rsid w:val="005C6618"/>
    <w:rsid w:val="005D618E"/>
    <w:rsid w:val="005E4115"/>
    <w:rsid w:val="005F307C"/>
    <w:rsid w:val="005F62D0"/>
    <w:rsid w:val="00602C13"/>
    <w:rsid w:val="00603FD5"/>
    <w:rsid w:val="00610950"/>
    <w:rsid w:val="00616DC8"/>
    <w:rsid w:val="00621EF3"/>
    <w:rsid w:val="00625C07"/>
    <w:rsid w:val="00635BC6"/>
    <w:rsid w:val="006378BB"/>
    <w:rsid w:val="00646E8C"/>
    <w:rsid w:val="00652DD5"/>
    <w:rsid w:val="0065583A"/>
    <w:rsid w:val="00660B74"/>
    <w:rsid w:val="00665311"/>
    <w:rsid w:val="0067014A"/>
    <w:rsid w:val="006826BF"/>
    <w:rsid w:val="0068724F"/>
    <w:rsid w:val="00693358"/>
    <w:rsid w:val="00695981"/>
    <w:rsid w:val="006A173C"/>
    <w:rsid w:val="006A1DEF"/>
    <w:rsid w:val="006B0D23"/>
    <w:rsid w:val="006B0E43"/>
    <w:rsid w:val="006B279A"/>
    <w:rsid w:val="006B337D"/>
    <w:rsid w:val="006B3515"/>
    <w:rsid w:val="006B68E9"/>
    <w:rsid w:val="006C1409"/>
    <w:rsid w:val="006C2CAA"/>
    <w:rsid w:val="006C4AF4"/>
    <w:rsid w:val="006C7DC5"/>
    <w:rsid w:val="006D3F2F"/>
    <w:rsid w:val="006D6196"/>
    <w:rsid w:val="006D6E65"/>
    <w:rsid w:val="006E3536"/>
    <w:rsid w:val="006E4DBF"/>
    <w:rsid w:val="006F3220"/>
    <w:rsid w:val="0070342B"/>
    <w:rsid w:val="00713FF5"/>
    <w:rsid w:val="00714488"/>
    <w:rsid w:val="00722274"/>
    <w:rsid w:val="007254A7"/>
    <w:rsid w:val="00740455"/>
    <w:rsid w:val="00753260"/>
    <w:rsid w:val="0075584F"/>
    <w:rsid w:val="0076584C"/>
    <w:rsid w:val="007665BA"/>
    <w:rsid w:val="007728AC"/>
    <w:rsid w:val="00773745"/>
    <w:rsid w:val="00783407"/>
    <w:rsid w:val="007932D3"/>
    <w:rsid w:val="00793CB7"/>
    <w:rsid w:val="007A0363"/>
    <w:rsid w:val="007A22E1"/>
    <w:rsid w:val="007B4C14"/>
    <w:rsid w:val="007B50AA"/>
    <w:rsid w:val="007B582C"/>
    <w:rsid w:val="007C18F1"/>
    <w:rsid w:val="007D18C6"/>
    <w:rsid w:val="007D6B4E"/>
    <w:rsid w:val="007E4151"/>
    <w:rsid w:val="007E6B6E"/>
    <w:rsid w:val="007F0191"/>
    <w:rsid w:val="007F43DA"/>
    <w:rsid w:val="007F741C"/>
    <w:rsid w:val="008073D6"/>
    <w:rsid w:val="0081533C"/>
    <w:rsid w:val="00816424"/>
    <w:rsid w:val="008261F1"/>
    <w:rsid w:val="00833842"/>
    <w:rsid w:val="00834B5C"/>
    <w:rsid w:val="00840665"/>
    <w:rsid w:val="00842A63"/>
    <w:rsid w:val="00844929"/>
    <w:rsid w:val="008524E4"/>
    <w:rsid w:val="0085439B"/>
    <w:rsid w:val="00856EFD"/>
    <w:rsid w:val="00873A91"/>
    <w:rsid w:val="00875321"/>
    <w:rsid w:val="00875FE5"/>
    <w:rsid w:val="008868AE"/>
    <w:rsid w:val="00886C08"/>
    <w:rsid w:val="0089026B"/>
    <w:rsid w:val="008942E9"/>
    <w:rsid w:val="00897490"/>
    <w:rsid w:val="008A13D8"/>
    <w:rsid w:val="008A2B08"/>
    <w:rsid w:val="008A5982"/>
    <w:rsid w:val="008A6EAD"/>
    <w:rsid w:val="008B05C3"/>
    <w:rsid w:val="008B4965"/>
    <w:rsid w:val="008B7105"/>
    <w:rsid w:val="008B7235"/>
    <w:rsid w:val="008C1E4C"/>
    <w:rsid w:val="008D1ABD"/>
    <w:rsid w:val="008E13F7"/>
    <w:rsid w:val="008F1C90"/>
    <w:rsid w:val="008F70D1"/>
    <w:rsid w:val="00900D87"/>
    <w:rsid w:val="0090137A"/>
    <w:rsid w:val="0090220A"/>
    <w:rsid w:val="009254CD"/>
    <w:rsid w:val="00934BB4"/>
    <w:rsid w:val="00936068"/>
    <w:rsid w:val="00941DAB"/>
    <w:rsid w:val="009446AC"/>
    <w:rsid w:val="00946BCD"/>
    <w:rsid w:val="009509C8"/>
    <w:rsid w:val="009517CC"/>
    <w:rsid w:val="0095298A"/>
    <w:rsid w:val="00955AB2"/>
    <w:rsid w:val="00955FFD"/>
    <w:rsid w:val="009615D4"/>
    <w:rsid w:val="00974677"/>
    <w:rsid w:val="00984690"/>
    <w:rsid w:val="00984CF4"/>
    <w:rsid w:val="009854A0"/>
    <w:rsid w:val="009A2F17"/>
    <w:rsid w:val="009C4CAB"/>
    <w:rsid w:val="009C5432"/>
    <w:rsid w:val="009D24F5"/>
    <w:rsid w:val="009E1579"/>
    <w:rsid w:val="009E1716"/>
    <w:rsid w:val="009E203A"/>
    <w:rsid w:val="009E27A0"/>
    <w:rsid w:val="009E3779"/>
    <w:rsid w:val="009E548D"/>
    <w:rsid w:val="009F5EC3"/>
    <w:rsid w:val="00A048F1"/>
    <w:rsid w:val="00A13664"/>
    <w:rsid w:val="00A15E61"/>
    <w:rsid w:val="00A235BE"/>
    <w:rsid w:val="00A245DB"/>
    <w:rsid w:val="00A24EF4"/>
    <w:rsid w:val="00A33747"/>
    <w:rsid w:val="00A34E3B"/>
    <w:rsid w:val="00A4018B"/>
    <w:rsid w:val="00A45865"/>
    <w:rsid w:val="00A46E62"/>
    <w:rsid w:val="00A478D6"/>
    <w:rsid w:val="00A51915"/>
    <w:rsid w:val="00A61B20"/>
    <w:rsid w:val="00A65DF7"/>
    <w:rsid w:val="00A7147F"/>
    <w:rsid w:val="00A73364"/>
    <w:rsid w:val="00A84DDD"/>
    <w:rsid w:val="00A90151"/>
    <w:rsid w:val="00A91BD1"/>
    <w:rsid w:val="00A9359B"/>
    <w:rsid w:val="00A96461"/>
    <w:rsid w:val="00AA163B"/>
    <w:rsid w:val="00AA30D8"/>
    <w:rsid w:val="00AB5F12"/>
    <w:rsid w:val="00AC0558"/>
    <w:rsid w:val="00AC1A95"/>
    <w:rsid w:val="00AC3A14"/>
    <w:rsid w:val="00AD1B4A"/>
    <w:rsid w:val="00AD4E50"/>
    <w:rsid w:val="00AD656F"/>
    <w:rsid w:val="00AD7575"/>
    <w:rsid w:val="00AE0F75"/>
    <w:rsid w:val="00AE29F3"/>
    <w:rsid w:val="00AE2C47"/>
    <w:rsid w:val="00AE4CF4"/>
    <w:rsid w:val="00AF0805"/>
    <w:rsid w:val="00AF2097"/>
    <w:rsid w:val="00B03988"/>
    <w:rsid w:val="00B0421B"/>
    <w:rsid w:val="00B0743C"/>
    <w:rsid w:val="00B103B7"/>
    <w:rsid w:val="00B153EB"/>
    <w:rsid w:val="00B173EA"/>
    <w:rsid w:val="00B2134F"/>
    <w:rsid w:val="00B23603"/>
    <w:rsid w:val="00B24B55"/>
    <w:rsid w:val="00B255CB"/>
    <w:rsid w:val="00B32D6C"/>
    <w:rsid w:val="00B3749D"/>
    <w:rsid w:val="00B37E9E"/>
    <w:rsid w:val="00B65DAA"/>
    <w:rsid w:val="00B66B2F"/>
    <w:rsid w:val="00B71343"/>
    <w:rsid w:val="00B74F7F"/>
    <w:rsid w:val="00B75B08"/>
    <w:rsid w:val="00B83BD0"/>
    <w:rsid w:val="00B87859"/>
    <w:rsid w:val="00B90495"/>
    <w:rsid w:val="00B91D47"/>
    <w:rsid w:val="00B95BA8"/>
    <w:rsid w:val="00BA3CB8"/>
    <w:rsid w:val="00BA7623"/>
    <w:rsid w:val="00BB6AF0"/>
    <w:rsid w:val="00BC0348"/>
    <w:rsid w:val="00BD1454"/>
    <w:rsid w:val="00BD6AE8"/>
    <w:rsid w:val="00BE7935"/>
    <w:rsid w:val="00BF15B0"/>
    <w:rsid w:val="00BF50C1"/>
    <w:rsid w:val="00BF68C8"/>
    <w:rsid w:val="00C01E68"/>
    <w:rsid w:val="00C021A5"/>
    <w:rsid w:val="00C076E8"/>
    <w:rsid w:val="00C10040"/>
    <w:rsid w:val="00C11924"/>
    <w:rsid w:val="00C11E81"/>
    <w:rsid w:val="00C153C2"/>
    <w:rsid w:val="00C23FD2"/>
    <w:rsid w:val="00C321BA"/>
    <w:rsid w:val="00C326F9"/>
    <w:rsid w:val="00C32EB5"/>
    <w:rsid w:val="00C36FD3"/>
    <w:rsid w:val="00C37A29"/>
    <w:rsid w:val="00C41DED"/>
    <w:rsid w:val="00C43094"/>
    <w:rsid w:val="00C47ECC"/>
    <w:rsid w:val="00C55C51"/>
    <w:rsid w:val="00C572A5"/>
    <w:rsid w:val="00C675D6"/>
    <w:rsid w:val="00C70EFC"/>
    <w:rsid w:val="00C74ACC"/>
    <w:rsid w:val="00C80A8C"/>
    <w:rsid w:val="00C82220"/>
    <w:rsid w:val="00C83AE5"/>
    <w:rsid w:val="00C932F3"/>
    <w:rsid w:val="00C9421F"/>
    <w:rsid w:val="00CA27C7"/>
    <w:rsid w:val="00CA5C66"/>
    <w:rsid w:val="00CB1C67"/>
    <w:rsid w:val="00CC41DF"/>
    <w:rsid w:val="00CC4CA5"/>
    <w:rsid w:val="00CD0C26"/>
    <w:rsid w:val="00CD4A26"/>
    <w:rsid w:val="00CD61EB"/>
    <w:rsid w:val="00CE5C53"/>
    <w:rsid w:val="00CF02F0"/>
    <w:rsid w:val="00CF298F"/>
    <w:rsid w:val="00D15ECD"/>
    <w:rsid w:val="00D16F74"/>
    <w:rsid w:val="00D22119"/>
    <w:rsid w:val="00D3297A"/>
    <w:rsid w:val="00D424CE"/>
    <w:rsid w:val="00D55346"/>
    <w:rsid w:val="00D5541E"/>
    <w:rsid w:val="00D567C3"/>
    <w:rsid w:val="00D60649"/>
    <w:rsid w:val="00D6110B"/>
    <w:rsid w:val="00D61E88"/>
    <w:rsid w:val="00D7213E"/>
    <w:rsid w:val="00D82889"/>
    <w:rsid w:val="00D82A58"/>
    <w:rsid w:val="00D83923"/>
    <w:rsid w:val="00D860B6"/>
    <w:rsid w:val="00D86DE9"/>
    <w:rsid w:val="00D90CB0"/>
    <w:rsid w:val="00D920FB"/>
    <w:rsid w:val="00D9419D"/>
    <w:rsid w:val="00D95990"/>
    <w:rsid w:val="00DA1E78"/>
    <w:rsid w:val="00DA5B54"/>
    <w:rsid w:val="00DC30F5"/>
    <w:rsid w:val="00DC48E8"/>
    <w:rsid w:val="00DC4986"/>
    <w:rsid w:val="00DD0428"/>
    <w:rsid w:val="00DD1E9C"/>
    <w:rsid w:val="00DD3BA7"/>
    <w:rsid w:val="00DD4BEC"/>
    <w:rsid w:val="00DE10C9"/>
    <w:rsid w:val="00DE3506"/>
    <w:rsid w:val="00DE4B62"/>
    <w:rsid w:val="00DF0963"/>
    <w:rsid w:val="00DF4DCD"/>
    <w:rsid w:val="00DF4E3E"/>
    <w:rsid w:val="00DF541B"/>
    <w:rsid w:val="00DF70B7"/>
    <w:rsid w:val="00E006DA"/>
    <w:rsid w:val="00E0453D"/>
    <w:rsid w:val="00E05FA6"/>
    <w:rsid w:val="00E140DC"/>
    <w:rsid w:val="00E25474"/>
    <w:rsid w:val="00E30720"/>
    <w:rsid w:val="00E32B65"/>
    <w:rsid w:val="00E32F93"/>
    <w:rsid w:val="00E35B5F"/>
    <w:rsid w:val="00E42E3C"/>
    <w:rsid w:val="00E47996"/>
    <w:rsid w:val="00E54B2B"/>
    <w:rsid w:val="00E6265B"/>
    <w:rsid w:val="00E65666"/>
    <w:rsid w:val="00E66B4A"/>
    <w:rsid w:val="00E808EC"/>
    <w:rsid w:val="00E83092"/>
    <w:rsid w:val="00E91D2D"/>
    <w:rsid w:val="00E926EF"/>
    <w:rsid w:val="00EA1943"/>
    <w:rsid w:val="00EA72A2"/>
    <w:rsid w:val="00EA7343"/>
    <w:rsid w:val="00EB1CD6"/>
    <w:rsid w:val="00EB3046"/>
    <w:rsid w:val="00EB3539"/>
    <w:rsid w:val="00EB7944"/>
    <w:rsid w:val="00EC1746"/>
    <w:rsid w:val="00ED0E58"/>
    <w:rsid w:val="00ED3850"/>
    <w:rsid w:val="00ED4B2C"/>
    <w:rsid w:val="00EE6D60"/>
    <w:rsid w:val="00EE6F14"/>
    <w:rsid w:val="00EF0E4D"/>
    <w:rsid w:val="00EF3F23"/>
    <w:rsid w:val="00EF4266"/>
    <w:rsid w:val="00EF54A3"/>
    <w:rsid w:val="00F145C8"/>
    <w:rsid w:val="00F1523D"/>
    <w:rsid w:val="00F15BE2"/>
    <w:rsid w:val="00F15D0D"/>
    <w:rsid w:val="00F162D4"/>
    <w:rsid w:val="00F34B10"/>
    <w:rsid w:val="00F4010B"/>
    <w:rsid w:val="00F42A24"/>
    <w:rsid w:val="00F4702C"/>
    <w:rsid w:val="00F476C8"/>
    <w:rsid w:val="00F505B8"/>
    <w:rsid w:val="00F53397"/>
    <w:rsid w:val="00F634F6"/>
    <w:rsid w:val="00F64343"/>
    <w:rsid w:val="00F715C7"/>
    <w:rsid w:val="00F74341"/>
    <w:rsid w:val="00F861F4"/>
    <w:rsid w:val="00F86D29"/>
    <w:rsid w:val="00F87B07"/>
    <w:rsid w:val="00F930BB"/>
    <w:rsid w:val="00F93471"/>
    <w:rsid w:val="00F93598"/>
    <w:rsid w:val="00F94880"/>
    <w:rsid w:val="00F94D92"/>
    <w:rsid w:val="00FA064E"/>
    <w:rsid w:val="00FA1BC1"/>
    <w:rsid w:val="00FA628B"/>
    <w:rsid w:val="00FB0D65"/>
    <w:rsid w:val="00FB3464"/>
    <w:rsid w:val="00FB4A9F"/>
    <w:rsid w:val="00FC2D8B"/>
    <w:rsid w:val="00FC6E86"/>
    <w:rsid w:val="00FD3306"/>
    <w:rsid w:val="00FE57D8"/>
    <w:rsid w:val="00FF1012"/>
    <w:rsid w:val="00FF627F"/>
    <w:rsid w:val="00FF77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7fa"/>
    </o:shapedefaults>
    <o:shapelayout v:ext="edit">
      <o:idmap v:ext="edit" data="2"/>
    </o:shapelayout>
  </w:shapeDefaults>
  <w:decimalSymbol w:val="."/>
  <w:listSeparator w:val=","/>
  <w14:docId w14:val="231AD196"/>
  <w15:chartTrackingRefBased/>
  <w15:docId w15:val="{90AAC5C3-843A-4D8F-843E-35DD478D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8F9"/>
    <w:pPr>
      <w:spacing w:before="80" w:after="80" w:line="240" w:lineRule="auto"/>
    </w:pPr>
    <w:rPr>
      <w:color w:val="161340" w:themeColor="text2"/>
    </w:rPr>
  </w:style>
  <w:style w:type="paragraph" w:styleId="Heading1">
    <w:name w:val="heading 1"/>
    <w:basedOn w:val="Normal"/>
    <w:next w:val="Normal"/>
    <w:link w:val="Heading1Char"/>
    <w:uiPriority w:val="9"/>
    <w:qFormat/>
    <w:rsid w:val="00B83BD0"/>
    <w:pPr>
      <w:outlineLvl w:val="0"/>
    </w:pPr>
    <w:rPr>
      <w:rFonts w:asciiTheme="majorHAnsi" w:hAnsiTheme="majorHAnsi"/>
      <w:b/>
      <w:bCs/>
    </w:rPr>
  </w:style>
  <w:style w:type="paragraph" w:styleId="Heading2">
    <w:name w:val="heading 2"/>
    <w:basedOn w:val="Normal"/>
    <w:next w:val="Normal"/>
    <w:link w:val="Heading2Char"/>
    <w:uiPriority w:val="9"/>
    <w:unhideWhenUsed/>
    <w:qFormat/>
    <w:rsid w:val="00B83BD0"/>
    <w:pPr>
      <w:outlineLvl w:val="1"/>
    </w:pPr>
    <w:rPr>
      <w:rFonts w:asciiTheme="majorHAnsi" w:hAnsiTheme="majorHAnsi"/>
      <w:b/>
      <w:bCs/>
      <w:color w:val="E6108B" w:themeColor="accent2"/>
    </w:r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AD1B4A"/>
    <w:pPr>
      <w:framePr w:w="3119" w:h="482" w:hRule="exact" w:wrap="around" w:vAnchor="page" w:hAnchor="page" w:x="568" w:y="6215" w:anchorLock="1"/>
      <w:spacing w:line="264" w:lineRule="auto"/>
    </w:pPr>
    <w:rPr>
      <w:rFonts w:asciiTheme="majorHAnsi" w:hAnsiTheme="majorHAnsi"/>
      <w:b/>
      <w:color w:val="FFFFFF" w:themeColor="background2"/>
      <w:spacing w:val="10"/>
      <w:sz w:val="44"/>
      <w:szCs w:val="48"/>
    </w:rPr>
  </w:style>
  <w:style w:type="character" w:customStyle="1" w:styleId="DateChar">
    <w:name w:val="Date Char"/>
    <w:basedOn w:val="DefaultParagraphFont"/>
    <w:link w:val="Date"/>
    <w:uiPriority w:val="99"/>
    <w:rsid w:val="00AD1B4A"/>
    <w:rPr>
      <w:rFonts w:asciiTheme="majorHAnsi" w:hAnsiTheme="majorHAnsi"/>
      <w:b/>
      <w:color w:val="FFFFFF" w:themeColor="background2"/>
      <w:spacing w:val="10"/>
      <w:sz w:val="44"/>
      <w:szCs w:val="48"/>
    </w:rPr>
  </w:style>
  <w:style w:type="paragraph" w:styleId="NoSpacing">
    <w:name w:val="No Spacing"/>
    <w:basedOn w:val="Normal"/>
    <w:link w:val="NoSpacingChar"/>
    <w:uiPriority w:val="1"/>
    <w:qFormat/>
    <w:rsid w:val="00DE4B62"/>
    <w:pPr>
      <w:spacing w:before="0" w:after="0"/>
    </w:p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B83BD0"/>
    <w:rPr>
      <w:rFonts w:asciiTheme="majorHAnsi" w:hAnsiTheme="majorHAnsi"/>
      <w:b/>
      <w:bCs/>
      <w:color w:val="161340" w:themeColor="text2"/>
      <w:sz w:val="24"/>
    </w:rPr>
  </w:style>
  <w:style w:type="paragraph" w:styleId="ListNumber2">
    <w:name w:val="List Number 2"/>
    <w:basedOn w:val="Normal"/>
    <w:uiPriority w:val="99"/>
    <w:unhideWhenUsed/>
    <w:rsid w:val="00D16F74"/>
    <w:pPr>
      <w:numPr>
        <w:ilvl w:val="1"/>
        <w:numId w:val="5"/>
      </w:numPr>
      <w:contextualSpacing/>
    </w:pPr>
  </w:style>
  <w:style w:type="character" w:customStyle="1" w:styleId="Heading2Char">
    <w:name w:val="Heading 2 Char"/>
    <w:basedOn w:val="DefaultParagraphFont"/>
    <w:link w:val="Heading2"/>
    <w:uiPriority w:val="9"/>
    <w:rsid w:val="00B83BD0"/>
    <w:rPr>
      <w:rFonts w:asciiTheme="majorHAnsi" w:hAnsiTheme="majorHAnsi"/>
      <w:b/>
      <w:bCs/>
      <w:color w:val="E6108B" w:themeColor="accent2"/>
      <w:sz w:val="24"/>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C37A29"/>
    <w:pPr>
      <w:tabs>
        <w:tab w:val="center" w:pos="4513"/>
        <w:tab w:val="right" w:pos="9026"/>
      </w:tabs>
      <w:spacing w:after="0"/>
    </w:pPr>
  </w:style>
  <w:style w:type="character" w:customStyle="1" w:styleId="HeaderChar">
    <w:name w:val="Header Char"/>
    <w:basedOn w:val="DefaultParagraphFont"/>
    <w:link w:val="Header"/>
    <w:uiPriority w:val="99"/>
    <w:rsid w:val="00417C2D"/>
  </w:style>
  <w:style w:type="paragraph" w:styleId="Footer">
    <w:name w:val="footer"/>
    <w:basedOn w:val="Normal"/>
    <w:link w:val="FooterChar"/>
    <w:uiPriority w:val="99"/>
    <w:rsid w:val="00946BCD"/>
    <w:pPr>
      <w:tabs>
        <w:tab w:val="left" w:pos="1588"/>
        <w:tab w:val="left" w:pos="4820"/>
        <w:tab w:val="right" w:pos="11340"/>
      </w:tabs>
      <w:spacing w:before="240" w:after="0"/>
    </w:pPr>
    <w:rPr>
      <w:spacing w:val="-10"/>
      <w:sz w:val="18"/>
    </w:rPr>
  </w:style>
  <w:style w:type="character" w:customStyle="1" w:styleId="FooterChar">
    <w:name w:val="Footer Char"/>
    <w:basedOn w:val="DefaultParagraphFont"/>
    <w:link w:val="Footer"/>
    <w:uiPriority w:val="99"/>
    <w:rsid w:val="00946BCD"/>
    <w:rPr>
      <w:color w:val="161340" w:themeColor="text2"/>
      <w:spacing w:val="-10"/>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5"/>
      </w:numPr>
      <w:contextualSpacing/>
    </w:pPr>
  </w:style>
  <w:style w:type="paragraph" w:styleId="ListNumber4">
    <w:name w:val="List Number 4"/>
    <w:basedOn w:val="Normal"/>
    <w:uiPriority w:val="99"/>
    <w:unhideWhenUsed/>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161340"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qFormat/>
    <w:rsid w:val="004B63AD"/>
    <w:pPr>
      <w:framePr w:wrap="notBeside" w:vAnchor="page" w:hAnchor="page" w:x="710" w:y="2836" w:anchorLock="1"/>
      <w:spacing w:after="240"/>
    </w:pPr>
    <w:rPr>
      <w:rFonts w:asciiTheme="majorHAnsi" w:hAnsiTheme="majorHAnsi"/>
      <w:b/>
      <w:color w:val="FFFFFF" w:themeColor="background2"/>
      <w:sz w:val="72"/>
      <w:szCs w:val="130"/>
    </w:rPr>
  </w:style>
  <w:style w:type="character" w:customStyle="1" w:styleId="TitleChar">
    <w:name w:val="Title Char"/>
    <w:basedOn w:val="DefaultParagraphFont"/>
    <w:link w:val="Title"/>
    <w:uiPriority w:val="10"/>
    <w:rsid w:val="004B63AD"/>
    <w:rPr>
      <w:rFonts w:asciiTheme="majorHAnsi" w:hAnsiTheme="majorHAnsi"/>
      <w:b/>
      <w:color w:val="FFFFFF" w:themeColor="background2"/>
      <w:sz w:val="72"/>
      <w:szCs w:val="130"/>
    </w:rPr>
  </w:style>
  <w:style w:type="paragraph" w:customStyle="1" w:styleId="Pull-outQuote">
    <w:name w:val="Pull-out Quote"/>
    <w:basedOn w:val="Normal"/>
    <w:link w:val="Pull-outQuoteChar"/>
    <w:semiHidden/>
    <w:rsid w:val="009D24F5"/>
    <w:pPr>
      <w:pBdr>
        <w:top w:val="single" w:sz="4" w:space="4" w:color="161340" w:themeColor="text2"/>
        <w:left w:val="single" w:sz="4" w:space="4" w:color="161340" w:themeColor="text2"/>
        <w:bottom w:val="single" w:sz="4" w:space="4" w:color="161340" w:themeColor="text2"/>
        <w:right w:val="single" w:sz="4" w:space="4" w:color="161340" w:themeColor="text2"/>
      </w:pBdr>
      <w:shd w:val="clear" w:color="auto" w:fill="16134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16134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161340" w:themeFill="text2"/>
    </w:rPr>
  </w:style>
  <w:style w:type="paragraph" w:customStyle="1" w:styleId="Heading1-numbered">
    <w:name w:val="Heading 1-numbered"/>
    <w:basedOn w:val="Heading1"/>
    <w:next w:val="Normal"/>
    <w:link w:val="Heading1-numberedChar"/>
    <w:uiPriority w:val="9"/>
    <w:semiHidden/>
    <w:rsid w:val="00D16F74"/>
    <w:pPr>
      <w:numPr>
        <w:numId w:val="6"/>
      </w:numPr>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hAnsiTheme="majorHAnsi"/>
      <w:b/>
      <w:bCs/>
      <w:color w:val="161340" w:themeColor="text2"/>
      <w:sz w:val="24"/>
    </w:rPr>
  </w:style>
  <w:style w:type="character" w:customStyle="1" w:styleId="Heading2-numberedChar">
    <w:name w:val="Heading 2-numbered Char"/>
    <w:basedOn w:val="Heading2Char"/>
    <w:link w:val="Heading2-numbered"/>
    <w:uiPriority w:val="9"/>
    <w:semiHidden/>
    <w:rsid w:val="0041673A"/>
    <w:rPr>
      <w:rFonts w:asciiTheme="majorHAnsi" w:hAnsiTheme="majorHAnsi"/>
      <w:b/>
      <w:bCs/>
      <w:color w:val="E6108B" w:themeColor="accent2"/>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D22119"/>
    <w:pPr>
      <w:spacing w:after="0" w:line="240" w:lineRule="auto"/>
    </w:pPr>
    <w:tblPr>
      <w:tblBorders>
        <w:top w:val="single" w:sz="12" w:space="0" w:color="F5F5F5" w:themeColor="accent5"/>
        <w:left w:val="single" w:sz="12" w:space="0" w:color="F5F5F5" w:themeColor="accent5"/>
        <w:bottom w:val="single" w:sz="12" w:space="0" w:color="F5F5F5" w:themeColor="accent5"/>
        <w:right w:val="single" w:sz="12" w:space="0" w:color="F5F5F5" w:themeColor="accent5"/>
        <w:insideH w:val="single" w:sz="12" w:space="0" w:color="F5F5F5" w:themeColor="accent5"/>
        <w:insideV w:val="single" w:sz="12" w:space="0" w:color="F5F5F5" w:themeColor="accent5"/>
      </w:tblBorders>
    </w:tblPr>
    <w:tcPr>
      <w:shd w:val="clear" w:color="auto" w:fill="FFFFFF" w:themeFill="background1"/>
    </w:tcPr>
    <w:tblStylePr w:type="firstRow">
      <w:rPr>
        <w:b/>
      </w:rPr>
    </w:tblStylePr>
    <w:tblStylePr w:type="firstCol">
      <w:rPr>
        <w:b/>
      </w:rPr>
    </w:tblStylePr>
  </w:style>
  <w:style w:type="paragraph" w:styleId="Caption">
    <w:name w:val="caption"/>
    <w:basedOn w:val="Normal"/>
    <w:next w:val="Normal"/>
    <w:uiPriority w:val="35"/>
    <w:unhideWhenUsed/>
    <w:rsid w:val="00B83BD0"/>
    <w:pPr>
      <w:spacing w:before="120" w:after="240"/>
    </w:pPr>
    <w:rPr>
      <w:rFonts w:ascii="League Spartan Thin" w:hAnsi="League Spartan Thin"/>
      <w:iCs/>
      <w:sz w:val="18"/>
      <w:szCs w:val="18"/>
    </w:rPr>
  </w:style>
  <w:style w:type="paragraph" w:styleId="List">
    <w:name w:val="List"/>
    <w:basedOn w:val="Normal"/>
    <w:uiPriority w:val="99"/>
    <w:unhideWhenUsed/>
    <w:rsid w:val="00E25474"/>
    <w:pPr>
      <w:numPr>
        <w:numId w:val="7"/>
      </w:numPr>
      <w:contextualSpacing/>
    </w:pPr>
  </w:style>
  <w:style w:type="paragraph" w:styleId="List2">
    <w:name w:val="List 2"/>
    <w:basedOn w:val="Normal"/>
    <w:uiPriority w:val="99"/>
    <w:unhideWhenUsed/>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Subtitle2"/>
    <w:link w:val="SubtitleChar"/>
    <w:uiPriority w:val="11"/>
    <w:qFormat/>
    <w:rsid w:val="00B71343"/>
    <w:pPr>
      <w:framePr w:w="5670" w:wrap="notBeside" w:x="681" w:y="5388"/>
      <w:spacing w:before="0" w:after="0"/>
      <w:contextualSpacing/>
    </w:pPr>
    <w:rPr>
      <w:color w:val="161340" w:themeColor="text2"/>
      <w:sz w:val="112"/>
    </w:rPr>
  </w:style>
  <w:style w:type="character" w:customStyle="1" w:styleId="SubtitleChar">
    <w:name w:val="Subtitle Char"/>
    <w:basedOn w:val="DefaultParagraphFont"/>
    <w:link w:val="Subtitle"/>
    <w:uiPriority w:val="11"/>
    <w:rsid w:val="00B71343"/>
    <w:rPr>
      <w:rFonts w:asciiTheme="majorHAnsi" w:hAnsiTheme="majorHAnsi"/>
      <w:b/>
      <w:color w:val="161340" w:themeColor="text2"/>
      <w:sz w:val="112"/>
      <w:szCs w:val="13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45865"/>
    <w:rPr>
      <w:color w:val="16134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C83AE5"/>
    <w:pPr>
      <w:framePr w:w="8505" w:vSpace="567" w:wrap="around" w:hAnchor="margin" w:yAlign="bottom" w:anchorLock="1"/>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character" w:styleId="UnresolvedMention">
    <w:name w:val="Unresolved Mention"/>
    <w:basedOn w:val="DefaultParagraphFont"/>
    <w:uiPriority w:val="99"/>
    <w:semiHidden/>
    <w:unhideWhenUsed/>
    <w:rsid w:val="00A45865"/>
    <w:rPr>
      <w:color w:val="605E5C"/>
      <w:shd w:val="clear" w:color="auto" w:fill="E1DFDD"/>
    </w:rPr>
  </w:style>
  <w:style w:type="paragraph" w:customStyle="1" w:styleId="Footer-Cover">
    <w:name w:val="Footer - Cover"/>
    <w:basedOn w:val="NoSpacing"/>
    <w:next w:val="Normal"/>
    <w:link w:val="Footer-CoverChar"/>
    <w:uiPriority w:val="99"/>
    <w:qFormat/>
    <w:rsid w:val="00137A28"/>
    <w:pPr>
      <w:framePr w:wrap="around" w:vAnchor="page" w:hAnchor="margin" w:y="5104" w:anchorLock="1"/>
      <w:spacing w:line="264" w:lineRule="auto"/>
    </w:pPr>
    <w:rPr>
      <w:rFonts w:ascii="League Spartan Thin" w:hAnsi="League Spartan Thin"/>
    </w:rPr>
  </w:style>
  <w:style w:type="character" w:customStyle="1" w:styleId="NoSpacingChar">
    <w:name w:val="No Spacing Char"/>
    <w:basedOn w:val="DefaultParagraphFont"/>
    <w:link w:val="NoSpacing"/>
    <w:uiPriority w:val="1"/>
    <w:rsid w:val="00DE4B62"/>
    <w:rPr>
      <w:color w:val="161340" w:themeColor="text2"/>
    </w:rPr>
  </w:style>
  <w:style w:type="character" w:customStyle="1" w:styleId="Footer-CoverChar">
    <w:name w:val="Footer - Cover Char"/>
    <w:basedOn w:val="NoSpacingChar"/>
    <w:link w:val="Footer-Cover"/>
    <w:uiPriority w:val="99"/>
    <w:rsid w:val="00137A28"/>
    <w:rPr>
      <w:rFonts w:ascii="League Spartan Thin" w:hAnsi="League Spartan Thin"/>
      <w:color w:val="161340" w:themeColor="text2"/>
    </w:rPr>
  </w:style>
  <w:style w:type="paragraph" w:customStyle="1" w:styleId="PageBG">
    <w:name w:val="Page BG"/>
    <w:link w:val="PageBGChar"/>
    <w:uiPriority w:val="99"/>
    <w:qFormat/>
    <w:rsid w:val="00C80A8C"/>
    <w:pPr>
      <w:framePr w:wrap="around" w:vAnchor="page" w:hAnchor="page" w:x="1" w:y="1" w:anchorLock="1"/>
      <w:spacing w:after="0" w:line="240" w:lineRule="auto"/>
    </w:pPr>
    <w:rPr>
      <w:color w:val="161340" w:themeColor="text2"/>
      <w:sz w:val="24"/>
    </w:rPr>
  </w:style>
  <w:style w:type="character" w:customStyle="1" w:styleId="PageBGChar">
    <w:name w:val="Page BG Char"/>
    <w:basedOn w:val="DefaultParagraphFont"/>
    <w:link w:val="PageBG"/>
    <w:uiPriority w:val="99"/>
    <w:rsid w:val="0035200C"/>
    <w:rPr>
      <w:color w:val="161340" w:themeColor="text2"/>
      <w:sz w:val="24"/>
    </w:rPr>
  </w:style>
  <w:style w:type="table" w:customStyle="1" w:styleId="FTATable">
    <w:name w:val="FTA Table"/>
    <w:basedOn w:val="TableNormal"/>
    <w:uiPriority w:val="99"/>
    <w:rsid w:val="00137A28"/>
    <w:pPr>
      <w:spacing w:after="0" w:line="240" w:lineRule="auto"/>
    </w:pPr>
    <w:tblPr>
      <w:tblBorders>
        <w:top w:val="single" w:sz="6" w:space="0" w:color="161340" w:themeColor="text2"/>
        <w:left w:val="single" w:sz="6" w:space="0" w:color="161340" w:themeColor="text2"/>
        <w:bottom w:val="single" w:sz="6" w:space="0" w:color="161340" w:themeColor="text2"/>
        <w:right w:val="single" w:sz="6" w:space="0" w:color="161340" w:themeColor="text2"/>
        <w:insideH w:val="single" w:sz="6" w:space="0" w:color="161340" w:themeColor="text2"/>
        <w:insideV w:val="single" w:sz="6" w:space="0" w:color="161340" w:themeColor="text2"/>
      </w:tblBorders>
      <w:tblCellMar>
        <w:top w:w="113" w:type="dxa"/>
        <w:left w:w="113" w:type="dxa"/>
        <w:bottom w:w="113" w:type="dxa"/>
        <w:right w:w="113" w:type="dxa"/>
      </w:tblCellMar>
    </w:tblPr>
    <w:tcPr>
      <w:shd w:val="clear" w:color="auto" w:fill="FFFFFF" w:themeFill="background1"/>
    </w:tcPr>
    <w:tblStylePr w:type="firstRow">
      <w:rPr>
        <w:rFonts w:asciiTheme="majorHAnsi" w:hAnsiTheme="majorHAnsi"/>
        <w:b/>
      </w:rPr>
    </w:tblStylePr>
  </w:style>
  <w:style w:type="paragraph" w:customStyle="1" w:styleId="SectionTitle">
    <w:name w:val="Section Title"/>
    <w:basedOn w:val="Normal"/>
    <w:next w:val="Normal"/>
    <w:qFormat/>
    <w:rsid w:val="00DE4B62"/>
    <w:pPr>
      <w:numPr>
        <w:numId w:val="8"/>
      </w:numPr>
    </w:pPr>
    <w:rPr>
      <w:rFonts w:asciiTheme="majorHAnsi" w:hAnsiTheme="majorHAnsi"/>
      <w:b/>
      <w:sz w:val="40"/>
      <w:szCs w:val="36"/>
    </w:rPr>
  </w:style>
  <w:style w:type="numbering" w:customStyle="1" w:styleId="SectionList">
    <w:name w:val="SectionList"/>
    <w:uiPriority w:val="99"/>
    <w:rsid w:val="00DE4B62"/>
    <w:pPr>
      <w:numPr>
        <w:numId w:val="11"/>
      </w:numPr>
    </w:pPr>
  </w:style>
  <w:style w:type="paragraph" w:customStyle="1" w:styleId="Normal-Numbered">
    <w:name w:val="Normal-Numbered"/>
    <w:basedOn w:val="Normal"/>
    <w:qFormat/>
    <w:rsid w:val="00BD1454"/>
    <w:pPr>
      <w:numPr>
        <w:numId w:val="10"/>
      </w:numPr>
      <w:spacing w:before="240" w:after="120"/>
    </w:pPr>
  </w:style>
  <w:style w:type="numbering" w:customStyle="1" w:styleId="ParagraphLists">
    <w:name w:val="Paragraph Lists"/>
    <w:uiPriority w:val="99"/>
    <w:rsid w:val="00DE4B62"/>
    <w:pPr>
      <w:numPr>
        <w:numId w:val="9"/>
      </w:numPr>
    </w:pPr>
  </w:style>
  <w:style w:type="paragraph" w:customStyle="1" w:styleId="Covercontact">
    <w:name w:val="Cover contact"/>
    <w:basedOn w:val="Subtitle"/>
    <w:rsid w:val="0027144E"/>
    <w:pPr>
      <w:framePr w:w="0" w:wrap="auto" w:vAnchor="margin" w:hAnchor="text" w:yAlign="inline"/>
    </w:pPr>
    <w:rPr>
      <w:rFonts w:asciiTheme="minorHAnsi" w:hAnsiTheme="minorHAnsi"/>
      <w:color w:val="5C5C5F" w:themeColor="accent3"/>
      <w:sz w:val="16"/>
    </w:rPr>
  </w:style>
  <w:style w:type="paragraph" w:customStyle="1" w:styleId="Subtitle2">
    <w:name w:val="Subtitle 2"/>
    <w:basedOn w:val="Subtitle"/>
    <w:rsid w:val="00C74ACC"/>
    <w:pPr>
      <w:framePr w:wrap="notBeside"/>
      <w:ind w:right="737"/>
    </w:pPr>
    <w:rPr>
      <w:sz w:val="40"/>
    </w:rPr>
  </w:style>
  <w:style w:type="character" w:styleId="FollowedHyperlink">
    <w:name w:val="FollowedHyperlink"/>
    <w:basedOn w:val="DefaultParagraphFont"/>
    <w:uiPriority w:val="99"/>
    <w:semiHidden/>
    <w:unhideWhenUsed/>
    <w:rsid w:val="00276C37"/>
    <w:rPr>
      <w:color w:val="161340" w:themeColor="followedHyperlink"/>
      <w:u w:val="single"/>
    </w:rPr>
  </w:style>
  <w:style w:type="paragraph" w:customStyle="1" w:styleId="ContactDetalis">
    <w:name w:val="Contact Detalis"/>
    <w:basedOn w:val="Normal"/>
    <w:rsid w:val="00A46E62"/>
    <w:pPr>
      <w:framePr w:w="3402" w:wrap="around" w:vAnchor="page" w:hAnchor="page" w:x="455" w:y="13893"/>
    </w:pPr>
  </w:style>
  <w:style w:type="paragraph" w:customStyle="1" w:styleId="ABN">
    <w:name w:val="ABN"/>
    <w:basedOn w:val="Normal"/>
    <w:rsid w:val="0027144E"/>
    <w:pPr>
      <w:jc w:val="right"/>
    </w:pPr>
    <w:rPr>
      <w:color w:val="FFFFFF" w:themeColor="background1"/>
      <w:sz w:val="20"/>
    </w:rPr>
  </w:style>
  <w:style w:type="character" w:customStyle="1" w:styleId="font01">
    <w:name w:val="font01"/>
    <w:basedOn w:val="DefaultParagraphFont"/>
    <w:rsid w:val="00A61B20"/>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A61B20"/>
    <w:rPr>
      <w:rFonts w:ascii="Calibri" w:hAnsi="Calibri" w:cs="Calibri" w:hint="default"/>
      <w:b/>
      <w:bCs/>
      <w:i w:val="0"/>
      <w:iCs w:val="0"/>
      <w:strike w:val="0"/>
      <w:dstrike w:val="0"/>
      <w:color w:val="000000"/>
      <w:sz w:val="22"/>
      <w:szCs w:val="22"/>
      <w:u w:val="none"/>
      <w:effect w:val="none"/>
    </w:rPr>
  </w:style>
  <w:style w:type="character" w:customStyle="1" w:styleId="Style1">
    <w:name w:val="Style1"/>
    <w:basedOn w:val="DefaultParagraphFont"/>
    <w:uiPriority w:val="1"/>
    <w:rsid w:val="00EF0E4D"/>
    <w:rPr>
      <w:color w:val="454547" w:themeColor="accent3" w:themeShade="BF"/>
    </w:rPr>
  </w:style>
  <w:style w:type="character" w:customStyle="1" w:styleId="Style2">
    <w:name w:val="Style2"/>
    <w:basedOn w:val="DefaultParagraphFont"/>
    <w:uiPriority w:val="1"/>
    <w:rsid w:val="00EF0E4D"/>
    <w:rPr>
      <w:color w:val="454547" w:themeColor="accent3" w:themeShade="BF"/>
    </w:rPr>
  </w:style>
  <w:style w:type="character" w:customStyle="1" w:styleId="Style3">
    <w:name w:val="Style3"/>
    <w:basedOn w:val="DefaultParagraphFont"/>
    <w:uiPriority w:val="1"/>
    <w:rsid w:val="00EF0E4D"/>
    <w:rPr>
      <w:color w:val="454547" w:themeColor="accent3" w:themeShade="BF"/>
    </w:rPr>
  </w:style>
  <w:style w:type="paragraph" w:styleId="BodyText">
    <w:name w:val="Body Text"/>
    <w:basedOn w:val="Normal"/>
    <w:link w:val="BodyTextChar"/>
    <w:uiPriority w:val="99"/>
    <w:unhideWhenUsed/>
    <w:rsid w:val="00A15E61"/>
    <w:pPr>
      <w:spacing w:after="120"/>
    </w:pPr>
  </w:style>
  <w:style w:type="character" w:customStyle="1" w:styleId="BodyTextChar">
    <w:name w:val="Body Text Char"/>
    <w:basedOn w:val="DefaultParagraphFont"/>
    <w:link w:val="BodyText"/>
    <w:uiPriority w:val="99"/>
    <w:rsid w:val="00A15E61"/>
    <w:rPr>
      <w:color w:val="161340" w:themeColor="text2"/>
    </w:rPr>
  </w:style>
  <w:style w:type="character" w:customStyle="1" w:styleId="Style4">
    <w:name w:val="Style4"/>
    <w:basedOn w:val="DefaultParagraphFont"/>
    <w:uiPriority w:val="1"/>
    <w:qFormat/>
    <w:rsid w:val="00A15E61"/>
    <w:rPr>
      <w:color w:val="454547" w:themeColor="accent3" w:themeShade="BF"/>
    </w:rPr>
  </w:style>
  <w:style w:type="character" w:customStyle="1" w:styleId="Style5">
    <w:name w:val="Style5"/>
    <w:basedOn w:val="DefaultParagraphFont"/>
    <w:uiPriority w:val="1"/>
    <w:rsid w:val="00A15E61"/>
  </w:style>
  <w:style w:type="character" w:customStyle="1" w:styleId="Style6">
    <w:name w:val="Style6"/>
    <w:basedOn w:val="DefaultParagraphFont"/>
    <w:uiPriority w:val="1"/>
    <w:qFormat/>
    <w:rsid w:val="00152D4A"/>
    <w:rPr>
      <w:rFonts w:ascii="Open Sans" w:hAnsi="Open Sans"/>
      <w:color w:val="5C5C5F" w:themeColor="accent3"/>
    </w:rPr>
  </w:style>
  <w:style w:type="character" w:customStyle="1" w:styleId="Style7">
    <w:name w:val="Style7"/>
    <w:basedOn w:val="DefaultParagraphFont"/>
    <w:uiPriority w:val="1"/>
    <w:rsid w:val="002105A5"/>
    <w:rPr>
      <w:rFonts w:ascii="Open Sans" w:hAnsi="Open Sans"/>
      <w:color w:val="5C5C5F" w:themeColor="accent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queGroeneveld\AppData\Local\Temp\76932e7c-61fb-465a-b469-2596d05682ea_FTA%20Insurance-Proposal%20Form%20Prof%20Ind%20Recruitment%20and%20Labour%20Hire%20template.zip.2ea\FTA%20Insurance-Proposal%20Form%20Prof%20Ind%20Recruitment%20and%20Labour%20Hi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4E0C534-FE7F-4DA9-8632-1AB54DE62F98}"/>
      </w:docPartPr>
      <w:docPartBody>
        <w:p w:rsidR="00CC3693" w:rsidRDefault="00CC3693">
          <w:r w:rsidRPr="006221FF">
            <w:rPr>
              <w:rStyle w:val="PlaceholderText"/>
            </w:rPr>
            <w:t>Click or tap here to enter text.</w:t>
          </w:r>
        </w:p>
      </w:docPartBody>
    </w:docPart>
    <w:docPart>
      <w:docPartPr>
        <w:name w:val="D96611D7BE304D15A9DAD17DFAC26129"/>
        <w:category>
          <w:name w:val="General"/>
          <w:gallery w:val="placeholder"/>
        </w:category>
        <w:types>
          <w:type w:val="bbPlcHdr"/>
        </w:types>
        <w:behaviors>
          <w:behavior w:val="content"/>
        </w:behaviors>
        <w:guid w:val="{4C911566-A2D4-4247-B9FC-A40004A4DBDC}"/>
      </w:docPartPr>
      <w:docPartBody>
        <w:p w:rsidR="00CC3693" w:rsidRDefault="0045406A" w:rsidP="0045406A">
          <w:pPr>
            <w:pStyle w:val="D96611D7BE304D15A9DAD17DFAC26129"/>
          </w:pPr>
          <w:r w:rsidRPr="00A15E61">
            <w:rPr>
              <w:rStyle w:val="PlaceholderText"/>
              <w:color w:val="124F1A" w:themeColor="accent3" w:themeShade="BF"/>
            </w:rPr>
            <w:t>Name of Insured</w:t>
          </w:r>
        </w:p>
      </w:docPartBody>
    </w:docPart>
    <w:docPart>
      <w:docPartPr>
        <w:name w:val="57D7C3AFE7CD4E00BBCAA327ECEF54E5"/>
        <w:category>
          <w:name w:val="General"/>
          <w:gallery w:val="placeholder"/>
        </w:category>
        <w:types>
          <w:type w:val="bbPlcHdr"/>
        </w:types>
        <w:behaviors>
          <w:behavior w:val="content"/>
        </w:behaviors>
        <w:guid w:val="{BD9EE9B9-6794-42F1-AC75-CD642AFEAA63}"/>
      </w:docPartPr>
      <w:docPartBody>
        <w:p w:rsidR="00CC3693" w:rsidRDefault="0045406A" w:rsidP="0045406A">
          <w:pPr>
            <w:pStyle w:val="57D7C3AFE7CD4E00BBCAA327ECEF54E5"/>
          </w:pPr>
          <w:r w:rsidRPr="00A15E61">
            <w:rPr>
              <w:rStyle w:val="PlaceholderText"/>
              <w:color w:val="124F1A" w:themeColor="accent3" w:themeShade="BF"/>
            </w:rPr>
            <w:t>ABN</w:t>
          </w:r>
        </w:p>
      </w:docPartBody>
    </w:docPart>
    <w:docPart>
      <w:docPartPr>
        <w:name w:val="060AC05FD2804D1D990948467B5991CA"/>
        <w:category>
          <w:name w:val="General"/>
          <w:gallery w:val="placeholder"/>
        </w:category>
        <w:types>
          <w:type w:val="bbPlcHdr"/>
        </w:types>
        <w:behaviors>
          <w:behavior w:val="content"/>
        </w:behaviors>
        <w:guid w:val="{E6148F25-7517-4363-AA2E-20DEA42B1651}"/>
      </w:docPartPr>
      <w:docPartBody>
        <w:p w:rsidR="00CC3693" w:rsidRDefault="0045406A" w:rsidP="0045406A">
          <w:pPr>
            <w:pStyle w:val="060AC05FD2804D1D990948467B5991CA"/>
          </w:pPr>
          <w:r w:rsidRPr="00A15E61">
            <w:rPr>
              <w:rStyle w:val="PlaceholderText"/>
              <w:color w:val="124F1A" w:themeColor="accent3" w:themeShade="BF"/>
            </w:rPr>
            <w:t>Date</w:t>
          </w:r>
        </w:p>
      </w:docPartBody>
    </w:docPart>
    <w:docPart>
      <w:docPartPr>
        <w:name w:val="423882D6D9254760BBE371F32A73F5A4"/>
        <w:category>
          <w:name w:val="General"/>
          <w:gallery w:val="placeholder"/>
        </w:category>
        <w:types>
          <w:type w:val="bbPlcHdr"/>
        </w:types>
        <w:behaviors>
          <w:behavior w:val="content"/>
        </w:behaviors>
        <w:guid w:val="{CDA11C45-AE5C-43C0-B0CF-639E928C379C}"/>
      </w:docPartPr>
      <w:docPartBody>
        <w:p w:rsidR="00CC3693" w:rsidRDefault="0045406A" w:rsidP="0045406A">
          <w:pPr>
            <w:pStyle w:val="423882D6D9254760BBE371F32A73F5A4"/>
          </w:pPr>
          <w:r w:rsidRPr="00E83092">
            <w:rPr>
              <w:rStyle w:val="PlaceholderText"/>
              <w:color w:val="595959" w:themeColor="text1" w:themeTint="A6"/>
            </w:rPr>
            <w:t>Address</w:t>
          </w:r>
        </w:p>
      </w:docPartBody>
    </w:docPart>
    <w:docPart>
      <w:docPartPr>
        <w:name w:val="9429152FFD4F4EA8BD15461CA044D295"/>
        <w:category>
          <w:name w:val="General"/>
          <w:gallery w:val="placeholder"/>
        </w:category>
        <w:types>
          <w:type w:val="bbPlcHdr"/>
        </w:types>
        <w:behaviors>
          <w:behavior w:val="content"/>
        </w:behaviors>
        <w:guid w:val="{7D6E9FCA-03AD-4A97-8021-19AABF7D08A6}"/>
      </w:docPartPr>
      <w:docPartBody>
        <w:p w:rsidR="00CC3693" w:rsidRDefault="0045406A" w:rsidP="0045406A">
          <w:pPr>
            <w:pStyle w:val="9429152FFD4F4EA8BD15461CA044D295"/>
          </w:pPr>
          <w:r w:rsidRPr="00EF0E4D">
            <w:rPr>
              <w:rStyle w:val="PlaceholderText"/>
              <w:color w:val="595959" w:themeColor="text1" w:themeTint="A6"/>
            </w:rPr>
            <w:t>Website</w:t>
          </w:r>
        </w:p>
      </w:docPartBody>
    </w:docPart>
    <w:docPart>
      <w:docPartPr>
        <w:name w:val="E8985BD11B144B6D8AC64FB66421696C"/>
        <w:category>
          <w:name w:val="General"/>
          <w:gallery w:val="placeholder"/>
        </w:category>
        <w:types>
          <w:type w:val="bbPlcHdr"/>
        </w:types>
        <w:behaviors>
          <w:behavior w:val="content"/>
        </w:behaviors>
        <w:guid w:val="{D23A02FF-78D7-447F-9C5F-BDBE22322BED}"/>
      </w:docPartPr>
      <w:docPartBody>
        <w:p w:rsidR="00C95539" w:rsidRDefault="0045406A" w:rsidP="0045406A">
          <w:pPr>
            <w:pStyle w:val="E8985BD11B144B6D8AC64FB66421696C"/>
          </w:pPr>
          <w:r w:rsidRPr="00A15E61">
            <w:rPr>
              <w:rStyle w:val="PlaceholderText"/>
              <w:color w:val="124F1A" w:themeColor="accent3" w:themeShade="BF"/>
            </w:rPr>
            <w:t>Name of Insured</w:t>
          </w:r>
        </w:p>
      </w:docPartBody>
    </w:docPart>
    <w:docPart>
      <w:docPartPr>
        <w:name w:val="EBFEE486E5324EAF96B0437DAF23480A"/>
        <w:category>
          <w:name w:val="General"/>
          <w:gallery w:val="placeholder"/>
        </w:category>
        <w:types>
          <w:type w:val="bbPlcHdr"/>
        </w:types>
        <w:behaviors>
          <w:behavior w:val="content"/>
        </w:behaviors>
        <w:guid w:val="{7EAB4181-737E-440A-8779-2E25613D6A38}"/>
      </w:docPartPr>
      <w:docPartBody>
        <w:p w:rsidR="00C95539" w:rsidRDefault="0045406A" w:rsidP="0045406A">
          <w:pPr>
            <w:pStyle w:val="EBFEE486E5324EAF96B0437DAF23480A"/>
          </w:pPr>
          <w:r w:rsidRPr="00A15E61">
            <w:rPr>
              <w:rStyle w:val="PlaceholderText"/>
              <w:color w:val="124F1A" w:themeColor="accent3" w:themeShade="BF"/>
            </w:rPr>
            <w:t>ABN</w:t>
          </w:r>
        </w:p>
      </w:docPartBody>
    </w:docPart>
    <w:docPart>
      <w:docPartPr>
        <w:name w:val="5BF161B2623F49A18C9A114BB3E5FF5F"/>
        <w:category>
          <w:name w:val="General"/>
          <w:gallery w:val="placeholder"/>
        </w:category>
        <w:types>
          <w:type w:val="bbPlcHdr"/>
        </w:types>
        <w:behaviors>
          <w:behavior w:val="content"/>
        </w:behaviors>
        <w:guid w:val="{B190C7EC-AD53-4116-A148-27690A6DB80A}"/>
      </w:docPartPr>
      <w:docPartBody>
        <w:p w:rsidR="00C95539" w:rsidRDefault="0045406A" w:rsidP="0045406A">
          <w:pPr>
            <w:pStyle w:val="5BF161B2623F49A18C9A114BB3E5FF5F"/>
          </w:pPr>
          <w:r w:rsidRPr="00A15E61">
            <w:rPr>
              <w:rStyle w:val="PlaceholderText"/>
              <w:color w:val="124F1A" w:themeColor="accent3" w:themeShade="BF"/>
            </w:rPr>
            <w:t>Date</w:t>
          </w:r>
        </w:p>
      </w:docPartBody>
    </w:docPart>
    <w:docPart>
      <w:docPartPr>
        <w:name w:val="106A7F78BB734622A1EDBB16FFBD7FA9"/>
        <w:category>
          <w:name w:val="General"/>
          <w:gallery w:val="placeholder"/>
        </w:category>
        <w:types>
          <w:type w:val="bbPlcHdr"/>
        </w:types>
        <w:behaviors>
          <w:behavior w:val="content"/>
        </w:behaviors>
        <w:guid w:val="{1C8587FD-3822-4C84-9417-3096B5F1F286}"/>
      </w:docPartPr>
      <w:docPartBody>
        <w:p w:rsidR="00C95539" w:rsidRDefault="0045406A" w:rsidP="0045406A">
          <w:pPr>
            <w:pStyle w:val="106A7F78BB734622A1EDBB16FFBD7FA9"/>
          </w:pPr>
          <w:r w:rsidRPr="00A15E61">
            <w:rPr>
              <w:rStyle w:val="PlaceholderText"/>
              <w:color w:val="124F1A" w:themeColor="accent3" w:themeShade="BF"/>
            </w:rPr>
            <w:t>Name of Insured</w:t>
          </w:r>
        </w:p>
      </w:docPartBody>
    </w:docPart>
    <w:docPart>
      <w:docPartPr>
        <w:name w:val="4EF3E5EF553842EF88B19270B1888785"/>
        <w:category>
          <w:name w:val="General"/>
          <w:gallery w:val="placeholder"/>
        </w:category>
        <w:types>
          <w:type w:val="bbPlcHdr"/>
        </w:types>
        <w:behaviors>
          <w:behavior w:val="content"/>
        </w:behaviors>
        <w:guid w:val="{AF51CD91-F8F1-420B-B2E4-F06246266BA9}"/>
      </w:docPartPr>
      <w:docPartBody>
        <w:p w:rsidR="00C95539" w:rsidRDefault="0045406A" w:rsidP="0045406A">
          <w:pPr>
            <w:pStyle w:val="4EF3E5EF553842EF88B19270B1888785"/>
          </w:pPr>
          <w:r w:rsidRPr="00A15E61">
            <w:rPr>
              <w:rStyle w:val="PlaceholderText"/>
              <w:color w:val="124F1A" w:themeColor="accent3" w:themeShade="BF"/>
            </w:rPr>
            <w:t>ABN</w:t>
          </w:r>
        </w:p>
      </w:docPartBody>
    </w:docPart>
    <w:docPart>
      <w:docPartPr>
        <w:name w:val="12357CABFEF04E56BFFE1766CAF08897"/>
        <w:category>
          <w:name w:val="General"/>
          <w:gallery w:val="placeholder"/>
        </w:category>
        <w:types>
          <w:type w:val="bbPlcHdr"/>
        </w:types>
        <w:behaviors>
          <w:behavior w:val="content"/>
        </w:behaviors>
        <w:guid w:val="{ADDE43F5-0DFE-4328-A018-9F7B123CD7F4}"/>
      </w:docPartPr>
      <w:docPartBody>
        <w:p w:rsidR="00C95539" w:rsidRDefault="0045406A" w:rsidP="0045406A">
          <w:pPr>
            <w:pStyle w:val="12357CABFEF04E56BFFE1766CAF08897"/>
          </w:pPr>
          <w:r w:rsidRPr="00A15E61">
            <w:rPr>
              <w:rStyle w:val="PlaceholderText"/>
              <w:color w:val="124F1A" w:themeColor="accent3" w:themeShade="BF"/>
            </w:rPr>
            <w:t>Date</w:t>
          </w:r>
        </w:p>
      </w:docPartBody>
    </w:docPart>
    <w:docPart>
      <w:docPartPr>
        <w:name w:val="DAB56B79FEFC4129A79D1AAA09B93868"/>
        <w:category>
          <w:name w:val="General"/>
          <w:gallery w:val="placeholder"/>
        </w:category>
        <w:types>
          <w:type w:val="bbPlcHdr"/>
        </w:types>
        <w:behaviors>
          <w:behavior w:val="content"/>
        </w:behaviors>
        <w:guid w:val="{16EE3EEE-98B8-441E-8E7A-788DF89176E0}"/>
      </w:docPartPr>
      <w:docPartBody>
        <w:p w:rsidR="00C95539" w:rsidRDefault="0045406A" w:rsidP="0045406A">
          <w:pPr>
            <w:pStyle w:val="DAB56B79FEFC4129A79D1AAA09B93868"/>
          </w:pPr>
          <w:r w:rsidRPr="00A15E61">
            <w:rPr>
              <w:rStyle w:val="PlaceholderText"/>
              <w:color w:val="124F1A" w:themeColor="accent3" w:themeShade="BF"/>
            </w:rPr>
            <w:t>Name of Insured</w:t>
          </w:r>
        </w:p>
      </w:docPartBody>
    </w:docPart>
    <w:docPart>
      <w:docPartPr>
        <w:name w:val="7C79863C94D645B184101353C701A331"/>
        <w:category>
          <w:name w:val="General"/>
          <w:gallery w:val="placeholder"/>
        </w:category>
        <w:types>
          <w:type w:val="bbPlcHdr"/>
        </w:types>
        <w:behaviors>
          <w:behavior w:val="content"/>
        </w:behaviors>
        <w:guid w:val="{8AB13490-291D-4F53-9487-EBEEC1F34606}"/>
      </w:docPartPr>
      <w:docPartBody>
        <w:p w:rsidR="00C95539" w:rsidRDefault="0045406A" w:rsidP="0045406A">
          <w:pPr>
            <w:pStyle w:val="7C79863C94D645B184101353C701A331"/>
          </w:pPr>
          <w:r w:rsidRPr="00A15E61">
            <w:rPr>
              <w:rStyle w:val="PlaceholderText"/>
              <w:color w:val="124F1A" w:themeColor="accent3" w:themeShade="BF"/>
            </w:rPr>
            <w:t>ABN</w:t>
          </w:r>
        </w:p>
      </w:docPartBody>
    </w:docPart>
    <w:docPart>
      <w:docPartPr>
        <w:name w:val="5660BC1DCCF747F9AB46BACEB6715947"/>
        <w:category>
          <w:name w:val="General"/>
          <w:gallery w:val="placeholder"/>
        </w:category>
        <w:types>
          <w:type w:val="bbPlcHdr"/>
        </w:types>
        <w:behaviors>
          <w:behavior w:val="content"/>
        </w:behaviors>
        <w:guid w:val="{B64840A5-7956-4040-96FE-A90FF931A753}"/>
      </w:docPartPr>
      <w:docPartBody>
        <w:p w:rsidR="00C95539" w:rsidRDefault="0045406A" w:rsidP="0045406A">
          <w:pPr>
            <w:pStyle w:val="5660BC1DCCF747F9AB46BACEB6715947"/>
          </w:pPr>
          <w:r w:rsidRPr="00A15E61">
            <w:rPr>
              <w:rStyle w:val="PlaceholderText"/>
              <w:color w:val="124F1A" w:themeColor="accent3" w:themeShade="BF"/>
            </w:rPr>
            <w:t>Date</w:t>
          </w:r>
        </w:p>
      </w:docPartBody>
    </w:docPart>
    <w:docPart>
      <w:docPartPr>
        <w:name w:val="2F24C2F6F8224AE0A661E85CFBE8FB6F"/>
        <w:category>
          <w:name w:val="General"/>
          <w:gallery w:val="placeholder"/>
        </w:category>
        <w:types>
          <w:type w:val="bbPlcHdr"/>
        </w:types>
        <w:behaviors>
          <w:behavior w:val="content"/>
        </w:behaviors>
        <w:guid w:val="{4BD90C5C-1E50-4FB1-AC18-E330714057FA}"/>
      </w:docPartPr>
      <w:docPartBody>
        <w:p w:rsidR="00C95539" w:rsidRDefault="0045406A" w:rsidP="0045406A">
          <w:pPr>
            <w:pStyle w:val="2F24C2F6F8224AE0A661E85CFBE8FB6F"/>
          </w:pPr>
          <w:r w:rsidRPr="00A15E61">
            <w:rPr>
              <w:rStyle w:val="PlaceholderText"/>
              <w:color w:val="124F1A" w:themeColor="accent3" w:themeShade="BF"/>
            </w:rPr>
            <w:t>Name of Insured</w:t>
          </w:r>
        </w:p>
      </w:docPartBody>
    </w:docPart>
    <w:docPart>
      <w:docPartPr>
        <w:name w:val="59EB64FA2E184E47B27D233FB0A22928"/>
        <w:category>
          <w:name w:val="General"/>
          <w:gallery w:val="placeholder"/>
        </w:category>
        <w:types>
          <w:type w:val="bbPlcHdr"/>
        </w:types>
        <w:behaviors>
          <w:behavior w:val="content"/>
        </w:behaviors>
        <w:guid w:val="{75C9B1FD-738E-434D-9DE0-700FBBEFE614}"/>
      </w:docPartPr>
      <w:docPartBody>
        <w:p w:rsidR="00C95539" w:rsidRDefault="0045406A" w:rsidP="0045406A">
          <w:pPr>
            <w:pStyle w:val="59EB64FA2E184E47B27D233FB0A22928"/>
          </w:pPr>
          <w:r w:rsidRPr="00A15E61">
            <w:rPr>
              <w:rStyle w:val="PlaceholderText"/>
              <w:color w:val="124F1A" w:themeColor="accent3" w:themeShade="BF"/>
            </w:rPr>
            <w:t>ABN</w:t>
          </w:r>
        </w:p>
      </w:docPartBody>
    </w:docPart>
    <w:docPart>
      <w:docPartPr>
        <w:name w:val="A2E418A520CE4FC4B18C57A43762AAE2"/>
        <w:category>
          <w:name w:val="General"/>
          <w:gallery w:val="placeholder"/>
        </w:category>
        <w:types>
          <w:type w:val="bbPlcHdr"/>
        </w:types>
        <w:behaviors>
          <w:behavior w:val="content"/>
        </w:behaviors>
        <w:guid w:val="{A1C87531-D717-44E4-8EC6-F90D8E0766BD}"/>
      </w:docPartPr>
      <w:docPartBody>
        <w:p w:rsidR="00C95539" w:rsidRDefault="0045406A" w:rsidP="0045406A">
          <w:pPr>
            <w:pStyle w:val="A2E418A520CE4FC4B18C57A43762AAE2"/>
          </w:pPr>
          <w:r w:rsidRPr="00A15E61">
            <w:rPr>
              <w:rStyle w:val="PlaceholderText"/>
              <w:color w:val="124F1A" w:themeColor="accent3" w:themeShade="BF"/>
            </w:rPr>
            <w:t>Date</w:t>
          </w:r>
        </w:p>
      </w:docPartBody>
    </w:docPart>
    <w:docPart>
      <w:docPartPr>
        <w:name w:val="30C889CA185C4B9AA05709C3AAD45BA4"/>
        <w:category>
          <w:name w:val="General"/>
          <w:gallery w:val="placeholder"/>
        </w:category>
        <w:types>
          <w:type w:val="bbPlcHdr"/>
        </w:types>
        <w:behaviors>
          <w:behavior w:val="content"/>
        </w:behaviors>
        <w:guid w:val="{A1A83086-4935-4867-AD9F-CAC6FAE3070E}"/>
      </w:docPartPr>
      <w:docPartBody>
        <w:p w:rsidR="00FC695B" w:rsidRDefault="0045406A" w:rsidP="0045406A">
          <w:pPr>
            <w:pStyle w:val="30C889CA185C4B9AA05709C3AAD45BA4"/>
          </w:pPr>
          <w:bookmarkStart w:id="0" w:name="Dropdown1"/>
          <w:bookmarkEnd w:id="0"/>
          <w:r w:rsidRPr="001D798B">
            <w:rPr>
              <w:rStyle w:val="PlaceholderText"/>
              <w:rFonts w:asciiTheme="minorHAnsi" w:hAnsiTheme="minorHAnsi"/>
              <w:bCs/>
              <w:color w:val="196B24" w:themeColor="accent3"/>
              <w:sz w:val="22"/>
              <w:szCs w:val="22"/>
            </w:rPr>
            <w:t>Insured</w:t>
          </w:r>
        </w:p>
      </w:docPartBody>
    </w:docPart>
    <w:docPart>
      <w:docPartPr>
        <w:name w:val="F22571B9B7F14719A8C873DA4CA95BAF"/>
        <w:category>
          <w:name w:val="General"/>
          <w:gallery w:val="placeholder"/>
        </w:category>
        <w:types>
          <w:type w:val="bbPlcHdr"/>
        </w:types>
        <w:behaviors>
          <w:behavior w:val="content"/>
        </w:behaviors>
        <w:guid w:val="{25DA164E-C8CF-4E55-9A08-28A2FCC885E0}"/>
      </w:docPartPr>
      <w:docPartBody>
        <w:p w:rsidR="00FC695B" w:rsidRDefault="0045406A" w:rsidP="0045406A">
          <w:pPr>
            <w:pStyle w:val="F22571B9B7F14719A8C873DA4CA95BAF"/>
          </w:pPr>
          <w:r w:rsidRPr="001D798B">
            <w:rPr>
              <w:rStyle w:val="PlaceholderText"/>
              <w:rFonts w:asciiTheme="minorHAnsi" w:hAnsiTheme="minorHAnsi"/>
              <w:b w:val="0"/>
              <w:bCs/>
              <w:color w:val="196B24" w:themeColor="accent3"/>
              <w:sz w:val="22"/>
              <w:szCs w:val="22"/>
            </w:rPr>
            <w:t>Address</w:t>
          </w:r>
        </w:p>
      </w:docPartBody>
    </w:docPart>
    <w:docPart>
      <w:docPartPr>
        <w:name w:val="8F1C2FB28793492ABB0A41D394A8D445"/>
        <w:category>
          <w:name w:val="General"/>
          <w:gallery w:val="placeholder"/>
        </w:category>
        <w:types>
          <w:type w:val="bbPlcHdr"/>
        </w:types>
        <w:behaviors>
          <w:behavior w:val="content"/>
        </w:behaviors>
        <w:guid w:val="{7B3D8334-023A-4896-9420-188F8502E687}"/>
      </w:docPartPr>
      <w:docPartBody>
        <w:p w:rsidR="00FC695B" w:rsidRDefault="0045406A" w:rsidP="0045406A">
          <w:pPr>
            <w:pStyle w:val="8F1C2FB28793492ABB0A41D394A8D445"/>
          </w:pPr>
          <w:r w:rsidRPr="001D798B">
            <w:rPr>
              <w:rStyle w:val="PlaceholderText"/>
              <w:rFonts w:asciiTheme="minorHAnsi" w:hAnsiTheme="minorHAnsi"/>
              <w:b w:val="0"/>
              <w:bCs/>
              <w:color w:val="196B24" w:themeColor="accent3"/>
              <w:sz w:val="22"/>
              <w:szCs w:val="22"/>
            </w:rPr>
            <w:t>Type</w:t>
          </w:r>
        </w:p>
      </w:docPartBody>
    </w:docPart>
    <w:docPart>
      <w:docPartPr>
        <w:name w:val="E2266D8BF5E54AC0B061F915C4562376"/>
        <w:category>
          <w:name w:val="General"/>
          <w:gallery w:val="placeholder"/>
        </w:category>
        <w:types>
          <w:type w:val="bbPlcHdr"/>
        </w:types>
        <w:behaviors>
          <w:behavior w:val="content"/>
        </w:behaviors>
        <w:guid w:val="{052D67F4-241D-4DDB-89C9-B6B4E1D5C5FC}"/>
      </w:docPartPr>
      <w:docPartBody>
        <w:p w:rsidR="00FC695B" w:rsidRDefault="0045406A" w:rsidP="0045406A">
          <w:pPr>
            <w:pStyle w:val="E2266D8BF5E54AC0B061F915C4562376"/>
          </w:pPr>
          <w:r>
            <w:rPr>
              <w:rStyle w:val="PlaceholderText"/>
              <w:rFonts w:asciiTheme="minorHAnsi" w:hAnsiTheme="minorHAnsi"/>
              <w:b w:val="0"/>
              <w:bCs/>
              <w:color w:val="196B24" w:themeColor="accent3"/>
              <w:sz w:val="22"/>
              <w:szCs w:val="22"/>
            </w:rPr>
            <w:t>Occupancy</w:t>
          </w:r>
        </w:p>
      </w:docPartBody>
    </w:docPart>
    <w:docPart>
      <w:docPartPr>
        <w:name w:val="3C4D4E26FDE1499CB4090F2712FD1B95"/>
        <w:category>
          <w:name w:val="General"/>
          <w:gallery w:val="placeholder"/>
        </w:category>
        <w:types>
          <w:type w:val="bbPlcHdr"/>
        </w:types>
        <w:behaviors>
          <w:behavior w:val="content"/>
        </w:behaviors>
        <w:guid w:val="{6F215F88-624A-46E6-9838-21931556560B}"/>
      </w:docPartPr>
      <w:docPartBody>
        <w:p w:rsidR="00FC695B" w:rsidRDefault="00FC695B" w:rsidP="00FC695B">
          <w:pPr>
            <w:pStyle w:val="3C4D4E26FDE1499CB4090F2712FD1B95"/>
          </w:pPr>
          <w:r w:rsidRPr="001D798B">
            <w:rPr>
              <w:rStyle w:val="PlaceholderText"/>
              <w:bCs/>
              <w:color w:val="196B24" w:themeColor="accent3"/>
              <w:sz w:val="22"/>
              <w:szCs w:val="22"/>
            </w:rPr>
            <w:t>Type</w:t>
          </w:r>
        </w:p>
      </w:docPartBody>
    </w:docPart>
    <w:docPart>
      <w:docPartPr>
        <w:name w:val="615ACCF7638449CDAFB36B105F067A42"/>
        <w:category>
          <w:name w:val="General"/>
          <w:gallery w:val="placeholder"/>
        </w:category>
        <w:types>
          <w:type w:val="bbPlcHdr"/>
        </w:types>
        <w:behaviors>
          <w:behavior w:val="content"/>
        </w:behaviors>
        <w:guid w:val="{AFA747CA-6670-42A7-9654-E0A7CDD4EE1B}"/>
      </w:docPartPr>
      <w:docPartBody>
        <w:p w:rsidR="00FC695B" w:rsidRDefault="00FC695B" w:rsidP="00FC695B">
          <w:pPr>
            <w:pStyle w:val="615ACCF7638449CDAFB36B105F067A42"/>
          </w:pPr>
          <w:r w:rsidRPr="001D798B">
            <w:rPr>
              <w:rStyle w:val="PlaceholderText"/>
              <w:bCs/>
              <w:color w:val="196B24" w:themeColor="accent3"/>
              <w:sz w:val="22"/>
              <w:szCs w:val="22"/>
            </w:rPr>
            <w:t>Type</w:t>
          </w:r>
        </w:p>
      </w:docPartBody>
    </w:docPart>
    <w:docPart>
      <w:docPartPr>
        <w:name w:val="4F376ED3790B46BD8A79881947C6FA82"/>
        <w:category>
          <w:name w:val="General"/>
          <w:gallery w:val="placeholder"/>
        </w:category>
        <w:types>
          <w:type w:val="bbPlcHdr"/>
        </w:types>
        <w:behaviors>
          <w:behavior w:val="content"/>
        </w:behaviors>
        <w:guid w:val="{86916A28-17B4-43C6-9257-5775C700633E}"/>
      </w:docPartPr>
      <w:docPartBody>
        <w:p w:rsidR="00FC695B" w:rsidRDefault="0045406A" w:rsidP="0045406A">
          <w:pPr>
            <w:pStyle w:val="4F376ED3790B46BD8A79881947C6FA82"/>
          </w:pPr>
          <w:r w:rsidRPr="001D798B">
            <w:rPr>
              <w:rStyle w:val="PlaceholderText"/>
              <w:rFonts w:asciiTheme="minorHAnsi" w:hAnsiTheme="minorHAnsi"/>
              <w:bCs/>
              <w:color w:val="196B24" w:themeColor="accent3"/>
              <w:sz w:val="22"/>
              <w:szCs w:val="22"/>
            </w:rPr>
            <w:t>Insured</w:t>
          </w:r>
        </w:p>
      </w:docPartBody>
    </w:docPart>
    <w:docPart>
      <w:docPartPr>
        <w:name w:val="0E8DDB6B59A24DA88D4B4A64FD880174"/>
        <w:category>
          <w:name w:val="General"/>
          <w:gallery w:val="placeholder"/>
        </w:category>
        <w:types>
          <w:type w:val="bbPlcHdr"/>
        </w:types>
        <w:behaviors>
          <w:behavior w:val="content"/>
        </w:behaviors>
        <w:guid w:val="{9F9BB1A1-74F3-4564-8360-9846F0B97576}"/>
      </w:docPartPr>
      <w:docPartBody>
        <w:p w:rsidR="00FC695B" w:rsidRDefault="0045406A" w:rsidP="0045406A">
          <w:pPr>
            <w:pStyle w:val="0E8DDB6B59A24DA88D4B4A64FD880174"/>
          </w:pPr>
          <w:r w:rsidRPr="001D798B">
            <w:rPr>
              <w:rStyle w:val="PlaceholderText"/>
              <w:rFonts w:asciiTheme="minorHAnsi" w:hAnsiTheme="minorHAnsi"/>
              <w:b w:val="0"/>
              <w:bCs/>
              <w:color w:val="196B24" w:themeColor="accent3"/>
              <w:sz w:val="22"/>
              <w:szCs w:val="22"/>
            </w:rPr>
            <w:t>Address</w:t>
          </w:r>
        </w:p>
      </w:docPartBody>
    </w:docPart>
    <w:docPart>
      <w:docPartPr>
        <w:name w:val="3FCADB70BA5041088DEDF79F9A20A771"/>
        <w:category>
          <w:name w:val="General"/>
          <w:gallery w:val="placeholder"/>
        </w:category>
        <w:types>
          <w:type w:val="bbPlcHdr"/>
        </w:types>
        <w:behaviors>
          <w:behavior w:val="content"/>
        </w:behaviors>
        <w:guid w:val="{CF82A586-CDA3-44A1-A760-7AD450AEFA96}"/>
      </w:docPartPr>
      <w:docPartBody>
        <w:p w:rsidR="00FC695B" w:rsidRDefault="0045406A" w:rsidP="0045406A">
          <w:pPr>
            <w:pStyle w:val="3FCADB70BA5041088DEDF79F9A20A771"/>
          </w:pPr>
          <w:r w:rsidRPr="001D798B">
            <w:rPr>
              <w:rStyle w:val="PlaceholderText"/>
              <w:rFonts w:asciiTheme="minorHAnsi" w:hAnsiTheme="minorHAnsi"/>
              <w:b w:val="0"/>
              <w:bCs/>
              <w:color w:val="196B24" w:themeColor="accent3"/>
              <w:sz w:val="22"/>
              <w:szCs w:val="22"/>
            </w:rPr>
            <w:t>Type</w:t>
          </w:r>
        </w:p>
      </w:docPartBody>
    </w:docPart>
    <w:docPart>
      <w:docPartPr>
        <w:name w:val="0CF038F703C442CCA1B0ACC3F0907A8B"/>
        <w:category>
          <w:name w:val="General"/>
          <w:gallery w:val="placeholder"/>
        </w:category>
        <w:types>
          <w:type w:val="bbPlcHdr"/>
        </w:types>
        <w:behaviors>
          <w:behavior w:val="content"/>
        </w:behaviors>
        <w:guid w:val="{16580B16-7C21-469E-A78B-911347DAF8D0}"/>
      </w:docPartPr>
      <w:docPartBody>
        <w:p w:rsidR="00FC695B" w:rsidRDefault="0045406A" w:rsidP="0045406A">
          <w:pPr>
            <w:pStyle w:val="0CF038F703C442CCA1B0ACC3F0907A8B"/>
          </w:pPr>
          <w:r w:rsidRPr="00190BF8">
            <w:rPr>
              <w:rStyle w:val="PlaceholderText"/>
              <w:rFonts w:asciiTheme="minorHAnsi" w:hAnsiTheme="minorHAnsi"/>
              <w:b w:val="0"/>
              <w:bCs/>
              <w:color w:val="196B24" w:themeColor="accent3"/>
              <w:sz w:val="22"/>
              <w:szCs w:val="22"/>
            </w:rPr>
            <w:t>Occupancy</w:t>
          </w:r>
        </w:p>
      </w:docPartBody>
    </w:docPart>
    <w:docPart>
      <w:docPartPr>
        <w:name w:val="783EC59C00BD4A529D6858F624F26DB3"/>
        <w:category>
          <w:name w:val="General"/>
          <w:gallery w:val="placeholder"/>
        </w:category>
        <w:types>
          <w:type w:val="bbPlcHdr"/>
        </w:types>
        <w:behaviors>
          <w:behavior w:val="content"/>
        </w:behaviors>
        <w:guid w:val="{16305892-098D-4D51-8E3B-86E8D638A045}"/>
      </w:docPartPr>
      <w:docPartBody>
        <w:p w:rsidR="00FC695B" w:rsidRDefault="00FC695B" w:rsidP="00FC695B">
          <w:pPr>
            <w:pStyle w:val="783EC59C00BD4A529D6858F624F26DB3"/>
          </w:pPr>
          <w:r w:rsidRPr="001D798B">
            <w:rPr>
              <w:rStyle w:val="PlaceholderText"/>
              <w:bCs/>
              <w:color w:val="196B24" w:themeColor="accent3"/>
              <w:sz w:val="22"/>
              <w:szCs w:val="22"/>
            </w:rPr>
            <w:t>Type</w:t>
          </w:r>
        </w:p>
      </w:docPartBody>
    </w:docPart>
    <w:docPart>
      <w:docPartPr>
        <w:name w:val="84C9F746264D4267B66C14940BF6271A"/>
        <w:category>
          <w:name w:val="General"/>
          <w:gallery w:val="placeholder"/>
        </w:category>
        <w:types>
          <w:type w:val="bbPlcHdr"/>
        </w:types>
        <w:behaviors>
          <w:behavior w:val="content"/>
        </w:behaviors>
        <w:guid w:val="{2FF6E0A4-1B47-4E36-A53B-2AD0542D6A93}"/>
      </w:docPartPr>
      <w:docPartBody>
        <w:p w:rsidR="00FC695B" w:rsidRDefault="00FC695B" w:rsidP="00FC695B">
          <w:pPr>
            <w:pStyle w:val="84C9F746264D4267B66C14940BF6271A"/>
          </w:pPr>
          <w:r w:rsidRPr="001D798B">
            <w:rPr>
              <w:rStyle w:val="PlaceholderText"/>
              <w:bCs/>
              <w:color w:val="196B24" w:themeColor="accent3"/>
              <w:sz w:val="22"/>
              <w:szCs w:val="22"/>
            </w:rPr>
            <w:t>Type</w:t>
          </w:r>
        </w:p>
      </w:docPartBody>
    </w:docPart>
    <w:docPart>
      <w:docPartPr>
        <w:name w:val="7200FCC18C374742A92AD4016C3C930E"/>
        <w:category>
          <w:name w:val="General"/>
          <w:gallery w:val="placeholder"/>
        </w:category>
        <w:types>
          <w:type w:val="bbPlcHdr"/>
        </w:types>
        <w:behaviors>
          <w:behavior w:val="content"/>
        </w:behaviors>
        <w:guid w:val="{368C8C44-9D36-4D1A-879C-8F849E17D24C}"/>
      </w:docPartPr>
      <w:docPartBody>
        <w:p w:rsidR="00FC695B" w:rsidRDefault="0045406A" w:rsidP="0045406A">
          <w:pPr>
            <w:pStyle w:val="7200FCC18C374742A92AD4016C3C930E"/>
          </w:pPr>
          <w:r w:rsidRPr="001D798B">
            <w:rPr>
              <w:rStyle w:val="PlaceholderText"/>
              <w:rFonts w:asciiTheme="minorHAnsi" w:hAnsiTheme="minorHAnsi"/>
              <w:bCs/>
              <w:color w:val="196B24" w:themeColor="accent3"/>
              <w:sz w:val="22"/>
              <w:szCs w:val="22"/>
            </w:rPr>
            <w:t>Insured</w:t>
          </w:r>
        </w:p>
      </w:docPartBody>
    </w:docPart>
    <w:docPart>
      <w:docPartPr>
        <w:name w:val="46E2153EC415485FB03794AF7D45F53A"/>
        <w:category>
          <w:name w:val="General"/>
          <w:gallery w:val="placeholder"/>
        </w:category>
        <w:types>
          <w:type w:val="bbPlcHdr"/>
        </w:types>
        <w:behaviors>
          <w:behavior w:val="content"/>
        </w:behaviors>
        <w:guid w:val="{D5C4A208-9103-4BFF-90B3-F782500A1587}"/>
      </w:docPartPr>
      <w:docPartBody>
        <w:p w:rsidR="00FC695B" w:rsidRDefault="0045406A" w:rsidP="0045406A">
          <w:pPr>
            <w:pStyle w:val="46E2153EC415485FB03794AF7D45F53A"/>
          </w:pPr>
          <w:r w:rsidRPr="001D798B">
            <w:rPr>
              <w:rStyle w:val="PlaceholderText"/>
              <w:rFonts w:asciiTheme="minorHAnsi" w:hAnsiTheme="minorHAnsi"/>
              <w:b w:val="0"/>
              <w:bCs/>
              <w:color w:val="196B24" w:themeColor="accent3"/>
              <w:sz w:val="22"/>
              <w:szCs w:val="22"/>
            </w:rPr>
            <w:t>Address</w:t>
          </w:r>
        </w:p>
      </w:docPartBody>
    </w:docPart>
    <w:docPart>
      <w:docPartPr>
        <w:name w:val="683035C18580489DA584EF7495A5FD84"/>
        <w:category>
          <w:name w:val="General"/>
          <w:gallery w:val="placeholder"/>
        </w:category>
        <w:types>
          <w:type w:val="bbPlcHdr"/>
        </w:types>
        <w:behaviors>
          <w:behavior w:val="content"/>
        </w:behaviors>
        <w:guid w:val="{BEDC40F6-9291-485C-9D45-29667AD56AED}"/>
      </w:docPartPr>
      <w:docPartBody>
        <w:p w:rsidR="00FC695B" w:rsidRDefault="0045406A" w:rsidP="0045406A">
          <w:pPr>
            <w:pStyle w:val="683035C18580489DA584EF7495A5FD84"/>
          </w:pPr>
          <w:r w:rsidRPr="001D798B">
            <w:rPr>
              <w:rStyle w:val="PlaceholderText"/>
              <w:rFonts w:asciiTheme="minorHAnsi" w:hAnsiTheme="minorHAnsi"/>
              <w:b w:val="0"/>
              <w:bCs/>
              <w:color w:val="196B24" w:themeColor="accent3"/>
              <w:sz w:val="22"/>
              <w:szCs w:val="22"/>
            </w:rPr>
            <w:t>Type</w:t>
          </w:r>
        </w:p>
      </w:docPartBody>
    </w:docPart>
    <w:docPart>
      <w:docPartPr>
        <w:name w:val="3E22C429C71E43DABD9F2B1C338213CE"/>
        <w:category>
          <w:name w:val="General"/>
          <w:gallery w:val="placeholder"/>
        </w:category>
        <w:types>
          <w:type w:val="bbPlcHdr"/>
        </w:types>
        <w:behaviors>
          <w:behavior w:val="content"/>
        </w:behaviors>
        <w:guid w:val="{B51795C3-78C3-4823-A7A0-81CCD1B7840D}"/>
      </w:docPartPr>
      <w:docPartBody>
        <w:p w:rsidR="00FC695B" w:rsidRDefault="0045406A" w:rsidP="0045406A">
          <w:pPr>
            <w:pStyle w:val="3E22C429C71E43DABD9F2B1C338213CE"/>
          </w:pPr>
          <w:r w:rsidRPr="00190BF8">
            <w:rPr>
              <w:rStyle w:val="PlaceholderText"/>
              <w:rFonts w:asciiTheme="minorHAnsi" w:hAnsiTheme="minorHAnsi"/>
              <w:b w:val="0"/>
              <w:bCs/>
              <w:color w:val="196B24" w:themeColor="accent3"/>
              <w:sz w:val="22"/>
              <w:szCs w:val="22"/>
            </w:rPr>
            <w:t>Occupancy</w:t>
          </w:r>
        </w:p>
      </w:docPartBody>
    </w:docPart>
    <w:docPart>
      <w:docPartPr>
        <w:name w:val="2B85A3E057384FA089F6C0DD49F25E9C"/>
        <w:category>
          <w:name w:val="General"/>
          <w:gallery w:val="placeholder"/>
        </w:category>
        <w:types>
          <w:type w:val="bbPlcHdr"/>
        </w:types>
        <w:behaviors>
          <w:behavior w:val="content"/>
        </w:behaviors>
        <w:guid w:val="{8CCBDC52-4FD3-478C-AEE6-14082BE6B43F}"/>
      </w:docPartPr>
      <w:docPartBody>
        <w:p w:rsidR="00FC695B" w:rsidRDefault="00FC695B" w:rsidP="00FC695B">
          <w:pPr>
            <w:pStyle w:val="2B85A3E057384FA089F6C0DD49F25E9C"/>
          </w:pPr>
          <w:r w:rsidRPr="001D798B">
            <w:rPr>
              <w:rStyle w:val="PlaceholderText"/>
              <w:bCs/>
              <w:color w:val="196B24" w:themeColor="accent3"/>
              <w:sz w:val="22"/>
              <w:szCs w:val="22"/>
            </w:rPr>
            <w:t>Type</w:t>
          </w:r>
        </w:p>
      </w:docPartBody>
    </w:docPart>
    <w:docPart>
      <w:docPartPr>
        <w:name w:val="F2B8D30A148946FEAFE2407CF576EA49"/>
        <w:category>
          <w:name w:val="General"/>
          <w:gallery w:val="placeholder"/>
        </w:category>
        <w:types>
          <w:type w:val="bbPlcHdr"/>
        </w:types>
        <w:behaviors>
          <w:behavior w:val="content"/>
        </w:behaviors>
        <w:guid w:val="{69D1E659-C434-4B9A-928A-CD7F73978CBA}"/>
      </w:docPartPr>
      <w:docPartBody>
        <w:p w:rsidR="00FC695B" w:rsidRDefault="00FC695B" w:rsidP="00FC695B">
          <w:pPr>
            <w:pStyle w:val="F2B8D30A148946FEAFE2407CF576EA49"/>
          </w:pPr>
          <w:r w:rsidRPr="001D798B">
            <w:rPr>
              <w:rStyle w:val="PlaceholderText"/>
              <w:bCs/>
              <w:color w:val="196B24" w:themeColor="accent3"/>
              <w:sz w:val="22"/>
              <w:szCs w:val="22"/>
            </w:rPr>
            <w:t>Type</w:t>
          </w:r>
        </w:p>
      </w:docPartBody>
    </w:docPart>
    <w:docPart>
      <w:docPartPr>
        <w:name w:val="44FDB9A8F10C432C991BACA5045340F3"/>
        <w:category>
          <w:name w:val="General"/>
          <w:gallery w:val="placeholder"/>
        </w:category>
        <w:types>
          <w:type w:val="bbPlcHdr"/>
        </w:types>
        <w:behaviors>
          <w:behavior w:val="content"/>
        </w:behaviors>
        <w:guid w:val="{1EDA9768-D3FE-412A-A65E-0AAEFBB91D37}"/>
      </w:docPartPr>
      <w:docPartBody>
        <w:p w:rsidR="00FC695B" w:rsidRDefault="0045406A" w:rsidP="0045406A">
          <w:pPr>
            <w:pStyle w:val="44FDB9A8F10C432C991BACA5045340F3"/>
          </w:pPr>
          <w:r w:rsidRPr="001D798B">
            <w:rPr>
              <w:rStyle w:val="PlaceholderText"/>
              <w:rFonts w:asciiTheme="minorHAnsi" w:hAnsiTheme="minorHAnsi"/>
              <w:bCs/>
              <w:color w:val="196B24" w:themeColor="accent3"/>
              <w:sz w:val="22"/>
              <w:szCs w:val="22"/>
            </w:rPr>
            <w:t>Insured</w:t>
          </w:r>
        </w:p>
      </w:docPartBody>
    </w:docPart>
    <w:docPart>
      <w:docPartPr>
        <w:name w:val="7D383A3DB6F64770BE4EE75951DE6FA7"/>
        <w:category>
          <w:name w:val="General"/>
          <w:gallery w:val="placeholder"/>
        </w:category>
        <w:types>
          <w:type w:val="bbPlcHdr"/>
        </w:types>
        <w:behaviors>
          <w:behavior w:val="content"/>
        </w:behaviors>
        <w:guid w:val="{10FE187D-F191-4D62-8D6F-17719A1C6AE2}"/>
      </w:docPartPr>
      <w:docPartBody>
        <w:p w:rsidR="00FC695B" w:rsidRDefault="0045406A" w:rsidP="0045406A">
          <w:pPr>
            <w:pStyle w:val="7D383A3DB6F64770BE4EE75951DE6FA7"/>
          </w:pPr>
          <w:r w:rsidRPr="001D798B">
            <w:rPr>
              <w:rStyle w:val="PlaceholderText"/>
              <w:rFonts w:asciiTheme="minorHAnsi" w:hAnsiTheme="minorHAnsi"/>
              <w:b w:val="0"/>
              <w:bCs/>
              <w:color w:val="196B24" w:themeColor="accent3"/>
              <w:sz w:val="22"/>
              <w:szCs w:val="22"/>
            </w:rPr>
            <w:t>Address</w:t>
          </w:r>
        </w:p>
      </w:docPartBody>
    </w:docPart>
    <w:docPart>
      <w:docPartPr>
        <w:name w:val="85D9BFE583554DF49D139DB02CF3D4A1"/>
        <w:category>
          <w:name w:val="General"/>
          <w:gallery w:val="placeholder"/>
        </w:category>
        <w:types>
          <w:type w:val="bbPlcHdr"/>
        </w:types>
        <w:behaviors>
          <w:behavior w:val="content"/>
        </w:behaviors>
        <w:guid w:val="{802C284E-E157-40D3-B423-196B5A25EE3B}"/>
      </w:docPartPr>
      <w:docPartBody>
        <w:p w:rsidR="00FC695B" w:rsidRDefault="0045406A" w:rsidP="0045406A">
          <w:pPr>
            <w:pStyle w:val="85D9BFE583554DF49D139DB02CF3D4A1"/>
          </w:pPr>
          <w:r w:rsidRPr="001D798B">
            <w:rPr>
              <w:rStyle w:val="PlaceholderText"/>
              <w:rFonts w:asciiTheme="minorHAnsi" w:hAnsiTheme="minorHAnsi"/>
              <w:b w:val="0"/>
              <w:bCs/>
              <w:color w:val="196B24" w:themeColor="accent3"/>
              <w:sz w:val="22"/>
              <w:szCs w:val="22"/>
            </w:rPr>
            <w:t>Type</w:t>
          </w:r>
        </w:p>
      </w:docPartBody>
    </w:docPart>
    <w:docPart>
      <w:docPartPr>
        <w:name w:val="B86960427662436F9F3DB4115BD3C1D1"/>
        <w:category>
          <w:name w:val="General"/>
          <w:gallery w:val="placeholder"/>
        </w:category>
        <w:types>
          <w:type w:val="bbPlcHdr"/>
        </w:types>
        <w:behaviors>
          <w:behavior w:val="content"/>
        </w:behaviors>
        <w:guid w:val="{23E3D9D6-9EC8-4BA6-9616-59B5DD958CFF}"/>
      </w:docPartPr>
      <w:docPartBody>
        <w:p w:rsidR="00FC695B" w:rsidRDefault="0045406A" w:rsidP="0045406A">
          <w:pPr>
            <w:pStyle w:val="B86960427662436F9F3DB4115BD3C1D1"/>
          </w:pPr>
          <w:r w:rsidRPr="00190BF8">
            <w:rPr>
              <w:rStyle w:val="PlaceholderText"/>
              <w:rFonts w:asciiTheme="minorHAnsi" w:hAnsiTheme="minorHAnsi"/>
              <w:b w:val="0"/>
              <w:bCs/>
              <w:color w:val="196B24" w:themeColor="accent3"/>
              <w:sz w:val="22"/>
              <w:szCs w:val="22"/>
            </w:rPr>
            <w:t>Occupancy</w:t>
          </w:r>
        </w:p>
      </w:docPartBody>
    </w:docPart>
    <w:docPart>
      <w:docPartPr>
        <w:name w:val="D03C7CC32EE94C14AD9B007A687CF07E"/>
        <w:category>
          <w:name w:val="General"/>
          <w:gallery w:val="placeholder"/>
        </w:category>
        <w:types>
          <w:type w:val="bbPlcHdr"/>
        </w:types>
        <w:behaviors>
          <w:behavior w:val="content"/>
        </w:behaviors>
        <w:guid w:val="{E917F2A8-45F7-46AE-B591-9A4DA876A7BC}"/>
      </w:docPartPr>
      <w:docPartBody>
        <w:p w:rsidR="00FC695B" w:rsidRDefault="00FC695B" w:rsidP="00FC695B">
          <w:pPr>
            <w:pStyle w:val="D03C7CC32EE94C14AD9B007A687CF07E"/>
          </w:pPr>
          <w:r w:rsidRPr="001D798B">
            <w:rPr>
              <w:rStyle w:val="PlaceholderText"/>
              <w:bCs/>
              <w:color w:val="196B24" w:themeColor="accent3"/>
              <w:sz w:val="22"/>
              <w:szCs w:val="22"/>
            </w:rPr>
            <w:t>Type</w:t>
          </w:r>
        </w:p>
      </w:docPartBody>
    </w:docPart>
    <w:docPart>
      <w:docPartPr>
        <w:name w:val="957FA07BC6B4492E8CBE342C5F213399"/>
        <w:category>
          <w:name w:val="General"/>
          <w:gallery w:val="placeholder"/>
        </w:category>
        <w:types>
          <w:type w:val="bbPlcHdr"/>
        </w:types>
        <w:behaviors>
          <w:behavior w:val="content"/>
        </w:behaviors>
        <w:guid w:val="{A1091AE7-F6AA-44B8-8397-9593CBF12236}"/>
      </w:docPartPr>
      <w:docPartBody>
        <w:p w:rsidR="00FC695B" w:rsidRDefault="00FC695B" w:rsidP="00FC695B">
          <w:pPr>
            <w:pStyle w:val="957FA07BC6B4492E8CBE342C5F213399"/>
          </w:pPr>
          <w:r w:rsidRPr="001D798B">
            <w:rPr>
              <w:rStyle w:val="PlaceholderText"/>
              <w:bCs/>
              <w:color w:val="196B24" w:themeColor="accent3"/>
              <w:sz w:val="22"/>
              <w:szCs w:val="22"/>
            </w:rPr>
            <w:t>Type</w:t>
          </w:r>
        </w:p>
      </w:docPartBody>
    </w:docPart>
    <w:docPart>
      <w:docPartPr>
        <w:name w:val="898852D3853B44D296503A2E7C11BA09"/>
        <w:category>
          <w:name w:val="General"/>
          <w:gallery w:val="placeholder"/>
        </w:category>
        <w:types>
          <w:type w:val="bbPlcHdr"/>
        </w:types>
        <w:behaviors>
          <w:behavior w:val="content"/>
        </w:behaviors>
        <w:guid w:val="{9F8F8499-CDC9-4E8E-9391-FB62B10C440B}"/>
      </w:docPartPr>
      <w:docPartBody>
        <w:p w:rsidR="00FC695B" w:rsidRDefault="0045406A" w:rsidP="0045406A">
          <w:pPr>
            <w:pStyle w:val="898852D3853B44D296503A2E7C11BA09"/>
          </w:pPr>
          <w:r w:rsidRPr="001D798B">
            <w:rPr>
              <w:rStyle w:val="PlaceholderText"/>
              <w:rFonts w:asciiTheme="minorHAnsi" w:hAnsiTheme="minorHAnsi"/>
              <w:bCs/>
              <w:color w:val="196B24" w:themeColor="accent3"/>
              <w:sz w:val="22"/>
              <w:szCs w:val="22"/>
            </w:rPr>
            <w:t>Insured</w:t>
          </w:r>
        </w:p>
      </w:docPartBody>
    </w:docPart>
    <w:docPart>
      <w:docPartPr>
        <w:name w:val="7B91B9B76AC2470BB16E5575660A0EE1"/>
        <w:category>
          <w:name w:val="General"/>
          <w:gallery w:val="placeholder"/>
        </w:category>
        <w:types>
          <w:type w:val="bbPlcHdr"/>
        </w:types>
        <w:behaviors>
          <w:behavior w:val="content"/>
        </w:behaviors>
        <w:guid w:val="{7DD57245-F708-49ED-A80D-14EF236FECDB}"/>
      </w:docPartPr>
      <w:docPartBody>
        <w:p w:rsidR="00FC695B" w:rsidRDefault="0045406A" w:rsidP="0045406A">
          <w:pPr>
            <w:pStyle w:val="7B91B9B76AC2470BB16E5575660A0EE1"/>
          </w:pPr>
          <w:r w:rsidRPr="001D798B">
            <w:rPr>
              <w:rStyle w:val="PlaceholderText"/>
              <w:rFonts w:asciiTheme="minorHAnsi" w:hAnsiTheme="minorHAnsi"/>
              <w:b w:val="0"/>
              <w:bCs/>
              <w:color w:val="196B24" w:themeColor="accent3"/>
              <w:sz w:val="22"/>
              <w:szCs w:val="22"/>
            </w:rPr>
            <w:t>Address</w:t>
          </w:r>
        </w:p>
      </w:docPartBody>
    </w:docPart>
    <w:docPart>
      <w:docPartPr>
        <w:name w:val="0FB9DDC1FA664BA783FD8136FABD6EC9"/>
        <w:category>
          <w:name w:val="General"/>
          <w:gallery w:val="placeholder"/>
        </w:category>
        <w:types>
          <w:type w:val="bbPlcHdr"/>
        </w:types>
        <w:behaviors>
          <w:behavior w:val="content"/>
        </w:behaviors>
        <w:guid w:val="{7051366F-B8EA-4811-AE81-80345658BA64}"/>
      </w:docPartPr>
      <w:docPartBody>
        <w:p w:rsidR="00FC695B" w:rsidRDefault="0045406A" w:rsidP="0045406A">
          <w:pPr>
            <w:pStyle w:val="0FB9DDC1FA664BA783FD8136FABD6EC9"/>
          </w:pPr>
          <w:r w:rsidRPr="001D798B">
            <w:rPr>
              <w:rStyle w:val="PlaceholderText"/>
              <w:rFonts w:asciiTheme="minorHAnsi" w:hAnsiTheme="minorHAnsi"/>
              <w:b w:val="0"/>
              <w:bCs/>
              <w:color w:val="196B24" w:themeColor="accent3"/>
              <w:sz w:val="22"/>
              <w:szCs w:val="22"/>
            </w:rPr>
            <w:t>Type</w:t>
          </w:r>
        </w:p>
      </w:docPartBody>
    </w:docPart>
    <w:docPart>
      <w:docPartPr>
        <w:name w:val="419F343E921A46E9B147F68CBEFD4E1A"/>
        <w:category>
          <w:name w:val="General"/>
          <w:gallery w:val="placeholder"/>
        </w:category>
        <w:types>
          <w:type w:val="bbPlcHdr"/>
        </w:types>
        <w:behaviors>
          <w:behavior w:val="content"/>
        </w:behaviors>
        <w:guid w:val="{7A68A938-E2AF-4E19-81B7-16868281FA5E}"/>
      </w:docPartPr>
      <w:docPartBody>
        <w:p w:rsidR="00FC695B" w:rsidRDefault="0045406A" w:rsidP="0045406A">
          <w:pPr>
            <w:pStyle w:val="419F343E921A46E9B147F68CBEFD4E1A"/>
          </w:pPr>
          <w:r w:rsidRPr="00190BF8">
            <w:rPr>
              <w:rStyle w:val="PlaceholderText"/>
              <w:rFonts w:asciiTheme="minorHAnsi" w:hAnsiTheme="minorHAnsi"/>
              <w:b w:val="0"/>
              <w:bCs/>
              <w:color w:val="196B24" w:themeColor="accent3"/>
              <w:sz w:val="22"/>
              <w:szCs w:val="22"/>
            </w:rPr>
            <w:t>Occupancy</w:t>
          </w:r>
        </w:p>
      </w:docPartBody>
    </w:docPart>
    <w:docPart>
      <w:docPartPr>
        <w:name w:val="A2B5F72014A4414D92C32A27F1F0FB33"/>
        <w:category>
          <w:name w:val="General"/>
          <w:gallery w:val="placeholder"/>
        </w:category>
        <w:types>
          <w:type w:val="bbPlcHdr"/>
        </w:types>
        <w:behaviors>
          <w:behavior w:val="content"/>
        </w:behaviors>
        <w:guid w:val="{C6925206-740B-4B1F-9D08-31522D3F45D5}"/>
      </w:docPartPr>
      <w:docPartBody>
        <w:p w:rsidR="00FC695B" w:rsidRDefault="00FC695B" w:rsidP="00FC695B">
          <w:pPr>
            <w:pStyle w:val="A2B5F72014A4414D92C32A27F1F0FB33"/>
          </w:pPr>
          <w:r w:rsidRPr="001D798B">
            <w:rPr>
              <w:rStyle w:val="PlaceholderText"/>
              <w:bCs/>
              <w:color w:val="196B24" w:themeColor="accent3"/>
              <w:sz w:val="22"/>
              <w:szCs w:val="22"/>
            </w:rPr>
            <w:t>Type</w:t>
          </w:r>
        </w:p>
      </w:docPartBody>
    </w:docPart>
    <w:docPart>
      <w:docPartPr>
        <w:name w:val="45FE0AD232414F32B4881FE980C5CC22"/>
        <w:category>
          <w:name w:val="General"/>
          <w:gallery w:val="placeholder"/>
        </w:category>
        <w:types>
          <w:type w:val="bbPlcHdr"/>
        </w:types>
        <w:behaviors>
          <w:behavior w:val="content"/>
        </w:behaviors>
        <w:guid w:val="{2FF71D1D-9B17-48C4-8198-0D24D12CECE1}"/>
      </w:docPartPr>
      <w:docPartBody>
        <w:p w:rsidR="00FC695B" w:rsidRDefault="00FC695B" w:rsidP="00FC695B">
          <w:pPr>
            <w:pStyle w:val="45FE0AD232414F32B4881FE980C5CC22"/>
          </w:pPr>
          <w:r w:rsidRPr="001D798B">
            <w:rPr>
              <w:rStyle w:val="PlaceholderText"/>
              <w:bCs/>
              <w:color w:val="196B24" w:themeColor="accent3"/>
              <w:sz w:val="22"/>
              <w:szCs w:val="22"/>
            </w:rPr>
            <w:t>Type</w:t>
          </w:r>
        </w:p>
      </w:docPartBody>
    </w:docPart>
    <w:docPart>
      <w:docPartPr>
        <w:name w:val="DC7B5DA7B5D04A2C98EFCB70E0165037"/>
        <w:category>
          <w:name w:val="General"/>
          <w:gallery w:val="placeholder"/>
        </w:category>
        <w:types>
          <w:type w:val="bbPlcHdr"/>
        </w:types>
        <w:behaviors>
          <w:behavior w:val="content"/>
        </w:behaviors>
        <w:guid w:val="{2D0FFD45-9B62-436D-9B5A-CB450448FFBB}"/>
      </w:docPartPr>
      <w:docPartBody>
        <w:p w:rsidR="00FC695B" w:rsidRDefault="0045406A" w:rsidP="0045406A">
          <w:pPr>
            <w:pStyle w:val="DC7B5DA7B5D04A2C98EFCB70E0165037"/>
          </w:pPr>
          <w:r w:rsidRPr="001D798B">
            <w:rPr>
              <w:rStyle w:val="PlaceholderText"/>
              <w:rFonts w:asciiTheme="minorHAnsi" w:hAnsiTheme="minorHAnsi"/>
              <w:bCs/>
              <w:color w:val="196B24" w:themeColor="accent3"/>
              <w:sz w:val="22"/>
              <w:szCs w:val="22"/>
            </w:rPr>
            <w:t>Insured</w:t>
          </w:r>
        </w:p>
      </w:docPartBody>
    </w:docPart>
    <w:docPart>
      <w:docPartPr>
        <w:name w:val="968B569527FA4CFAB80A1ABE3EEB8E58"/>
        <w:category>
          <w:name w:val="General"/>
          <w:gallery w:val="placeholder"/>
        </w:category>
        <w:types>
          <w:type w:val="bbPlcHdr"/>
        </w:types>
        <w:behaviors>
          <w:behavior w:val="content"/>
        </w:behaviors>
        <w:guid w:val="{A8A4F0E7-2CB9-4E71-A68C-8147F0341611}"/>
      </w:docPartPr>
      <w:docPartBody>
        <w:p w:rsidR="00FC695B" w:rsidRDefault="0045406A" w:rsidP="0045406A">
          <w:pPr>
            <w:pStyle w:val="968B569527FA4CFAB80A1ABE3EEB8E58"/>
          </w:pPr>
          <w:r w:rsidRPr="001D798B">
            <w:rPr>
              <w:rStyle w:val="PlaceholderText"/>
              <w:rFonts w:asciiTheme="minorHAnsi" w:hAnsiTheme="minorHAnsi"/>
              <w:b w:val="0"/>
              <w:bCs/>
              <w:color w:val="196B24" w:themeColor="accent3"/>
              <w:sz w:val="22"/>
              <w:szCs w:val="22"/>
            </w:rPr>
            <w:t>Address</w:t>
          </w:r>
        </w:p>
      </w:docPartBody>
    </w:docPart>
    <w:docPart>
      <w:docPartPr>
        <w:name w:val="DB42645671E74BBD846638C003481282"/>
        <w:category>
          <w:name w:val="General"/>
          <w:gallery w:val="placeholder"/>
        </w:category>
        <w:types>
          <w:type w:val="bbPlcHdr"/>
        </w:types>
        <w:behaviors>
          <w:behavior w:val="content"/>
        </w:behaviors>
        <w:guid w:val="{9C6F1F9D-A9B4-4BB0-979C-AA64683E6914}"/>
      </w:docPartPr>
      <w:docPartBody>
        <w:p w:rsidR="00FC695B" w:rsidRDefault="0045406A" w:rsidP="0045406A">
          <w:pPr>
            <w:pStyle w:val="DB42645671E74BBD846638C003481282"/>
          </w:pPr>
          <w:r w:rsidRPr="001D798B">
            <w:rPr>
              <w:rStyle w:val="PlaceholderText"/>
              <w:rFonts w:asciiTheme="minorHAnsi" w:hAnsiTheme="minorHAnsi"/>
              <w:b w:val="0"/>
              <w:bCs/>
              <w:color w:val="196B24" w:themeColor="accent3"/>
              <w:sz w:val="22"/>
              <w:szCs w:val="22"/>
            </w:rPr>
            <w:t>Type</w:t>
          </w:r>
        </w:p>
      </w:docPartBody>
    </w:docPart>
    <w:docPart>
      <w:docPartPr>
        <w:name w:val="599E9610B809482E8B722298F90316A3"/>
        <w:category>
          <w:name w:val="General"/>
          <w:gallery w:val="placeholder"/>
        </w:category>
        <w:types>
          <w:type w:val="bbPlcHdr"/>
        </w:types>
        <w:behaviors>
          <w:behavior w:val="content"/>
        </w:behaviors>
        <w:guid w:val="{A25668E9-0C55-43D1-96BC-1DAD61056AF7}"/>
      </w:docPartPr>
      <w:docPartBody>
        <w:p w:rsidR="00FC695B" w:rsidRDefault="0045406A" w:rsidP="0045406A">
          <w:pPr>
            <w:pStyle w:val="599E9610B809482E8B722298F90316A3"/>
          </w:pPr>
          <w:r w:rsidRPr="00190BF8">
            <w:rPr>
              <w:rStyle w:val="PlaceholderText"/>
              <w:rFonts w:asciiTheme="minorHAnsi" w:hAnsiTheme="minorHAnsi"/>
              <w:b w:val="0"/>
              <w:bCs/>
              <w:color w:val="196B24" w:themeColor="accent3"/>
              <w:sz w:val="22"/>
              <w:szCs w:val="22"/>
            </w:rPr>
            <w:t>Occupancy</w:t>
          </w:r>
        </w:p>
      </w:docPartBody>
    </w:docPart>
    <w:docPart>
      <w:docPartPr>
        <w:name w:val="16DA20FC80A3435E9A2929B524BED385"/>
        <w:category>
          <w:name w:val="General"/>
          <w:gallery w:val="placeholder"/>
        </w:category>
        <w:types>
          <w:type w:val="bbPlcHdr"/>
        </w:types>
        <w:behaviors>
          <w:behavior w:val="content"/>
        </w:behaviors>
        <w:guid w:val="{108F1051-984A-4118-AD03-2B6A6DE6616F}"/>
      </w:docPartPr>
      <w:docPartBody>
        <w:p w:rsidR="00FC695B" w:rsidRDefault="00FC695B" w:rsidP="00FC695B">
          <w:pPr>
            <w:pStyle w:val="16DA20FC80A3435E9A2929B524BED385"/>
          </w:pPr>
          <w:r w:rsidRPr="001D798B">
            <w:rPr>
              <w:rStyle w:val="PlaceholderText"/>
              <w:bCs/>
              <w:color w:val="196B24" w:themeColor="accent3"/>
              <w:sz w:val="22"/>
              <w:szCs w:val="22"/>
            </w:rPr>
            <w:t>Type</w:t>
          </w:r>
        </w:p>
      </w:docPartBody>
    </w:docPart>
    <w:docPart>
      <w:docPartPr>
        <w:name w:val="1F8F5A1058224358BDFE116BE51904EF"/>
        <w:category>
          <w:name w:val="General"/>
          <w:gallery w:val="placeholder"/>
        </w:category>
        <w:types>
          <w:type w:val="bbPlcHdr"/>
        </w:types>
        <w:behaviors>
          <w:behavior w:val="content"/>
        </w:behaviors>
        <w:guid w:val="{A485BA25-3AB7-4C1A-B79C-83149C0E4DCB}"/>
      </w:docPartPr>
      <w:docPartBody>
        <w:p w:rsidR="00FC695B" w:rsidRDefault="00FC695B" w:rsidP="00FC695B">
          <w:pPr>
            <w:pStyle w:val="1F8F5A1058224358BDFE116BE51904EF"/>
          </w:pPr>
          <w:r w:rsidRPr="001D798B">
            <w:rPr>
              <w:rStyle w:val="PlaceholderText"/>
              <w:bCs/>
              <w:color w:val="196B24" w:themeColor="accent3"/>
              <w:sz w:val="22"/>
              <w:szCs w:val="22"/>
            </w:rPr>
            <w:t>Type</w:t>
          </w:r>
        </w:p>
      </w:docPartBody>
    </w:docPart>
    <w:docPart>
      <w:docPartPr>
        <w:name w:val="6ABA339CA2474D569B873319ABF38FE2"/>
        <w:category>
          <w:name w:val="General"/>
          <w:gallery w:val="placeholder"/>
        </w:category>
        <w:types>
          <w:type w:val="bbPlcHdr"/>
        </w:types>
        <w:behaviors>
          <w:behavior w:val="content"/>
        </w:behaviors>
        <w:guid w:val="{EA6A8681-0977-428D-982A-F951CFCDAB61}"/>
      </w:docPartPr>
      <w:docPartBody>
        <w:p w:rsidR="00FC695B" w:rsidRDefault="0045406A" w:rsidP="0045406A">
          <w:pPr>
            <w:pStyle w:val="6ABA339CA2474D569B873319ABF38FE2"/>
          </w:pPr>
          <w:r w:rsidRPr="001D798B">
            <w:rPr>
              <w:rStyle w:val="PlaceholderText"/>
              <w:rFonts w:asciiTheme="minorHAnsi" w:hAnsiTheme="minorHAnsi"/>
              <w:bCs/>
              <w:color w:val="196B24" w:themeColor="accent3"/>
              <w:sz w:val="22"/>
              <w:szCs w:val="22"/>
            </w:rPr>
            <w:t>Insured</w:t>
          </w:r>
        </w:p>
      </w:docPartBody>
    </w:docPart>
    <w:docPart>
      <w:docPartPr>
        <w:name w:val="E7E938AE045F49C593F100DA90A3D76D"/>
        <w:category>
          <w:name w:val="General"/>
          <w:gallery w:val="placeholder"/>
        </w:category>
        <w:types>
          <w:type w:val="bbPlcHdr"/>
        </w:types>
        <w:behaviors>
          <w:behavior w:val="content"/>
        </w:behaviors>
        <w:guid w:val="{F86A9A97-C7D9-478A-85C9-2456BD69DCD9}"/>
      </w:docPartPr>
      <w:docPartBody>
        <w:p w:rsidR="00FC695B" w:rsidRDefault="0045406A" w:rsidP="0045406A">
          <w:pPr>
            <w:pStyle w:val="E7E938AE045F49C593F100DA90A3D76D"/>
          </w:pPr>
          <w:r w:rsidRPr="001D798B">
            <w:rPr>
              <w:rStyle w:val="PlaceholderText"/>
              <w:rFonts w:asciiTheme="minorHAnsi" w:hAnsiTheme="minorHAnsi"/>
              <w:b w:val="0"/>
              <w:bCs/>
              <w:color w:val="196B24" w:themeColor="accent3"/>
              <w:sz w:val="22"/>
              <w:szCs w:val="22"/>
            </w:rPr>
            <w:t>Address</w:t>
          </w:r>
        </w:p>
      </w:docPartBody>
    </w:docPart>
    <w:docPart>
      <w:docPartPr>
        <w:name w:val="0A62C10BBDAE4FC5B0290273CCF2867D"/>
        <w:category>
          <w:name w:val="General"/>
          <w:gallery w:val="placeholder"/>
        </w:category>
        <w:types>
          <w:type w:val="bbPlcHdr"/>
        </w:types>
        <w:behaviors>
          <w:behavior w:val="content"/>
        </w:behaviors>
        <w:guid w:val="{557EC448-E54F-40D3-BFC9-A7A3CA0323F2}"/>
      </w:docPartPr>
      <w:docPartBody>
        <w:p w:rsidR="00FC695B" w:rsidRDefault="0045406A" w:rsidP="0045406A">
          <w:pPr>
            <w:pStyle w:val="0A62C10BBDAE4FC5B0290273CCF2867D"/>
          </w:pPr>
          <w:r w:rsidRPr="001D798B">
            <w:rPr>
              <w:rStyle w:val="PlaceholderText"/>
              <w:rFonts w:asciiTheme="minorHAnsi" w:hAnsiTheme="minorHAnsi"/>
              <w:b w:val="0"/>
              <w:bCs/>
              <w:color w:val="196B24" w:themeColor="accent3"/>
              <w:sz w:val="22"/>
              <w:szCs w:val="22"/>
            </w:rPr>
            <w:t>Type</w:t>
          </w:r>
        </w:p>
      </w:docPartBody>
    </w:docPart>
    <w:docPart>
      <w:docPartPr>
        <w:name w:val="F67DB5BF038B43D982253F6EF36DC0CE"/>
        <w:category>
          <w:name w:val="General"/>
          <w:gallery w:val="placeholder"/>
        </w:category>
        <w:types>
          <w:type w:val="bbPlcHdr"/>
        </w:types>
        <w:behaviors>
          <w:behavior w:val="content"/>
        </w:behaviors>
        <w:guid w:val="{417742DD-0176-475B-B01B-51A847AB9AAE}"/>
      </w:docPartPr>
      <w:docPartBody>
        <w:p w:rsidR="00FC695B" w:rsidRDefault="0045406A" w:rsidP="0045406A">
          <w:pPr>
            <w:pStyle w:val="F67DB5BF038B43D982253F6EF36DC0CE"/>
          </w:pPr>
          <w:r w:rsidRPr="00190BF8">
            <w:rPr>
              <w:rStyle w:val="PlaceholderText"/>
              <w:rFonts w:asciiTheme="minorHAnsi" w:hAnsiTheme="minorHAnsi"/>
              <w:b w:val="0"/>
              <w:bCs/>
              <w:color w:val="196B24" w:themeColor="accent3"/>
              <w:sz w:val="22"/>
              <w:szCs w:val="22"/>
            </w:rPr>
            <w:t>Occupancy</w:t>
          </w:r>
        </w:p>
      </w:docPartBody>
    </w:docPart>
    <w:docPart>
      <w:docPartPr>
        <w:name w:val="295CBCE8029C4753B0E09F4A27AA612A"/>
        <w:category>
          <w:name w:val="General"/>
          <w:gallery w:val="placeholder"/>
        </w:category>
        <w:types>
          <w:type w:val="bbPlcHdr"/>
        </w:types>
        <w:behaviors>
          <w:behavior w:val="content"/>
        </w:behaviors>
        <w:guid w:val="{8E27D3E3-C0DC-4805-A02A-02566C6F38B2}"/>
      </w:docPartPr>
      <w:docPartBody>
        <w:p w:rsidR="00FC695B" w:rsidRDefault="00FC695B" w:rsidP="00FC695B">
          <w:pPr>
            <w:pStyle w:val="295CBCE8029C4753B0E09F4A27AA612A"/>
          </w:pPr>
          <w:r w:rsidRPr="001D798B">
            <w:rPr>
              <w:rStyle w:val="PlaceholderText"/>
              <w:bCs/>
              <w:color w:val="196B24" w:themeColor="accent3"/>
              <w:sz w:val="22"/>
              <w:szCs w:val="22"/>
            </w:rPr>
            <w:t>Type</w:t>
          </w:r>
        </w:p>
      </w:docPartBody>
    </w:docPart>
    <w:docPart>
      <w:docPartPr>
        <w:name w:val="A01ADA0880944130A05ECD2B7EF1AC9E"/>
        <w:category>
          <w:name w:val="General"/>
          <w:gallery w:val="placeholder"/>
        </w:category>
        <w:types>
          <w:type w:val="bbPlcHdr"/>
        </w:types>
        <w:behaviors>
          <w:behavior w:val="content"/>
        </w:behaviors>
        <w:guid w:val="{D199E56E-C3A0-42B3-9843-4632EE3C7FB8}"/>
      </w:docPartPr>
      <w:docPartBody>
        <w:p w:rsidR="00FC695B" w:rsidRDefault="00FC695B" w:rsidP="00FC695B">
          <w:pPr>
            <w:pStyle w:val="A01ADA0880944130A05ECD2B7EF1AC9E"/>
          </w:pPr>
          <w:r w:rsidRPr="001D798B">
            <w:rPr>
              <w:rStyle w:val="PlaceholderText"/>
              <w:bCs/>
              <w:color w:val="196B24" w:themeColor="accent3"/>
              <w:sz w:val="22"/>
              <w:szCs w:val="22"/>
            </w:rPr>
            <w:t>Type</w:t>
          </w:r>
        </w:p>
      </w:docPartBody>
    </w:docPart>
    <w:docPart>
      <w:docPartPr>
        <w:name w:val="42DA300CE2E349F487AAE7F031103AA7"/>
        <w:category>
          <w:name w:val="General"/>
          <w:gallery w:val="placeholder"/>
        </w:category>
        <w:types>
          <w:type w:val="bbPlcHdr"/>
        </w:types>
        <w:behaviors>
          <w:behavior w:val="content"/>
        </w:behaviors>
        <w:guid w:val="{4202EE4A-1E65-468E-86CB-A045E2ED170A}"/>
      </w:docPartPr>
      <w:docPartBody>
        <w:p w:rsidR="00FC695B" w:rsidRDefault="0045406A" w:rsidP="0045406A">
          <w:pPr>
            <w:pStyle w:val="42DA300CE2E349F487AAE7F031103AA7"/>
          </w:pPr>
          <w:r w:rsidRPr="001D798B">
            <w:rPr>
              <w:rStyle w:val="PlaceholderText"/>
              <w:rFonts w:asciiTheme="minorHAnsi" w:hAnsiTheme="minorHAnsi"/>
              <w:bCs/>
              <w:color w:val="196B24" w:themeColor="accent3"/>
              <w:sz w:val="22"/>
              <w:szCs w:val="22"/>
            </w:rPr>
            <w:t>Insured</w:t>
          </w:r>
        </w:p>
      </w:docPartBody>
    </w:docPart>
    <w:docPart>
      <w:docPartPr>
        <w:name w:val="E12C7C0B92094AF698B838AA3409C57B"/>
        <w:category>
          <w:name w:val="General"/>
          <w:gallery w:val="placeholder"/>
        </w:category>
        <w:types>
          <w:type w:val="bbPlcHdr"/>
        </w:types>
        <w:behaviors>
          <w:behavior w:val="content"/>
        </w:behaviors>
        <w:guid w:val="{7A4EADA5-C465-4822-B598-FD4DAA599A48}"/>
      </w:docPartPr>
      <w:docPartBody>
        <w:p w:rsidR="00FC695B" w:rsidRDefault="0045406A" w:rsidP="0045406A">
          <w:pPr>
            <w:pStyle w:val="E12C7C0B92094AF698B838AA3409C57B"/>
          </w:pPr>
          <w:r w:rsidRPr="001D798B">
            <w:rPr>
              <w:rStyle w:val="PlaceholderText"/>
              <w:rFonts w:asciiTheme="minorHAnsi" w:hAnsiTheme="minorHAnsi"/>
              <w:b w:val="0"/>
              <w:bCs/>
              <w:color w:val="196B24" w:themeColor="accent3"/>
              <w:sz w:val="22"/>
              <w:szCs w:val="22"/>
            </w:rPr>
            <w:t>Address</w:t>
          </w:r>
        </w:p>
      </w:docPartBody>
    </w:docPart>
    <w:docPart>
      <w:docPartPr>
        <w:name w:val="70E466B3B6614F248F07FE6F8BD57790"/>
        <w:category>
          <w:name w:val="General"/>
          <w:gallery w:val="placeholder"/>
        </w:category>
        <w:types>
          <w:type w:val="bbPlcHdr"/>
        </w:types>
        <w:behaviors>
          <w:behavior w:val="content"/>
        </w:behaviors>
        <w:guid w:val="{AA777F92-AE61-4741-B2A4-3B6F687E7761}"/>
      </w:docPartPr>
      <w:docPartBody>
        <w:p w:rsidR="00FC695B" w:rsidRDefault="0045406A" w:rsidP="0045406A">
          <w:pPr>
            <w:pStyle w:val="70E466B3B6614F248F07FE6F8BD57790"/>
          </w:pPr>
          <w:r w:rsidRPr="001D798B">
            <w:rPr>
              <w:rStyle w:val="PlaceholderText"/>
              <w:rFonts w:asciiTheme="minorHAnsi" w:hAnsiTheme="minorHAnsi"/>
              <w:b w:val="0"/>
              <w:bCs/>
              <w:color w:val="196B24" w:themeColor="accent3"/>
              <w:sz w:val="22"/>
              <w:szCs w:val="22"/>
            </w:rPr>
            <w:t>Type</w:t>
          </w:r>
        </w:p>
      </w:docPartBody>
    </w:docPart>
    <w:docPart>
      <w:docPartPr>
        <w:name w:val="85A4CC6946A84886949A641684FF6728"/>
        <w:category>
          <w:name w:val="General"/>
          <w:gallery w:val="placeholder"/>
        </w:category>
        <w:types>
          <w:type w:val="bbPlcHdr"/>
        </w:types>
        <w:behaviors>
          <w:behavior w:val="content"/>
        </w:behaviors>
        <w:guid w:val="{C350F7D0-EA5D-4A71-A824-377D8343B343}"/>
      </w:docPartPr>
      <w:docPartBody>
        <w:p w:rsidR="00FC695B" w:rsidRDefault="0045406A" w:rsidP="0045406A">
          <w:pPr>
            <w:pStyle w:val="85A4CC6946A84886949A641684FF6728"/>
          </w:pPr>
          <w:r w:rsidRPr="00190BF8">
            <w:rPr>
              <w:rStyle w:val="PlaceholderText"/>
              <w:rFonts w:asciiTheme="minorHAnsi" w:hAnsiTheme="minorHAnsi"/>
              <w:b w:val="0"/>
              <w:bCs/>
              <w:color w:val="196B24" w:themeColor="accent3"/>
              <w:sz w:val="22"/>
              <w:szCs w:val="22"/>
            </w:rPr>
            <w:t>Occupancy</w:t>
          </w:r>
        </w:p>
      </w:docPartBody>
    </w:docPart>
    <w:docPart>
      <w:docPartPr>
        <w:name w:val="3D2B28D159C249C4AAC64F9D3C6F9001"/>
        <w:category>
          <w:name w:val="General"/>
          <w:gallery w:val="placeholder"/>
        </w:category>
        <w:types>
          <w:type w:val="bbPlcHdr"/>
        </w:types>
        <w:behaviors>
          <w:behavior w:val="content"/>
        </w:behaviors>
        <w:guid w:val="{29DE69DB-B31D-43BB-BFE0-ED2B74C597EB}"/>
      </w:docPartPr>
      <w:docPartBody>
        <w:p w:rsidR="00FC695B" w:rsidRDefault="00FC695B" w:rsidP="00FC695B">
          <w:pPr>
            <w:pStyle w:val="3D2B28D159C249C4AAC64F9D3C6F9001"/>
          </w:pPr>
          <w:r w:rsidRPr="001D798B">
            <w:rPr>
              <w:rStyle w:val="PlaceholderText"/>
              <w:bCs/>
              <w:color w:val="196B24" w:themeColor="accent3"/>
              <w:sz w:val="22"/>
              <w:szCs w:val="22"/>
            </w:rPr>
            <w:t>Type</w:t>
          </w:r>
        </w:p>
      </w:docPartBody>
    </w:docPart>
    <w:docPart>
      <w:docPartPr>
        <w:name w:val="8CF834B6EEB249CBA0CE6989FB9BC54D"/>
        <w:category>
          <w:name w:val="General"/>
          <w:gallery w:val="placeholder"/>
        </w:category>
        <w:types>
          <w:type w:val="bbPlcHdr"/>
        </w:types>
        <w:behaviors>
          <w:behavior w:val="content"/>
        </w:behaviors>
        <w:guid w:val="{AD867A35-A1FE-461E-A2E2-2EDB473CC473}"/>
      </w:docPartPr>
      <w:docPartBody>
        <w:p w:rsidR="00FC695B" w:rsidRDefault="00FC695B" w:rsidP="00FC695B">
          <w:pPr>
            <w:pStyle w:val="8CF834B6EEB249CBA0CE6989FB9BC54D"/>
          </w:pPr>
          <w:r w:rsidRPr="001D798B">
            <w:rPr>
              <w:rStyle w:val="PlaceholderText"/>
              <w:bCs/>
              <w:color w:val="196B24" w:themeColor="accent3"/>
              <w:sz w:val="22"/>
              <w:szCs w:val="22"/>
            </w:rPr>
            <w:t>Type</w:t>
          </w:r>
        </w:p>
      </w:docPartBody>
    </w:docPart>
    <w:docPart>
      <w:docPartPr>
        <w:name w:val="A9EDD0914222411F8CC4CAE4B841F2D7"/>
        <w:category>
          <w:name w:val="General"/>
          <w:gallery w:val="placeholder"/>
        </w:category>
        <w:types>
          <w:type w:val="bbPlcHdr"/>
        </w:types>
        <w:behaviors>
          <w:behavior w:val="content"/>
        </w:behaviors>
        <w:guid w:val="{8CA2C93C-5FC2-4D48-9293-0AA330E8EE28}"/>
      </w:docPartPr>
      <w:docPartBody>
        <w:p w:rsidR="00FC695B" w:rsidRDefault="0045406A" w:rsidP="0045406A">
          <w:pPr>
            <w:pStyle w:val="A9EDD0914222411F8CC4CAE4B841F2D7"/>
          </w:pPr>
          <w:r w:rsidRPr="001D798B">
            <w:rPr>
              <w:rStyle w:val="PlaceholderText"/>
              <w:rFonts w:asciiTheme="minorHAnsi" w:hAnsiTheme="minorHAnsi"/>
              <w:bCs/>
              <w:color w:val="196B24" w:themeColor="accent3"/>
              <w:sz w:val="22"/>
              <w:szCs w:val="22"/>
            </w:rPr>
            <w:t>Insured</w:t>
          </w:r>
        </w:p>
      </w:docPartBody>
    </w:docPart>
    <w:docPart>
      <w:docPartPr>
        <w:name w:val="28FBA47A6B3D4F9ABF7839DD69DED0F0"/>
        <w:category>
          <w:name w:val="General"/>
          <w:gallery w:val="placeholder"/>
        </w:category>
        <w:types>
          <w:type w:val="bbPlcHdr"/>
        </w:types>
        <w:behaviors>
          <w:behavior w:val="content"/>
        </w:behaviors>
        <w:guid w:val="{0BA83F6F-E19B-4705-A711-8D55F1A51DDA}"/>
      </w:docPartPr>
      <w:docPartBody>
        <w:p w:rsidR="00FC695B" w:rsidRDefault="0045406A" w:rsidP="0045406A">
          <w:pPr>
            <w:pStyle w:val="28FBA47A6B3D4F9ABF7839DD69DED0F0"/>
          </w:pPr>
          <w:r w:rsidRPr="001D798B">
            <w:rPr>
              <w:rStyle w:val="PlaceholderText"/>
              <w:rFonts w:asciiTheme="minorHAnsi" w:hAnsiTheme="minorHAnsi"/>
              <w:b w:val="0"/>
              <w:bCs/>
              <w:color w:val="196B24" w:themeColor="accent3"/>
              <w:sz w:val="22"/>
              <w:szCs w:val="22"/>
            </w:rPr>
            <w:t>Address</w:t>
          </w:r>
        </w:p>
      </w:docPartBody>
    </w:docPart>
    <w:docPart>
      <w:docPartPr>
        <w:name w:val="40DC48D6707E4FE7AAD811EC338F5B59"/>
        <w:category>
          <w:name w:val="General"/>
          <w:gallery w:val="placeholder"/>
        </w:category>
        <w:types>
          <w:type w:val="bbPlcHdr"/>
        </w:types>
        <w:behaviors>
          <w:behavior w:val="content"/>
        </w:behaviors>
        <w:guid w:val="{C9CBC3B8-A311-48C1-8851-77438B1F4FC6}"/>
      </w:docPartPr>
      <w:docPartBody>
        <w:p w:rsidR="00FC695B" w:rsidRDefault="0045406A" w:rsidP="0045406A">
          <w:pPr>
            <w:pStyle w:val="40DC48D6707E4FE7AAD811EC338F5B59"/>
          </w:pPr>
          <w:r w:rsidRPr="001D798B">
            <w:rPr>
              <w:rStyle w:val="PlaceholderText"/>
              <w:rFonts w:asciiTheme="minorHAnsi" w:hAnsiTheme="minorHAnsi"/>
              <w:b w:val="0"/>
              <w:bCs/>
              <w:color w:val="196B24" w:themeColor="accent3"/>
              <w:sz w:val="22"/>
              <w:szCs w:val="22"/>
            </w:rPr>
            <w:t>Type</w:t>
          </w:r>
        </w:p>
      </w:docPartBody>
    </w:docPart>
    <w:docPart>
      <w:docPartPr>
        <w:name w:val="B9F632748F2945DDBC97E35351422FA1"/>
        <w:category>
          <w:name w:val="General"/>
          <w:gallery w:val="placeholder"/>
        </w:category>
        <w:types>
          <w:type w:val="bbPlcHdr"/>
        </w:types>
        <w:behaviors>
          <w:behavior w:val="content"/>
        </w:behaviors>
        <w:guid w:val="{32FB32D6-8837-4B6D-B690-66F7DF1ACE03}"/>
      </w:docPartPr>
      <w:docPartBody>
        <w:p w:rsidR="00FC695B" w:rsidRDefault="0045406A" w:rsidP="0045406A">
          <w:pPr>
            <w:pStyle w:val="B9F632748F2945DDBC97E35351422FA1"/>
          </w:pPr>
          <w:r w:rsidRPr="00190BF8">
            <w:rPr>
              <w:rStyle w:val="PlaceholderText"/>
              <w:rFonts w:asciiTheme="minorHAnsi" w:hAnsiTheme="minorHAnsi"/>
              <w:b w:val="0"/>
              <w:bCs/>
              <w:color w:val="196B24" w:themeColor="accent3"/>
              <w:sz w:val="22"/>
              <w:szCs w:val="22"/>
            </w:rPr>
            <w:t>Occupancy</w:t>
          </w:r>
        </w:p>
      </w:docPartBody>
    </w:docPart>
    <w:docPart>
      <w:docPartPr>
        <w:name w:val="B0C942D2E1544B55824735AE47D73842"/>
        <w:category>
          <w:name w:val="General"/>
          <w:gallery w:val="placeholder"/>
        </w:category>
        <w:types>
          <w:type w:val="bbPlcHdr"/>
        </w:types>
        <w:behaviors>
          <w:behavior w:val="content"/>
        </w:behaviors>
        <w:guid w:val="{16DF58C7-FBB2-4B58-BE30-01BC4FE32AB4}"/>
      </w:docPartPr>
      <w:docPartBody>
        <w:p w:rsidR="00FC695B" w:rsidRDefault="00FC695B" w:rsidP="00FC695B">
          <w:pPr>
            <w:pStyle w:val="B0C942D2E1544B55824735AE47D73842"/>
          </w:pPr>
          <w:r w:rsidRPr="001D798B">
            <w:rPr>
              <w:rStyle w:val="PlaceholderText"/>
              <w:bCs/>
              <w:color w:val="196B24" w:themeColor="accent3"/>
              <w:sz w:val="22"/>
              <w:szCs w:val="22"/>
            </w:rPr>
            <w:t>Type</w:t>
          </w:r>
        </w:p>
      </w:docPartBody>
    </w:docPart>
    <w:docPart>
      <w:docPartPr>
        <w:name w:val="54EA5BD75AF346BF9FF38EAB070D9C25"/>
        <w:category>
          <w:name w:val="General"/>
          <w:gallery w:val="placeholder"/>
        </w:category>
        <w:types>
          <w:type w:val="bbPlcHdr"/>
        </w:types>
        <w:behaviors>
          <w:behavior w:val="content"/>
        </w:behaviors>
        <w:guid w:val="{D84C7D96-793A-413C-ACE9-7E662DD033E0}"/>
      </w:docPartPr>
      <w:docPartBody>
        <w:p w:rsidR="00FC695B" w:rsidRDefault="00FC695B" w:rsidP="00FC695B">
          <w:pPr>
            <w:pStyle w:val="54EA5BD75AF346BF9FF38EAB070D9C25"/>
          </w:pPr>
          <w:r w:rsidRPr="001D798B">
            <w:rPr>
              <w:rStyle w:val="PlaceholderText"/>
              <w:bCs/>
              <w:color w:val="196B24" w:themeColor="accent3"/>
              <w:sz w:val="22"/>
              <w:szCs w:val="22"/>
            </w:rPr>
            <w:t>Type</w:t>
          </w:r>
        </w:p>
      </w:docPartBody>
    </w:docPart>
    <w:docPart>
      <w:docPartPr>
        <w:name w:val="3509C7A51F254F0780E3160A8D2BA9AE"/>
        <w:category>
          <w:name w:val="General"/>
          <w:gallery w:val="placeholder"/>
        </w:category>
        <w:types>
          <w:type w:val="bbPlcHdr"/>
        </w:types>
        <w:behaviors>
          <w:behavior w:val="content"/>
        </w:behaviors>
        <w:guid w:val="{6326D9AC-0AE4-4418-B5BF-AA60E42648EA}"/>
      </w:docPartPr>
      <w:docPartBody>
        <w:p w:rsidR="00FC695B" w:rsidRDefault="0045406A" w:rsidP="0045406A">
          <w:pPr>
            <w:pStyle w:val="3509C7A51F254F0780E3160A8D2BA9AE"/>
          </w:pPr>
          <w:r>
            <w:rPr>
              <w:rStyle w:val="PlaceholderText"/>
              <w:color w:val="595959" w:themeColor="text1" w:themeTint="A6"/>
            </w:rPr>
            <w:t>Click here</w:t>
          </w:r>
        </w:p>
      </w:docPartBody>
    </w:docPart>
    <w:docPart>
      <w:docPartPr>
        <w:name w:val="35A156304DC54CE7944BE8536EE5559F"/>
        <w:category>
          <w:name w:val="General"/>
          <w:gallery w:val="placeholder"/>
        </w:category>
        <w:types>
          <w:type w:val="bbPlcHdr"/>
        </w:types>
        <w:behaviors>
          <w:behavior w:val="content"/>
        </w:behaviors>
        <w:guid w:val="{A36EB264-D86F-48E8-AE9B-71EC84D9B714}"/>
      </w:docPartPr>
      <w:docPartBody>
        <w:p w:rsidR="00FC695B" w:rsidRDefault="0045406A" w:rsidP="0045406A">
          <w:pPr>
            <w:pStyle w:val="35A156304DC54CE7944BE8536EE5559F"/>
          </w:pPr>
          <w:r>
            <w:rPr>
              <w:rStyle w:val="PlaceholderText"/>
              <w:color w:val="595959" w:themeColor="text1" w:themeTint="A6"/>
            </w:rPr>
            <w:t>Click here</w:t>
          </w:r>
        </w:p>
      </w:docPartBody>
    </w:docPart>
    <w:docPart>
      <w:docPartPr>
        <w:name w:val="161D6B8BA55B4E5E820FE99C2EF00ADF"/>
        <w:category>
          <w:name w:val="General"/>
          <w:gallery w:val="placeholder"/>
        </w:category>
        <w:types>
          <w:type w:val="bbPlcHdr"/>
        </w:types>
        <w:behaviors>
          <w:behavior w:val="content"/>
        </w:behaviors>
        <w:guid w:val="{D85A2F96-C453-4AFA-B690-792B525C34C3}"/>
      </w:docPartPr>
      <w:docPartBody>
        <w:p w:rsidR="00FC695B" w:rsidRDefault="0045406A" w:rsidP="0045406A">
          <w:pPr>
            <w:pStyle w:val="161D6B8BA55B4E5E820FE99C2EF00ADF"/>
          </w:pPr>
          <w:r>
            <w:rPr>
              <w:rStyle w:val="PlaceholderText"/>
              <w:color w:val="595959" w:themeColor="text1" w:themeTint="A6"/>
            </w:rPr>
            <w:t>Click here</w:t>
          </w:r>
        </w:p>
      </w:docPartBody>
    </w:docPart>
    <w:docPart>
      <w:docPartPr>
        <w:name w:val="93F613C64499400FAD6DE9584DA1963E"/>
        <w:category>
          <w:name w:val="General"/>
          <w:gallery w:val="placeholder"/>
        </w:category>
        <w:types>
          <w:type w:val="bbPlcHdr"/>
        </w:types>
        <w:behaviors>
          <w:behavior w:val="content"/>
        </w:behaviors>
        <w:guid w:val="{2AB08438-2BFD-4BF9-BEF4-905427EDEBD8}"/>
      </w:docPartPr>
      <w:docPartBody>
        <w:p w:rsidR="00FC695B" w:rsidRDefault="0045406A" w:rsidP="0045406A">
          <w:pPr>
            <w:pStyle w:val="93F613C64499400FAD6DE9584DA1963E"/>
          </w:pPr>
          <w:r>
            <w:rPr>
              <w:rStyle w:val="PlaceholderText"/>
              <w:color w:val="595959" w:themeColor="text1" w:themeTint="A6"/>
            </w:rPr>
            <w:t>Click here</w:t>
          </w:r>
        </w:p>
      </w:docPartBody>
    </w:docPart>
    <w:docPart>
      <w:docPartPr>
        <w:name w:val="E743CE5DEF554691810AC079C6E436B1"/>
        <w:category>
          <w:name w:val="General"/>
          <w:gallery w:val="placeholder"/>
        </w:category>
        <w:types>
          <w:type w:val="bbPlcHdr"/>
        </w:types>
        <w:behaviors>
          <w:behavior w:val="content"/>
        </w:behaviors>
        <w:guid w:val="{349784D2-8013-4986-86A8-2AFAF70882CE}"/>
      </w:docPartPr>
      <w:docPartBody>
        <w:p w:rsidR="00FC695B" w:rsidRDefault="0045406A" w:rsidP="0045406A">
          <w:pPr>
            <w:pStyle w:val="E743CE5DEF554691810AC079C6E436B1"/>
          </w:pPr>
          <w:r>
            <w:rPr>
              <w:rStyle w:val="PlaceholderText"/>
              <w:color w:val="595959" w:themeColor="text1" w:themeTint="A6"/>
            </w:rPr>
            <w:t>Click here</w:t>
          </w:r>
        </w:p>
      </w:docPartBody>
    </w:docPart>
    <w:docPart>
      <w:docPartPr>
        <w:name w:val="B91731DD22D04BFB85E471F49B25F603"/>
        <w:category>
          <w:name w:val="General"/>
          <w:gallery w:val="placeholder"/>
        </w:category>
        <w:types>
          <w:type w:val="bbPlcHdr"/>
        </w:types>
        <w:behaviors>
          <w:behavior w:val="content"/>
        </w:behaviors>
        <w:guid w:val="{40198225-441A-4B09-9D6D-D06DF0DA86F3}"/>
      </w:docPartPr>
      <w:docPartBody>
        <w:p w:rsidR="00FC695B" w:rsidRDefault="0045406A" w:rsidP="0045406A">
          <w:pPr>
            <w:pStyle w:val="B91731DD22D04BFB85E471F49B25F603"/>
          </w:pPr>
          <w:r>
            <w:rPr>
              <w:rStyle w:val="PlaceholderText"/>
              <w:color w:val="595959" w:themeColor="text1" w:themeTint="A6"/>
            </w:rPr>
            <w:t>Click here</w:t>
          </w:r>
        </w:p>
      </w:docPartBody>
    </w:docPart>
    <w:docPart>
      <w:docPartPr>
        <w:name w:val="E23EB676410C4C2CBA32EF6464828242"/>
        <w:category>
          <w:name w:val="General"/>
          <w:gallery w:val="placeholder"/>
        </w:category>
        <w:types>
          <w:type w:val="bbPlcHdr"/>
        </w:types>
        <w:behaviors>
          <w:behavior w:val="content"/>
        </w:behaviors>
        <w:guid w:val="{8C265E5E-281E-4DC7-8E46-5A4F9722F50D}"/>
      </w:docPartPr>
      <w:docPartBody>
        <w:p w:rsidR="00FC695B" w:rsidRDefault="0045406A" w:rsidP="0045406A">
          <w:pPr>
            <w:pStyle w:val="E23EB676410C4C2CBA32EF6464828242"/>
          </w:pPr>
          <w:r>
            <w:rPr>
              <w:rStyle w:val="PlaceholderText"/>
              <w:color w:val="595959" w:themeColor="text1" w:themeTint="A6"/>
            </w:rPr>
            <w:t>Click here</w:t>
          </w:r>
        </w:p>
      </w:docPartBody>
    </w:docPart>
    <w:docPart>
      <w:docPartPr>
        <w:name w:val="9E05CC80D860458EA101BDE2C2E4F863"/>
        <w:category>
          <w:name w:val="General"/>
          <w:gallery w:val="placeholder"/>
        </w:category>
        <w:types>
          <w:type w:val="bbPlcHdr"/>
        </w:types>
        <w:behaviors>
          <w:behavior w:val="content"/>
        </w:behaviors>
        <w:guid w:val="{5EBD1B1C-720C-4116-8D5F-72FC0A023D4B}"/>
      </w:docPartPr>
      <w:docPartBody>
        <w:p w:rsidR="00FC695B" w:rsidRDefault="0045406A" w:rsidP="0045406A">
          <w:pPr>
            <w:pStyle w:val="9E05CC80D860458EA101BDE2C2E4F863"/>
          </w:pPr>
          <w:r>
            <w:rPr>
              <w:rStyle w:val="PlaceholderText"/>
              <w:color w:val="595959" w:themeColor="text1" w:themeTint="A6"/>
            </w:rPr>
            <w:t>Click here</w:t>
          </w:r>
        </w:p>
      </w:docPartBody>
    </w:docPart>
    <w:docPart>
      <w:docPartPr>
        <w:name w:val="77B4D3CDC303452C833010BE589C9856"/>
        <w:category>
          <w:name w:val="General"/>
          <w:gallery w:val="placeholder"/>
        </w:category>
        <w:types>
          <w:type w:val="bbPlcHdr"/>
        </w:types>
        <w:behaviors>
          <w:behavior w:val="content"/>
        </w:behaviors>
        <w:guid w:val="{0C16DD1C-9DBD-4755-8D0B-88EDADBE49C0}"/>
      </w:docPartPr>
      <w:docPartBody>
        <w:p w:rsidR="00FC695B" w:rsidRDefault="0045406A" w:rsidP="0045406A">
          <w:pPr>
            <w:pStyle w:val="77B4D3CDC303452C833010BE589C9856"/>
          </w:pPr>
          <w:r>
            <w:rPr>
              <w:rStyle w:val="PlaceholderText"/>
              <w:color w:val="595959" w:themeColor="text1" w:themeTint="A6"/>
            </w:rPr>
            <w:t>Click here</w:t>
          </w:r>
        </w:p>
      </w:docPartBody>
    </w:docPart>
    <w:docPart>
      <w:docPartPr>
        <w:name w:val="8A9DCC738AB94D74BF3ABD173A6620F7"/>
        <w:category>
          <w:name w:val="General"/>
          <w:gallery w:val="placeholder"/>
        </w:category>
        <w:types>
          <w:type w:val="bbPlcHdr"/>
        </w:types>
        <w:behaviors>
          <w:behavior w:val="content"/>
        </w:behaviors>
        <w:guid w:val="{C76AA3BA-7734-4062-B7ED-B512A72B771C}"/>
      </w:docPartPr>
      <w:docPartBody>
        <w:p w:rsidR="00FC695B" w:rsidRDefault="0045406A" w:rsidP="0045406A">
          <w:pPr>
            <w:pStyle w:val="8A9DCC738AB94D74BF3ABD173A6620F7"/>
          </w:pPr>
          <w:r>
            <w:rPr>
              <w:rStyle w:val="PlaceholderText"/>
              <w:color w:val="595959" w:themeColor="text1" w:themeTint="A6"/>
            </w:rPr>
            <w:t>Click here</w:t>
          </w:r>
        </w:p>
      </w:docPartBody>
    </w:docPart>
    <w:docPart>
      <w:docPartPr>
        <w:name w:val="194E4E19FC8340BBBF9640D993086A34"/>
        <w:category>
          <w:name w:val="General"/>
          <w:gallery w:val="placeholder"/>
        </w:category>
        <w:types>
          <w:type w:val="bbPlcHdr"/>
        </w:types>
        <w:behaviors>
          <w:behavior w:val="content"/>
        </w:behaviors>
        <w:guid w:val="{A49E8462-32EE-4264-9A10-0E1EA814DD0B}"/>
      </w:docPartPr>
      <w:docPartBody>
        <w:p w:rsidR="00FC695B" w:rsidRDefault="0045406A" w:rsidP="0045406A">
          <w:pPr>
            <w:pStyle w:val="194E4E19FC8340BBBF9640D993086A34"/>
          </w:pPr>
          <w:r>
            <w:rPr>
              <w:rStyle w:val="PlaceholderText"/>
              <w:color w:val="595959" w:themeColor="text1" w:themeTint="A6"/>
            </w:rPr>
            <w:t>Click here</w:t>
          </w:r>
        </w:p>
      </w:docPartBody>
    </w:docPart>
    <w:docPart>
      <w:docPartPr>
        <w:name w:val="6C929DE50C2D4386B9BAE450B83E24AF"/>
        <w:category>
          <w:name w:val="General"/>
          <w:gallery w:val="placeholder"/>
        </w:category>
        <w:types>
          <w:type w:val="bbPlcHdr"/>
        </w:types>
        <w:behaviors>
          <w:behavior w:val="content"/>
        </w:behaviors>
        <w:guid w:val="{CC9E561E-EE53-4CA1-BA4B-472B7FEE24E5}"/>
      </w:docPartPr>
      <w:docPartBody>
        <w:p w:rsidR="00FC695B" w:rsidRDefault="0045406A" w:rsidP="0045406A">
          <w:pPr>
            <w:pStyle w:val="6C929DE50C2D4386B9BAE450B83E24AF"/>
          </w:pPr>
          <w:r>
            <w:rPr>
              <w:rStyle w:val="PlaceholderText"/>
              <w:color w:val="595959" w:themeColor="text1" w:themeTint="A6"/>
            </w:rPr>
            <w:t>Insurer</w:t>
          </w:r>
        </w:p>
      </w:docPartBody>
    </w:docPart>
    <w:docPart>
      <w:docPartPr>
        <w:name w:val="C5781270681349F39C92F9431D4381C1"/>
        <w:category>
          <w:name w:val="General"/>
          <w:gallery w:val="placeholder"/>
        </w:category>
        <w:types>
          <w:type w:val="bbPlcHdr"/>
        </w:types>
        <w:behaviors>
          <w:behavior w:val="content"/>
        </w:behaviors>
        <w:guid w:val="{4F09BBD7-9915-41F3-A3E1-84ED5C89BA1F}"/>
      </w:docPartPr>
      <w:docPartBody>
        <w:p w:rsidR="00FC695B" w:rsidRDefault="0045406A" w:rsidP="0045406A">
          <w:pPr>
            <w:pStyle w:val="C5781270681349F39C92F9431D4381C1"/>
          </w:pPr>
          <w:r w:rsidRPr="00E83092">
            <w:rPr>
              <w:rStyle w:val="PlaceholderText"/>
              <w:color w:val="595959" w:themeColor="text1" w:themeTint="A6"/>
            </w:rPr>
            <w:t>Policy Number</w:t>
          </w:r>
        </w:p>
      </w:docPartBody>
    </w:docPart>
    <w:docPart>
      <w:docPartPr>
        <w:name w:val="235261CCF76D41B3868265C178C2C467"/>
        <w:category>
          <w:name w:val="General"/>
          <w:gallery w:val="placeholder"/>
        </w:category>
        <w:types>
          <w:type w:val="bbPlcHdr"/>
        </w:types>
        <w:behaviors>
          <w:behavior w:val="content"/>
        </w:behaviors>
        <w:guid w:val="{EE488D51-2A3E-42CA-9B90-1B53767D6094}"/>
      </w:docPartPr>
      <w:docPartBody>
        <w:p w:rsidR="00FC695B" w:rsidRDefault="0045406A" w:rsidP="0045406A">
          <w:pPr>
            <w:pStyle w:val="235261CCF76D41B3868265C178C2C467"/>
          </w:pPr>
          <w:r w:rsidRPr="00A15E61">
            <w:rPr>
              <w:rStyle w:val="PlaceholderText"/>
              <w:color w:val="124F1A" w:themeColor="accent3" w:themeShade="BF"/>
            </w:rPr>
            <w:t>Date</w:t>
          </w:r>
        </w:p>
      </w:docPartBody>
    </w:docPart>
    <w:docPart>
      <w:docPartPr>
        <w:name w:val="587CBD9FC4504EDF98BDF2B56EC8011B"/>
        <w:category>
          <w:name w:val="General"/>
          <w:gallery w:val="placeholder"/>
        </w:category>
        <w:types>
          <w:type w:val="bbPlcHdr"/>
        </w:types>
        <w:behaviors>
          <w:behavior w:val="content"/>
        </w:behaviors>
        <w:guid w:val="{02A2442D-6200-43CF-8226-EFBA0F77FE37}"/>
      </w:docPartPr>
      <w:docPartBody>
        <w:p w:rsidR="00FC695B" w:rsidRDefault="0045406A" w:rsidP="0045406A">
          <w:pPr>
            <w:pStyle w:val="587CBD9FC4504EDF98BDF2B56EC8011B"/>
          </w:pPr>
          <w:r w:rsidRPr="0022447A">
            <w:rPr>
              <w:rStyle w:val="PlaceholderText"/>
              <w:color w:val="595959" w:themeColor="text1" w:themeTint="A6"/>
            </w:rPr>
            <w:t>Insurer</w:t>
          </w:r>
        </w:p>
      </w:docPartBody>
    </w:docPart>
    <w:docPart>
      <w:docPartPr>
        <w:name w:val="95B608917469446F954032D7B14D07DF"/>
        <w:category>
          <w:name w:val="General"/>
          <w:gallery w:val="placeholder"/>
        </w:category>
        <w:types>
          <w:type w:val="bbPlcHdr"/>
        </w:types>
        <w:behaviors>
          <w:behavior w:val="content"/>
        </w:behaviors>
        <w:guid w:val="{A084AF54-543B-4462-B8C5-4E32927D4183}"/>
      </w:docPartPr>
      <w:docPartBody>
        <w:p w:rsidR="00FC695B" w:rsidRDefault="0045406A" w:rsidP="0045406A">
          <w:pPr>
            <w:pStyle w:val="95B608917469446F954032D7B14D07DF"/>
          </w:pPr>
          <w:r w:rsidRPr="00E83092">
            <w:rPr>
              <w:rStyle w:val="PlaceholderText"/>
              <w:color w:val="595959" w:themeColor="text1" w:themeTint="A6"/>
            </w:rPr>
            <w:t>Policy Number</w:t>
          </w:r>
        </w:p>
      </w:docPartBody>
    </w:docPart>
    <w:docPart>
      <w:docPartPr>
        <w:name w:val="6F7AC9A109274058B7825A7478B0EA06"/>
        <w:category>
          <w:name w:val="General"/>
          <w:gallery w:val="placeholder"/>
        </w:category>
        <w:types>
          <w:type w:val="bbPlcHdr"/>
        </w:types>
        <w:behaviors>
          <w:behavior w:val="content"/>
        </w:behaviors>
        <w:guid w:val="{6E2F8C12-7560-46D5-A787-2EBFD666A9D0}"/>
      </w:docPartPr>
      <w:docPartBody>
        <w:p w:rsidR="00FC695B" w:rsidRDefault="0045406A" w:rsidP="0045406A">
          <w:pPr>
            <w:pStyle w:val="6F7AC9A109274058B7825A7478B0EA06"/>
          </w:pPr>
          <w:r w:rsidRPr="00A15E61">
            <w:rPr>
              <w:rStyle w:val="PlaceholderText"/>
              <w:color w:val="124F1A" w:themeColor="accent3" w:themeShade="BF"/>
            </w:rPr>
            <w:t>Date</w:t>
          </w:r>
        </w:p>
      </w:docPartBody>
    </w:docPart>
    <w:docPart>
      <w:docPartPr>
        <w:name w:val="EFFBB6EFA3264405A310E63ED732C98E"/>
        <w:category>
          <w:name w:val="General"/>
          <w:gallery w:val="placeholder"/>
        </w:category>
        <w:types>
          <w:type w:val="bbPlcHdr"/>
        </w:types>
        <w:behaviors>
          <w:behavior w:val="content"/>
        </w:behaviors>
        <w:guid w:val="{7B7770B2-AD3A-4D9C-9A55-2DEF260A8A00}"/>
      </w:docPartPr>
      <w:docPartBody>
        <w:p w:rsidR="00FC695B" w:rsidRDefault="0045406A" w:rsidP="0045406A">
          <w:pPr>
            <w:pStyle w:val="EFFBB6EFA3264405A310E63ED732C98E"/>
          </w:pPr>
          <w:r w:rsidRPr="0022447A">
            <w:rPr>
              <w:rStyle w:val="PlaceholderText"/>
              <w:color w:val="595959" w:themeColor="text1" w:themeTint="A6"/>
            </w:rPr>
            <w:t>Insurer</w:t>
          </w:r>
        </w:p>
      </w:docPartBody>
    </w:docPart>
    <w:docPart>
      <w:docPartPr>
        <w:name w:val="BE33B2CC4A2D43A7A6DF50EDFDB7A492"/>
        <w:category>
          <w:name w:val="General"/>
          <w:gallery w:val="placeholder"/>
        </w:category>
        <w:types>
          <w:type w:val="bbPlcHdr"/>
        </w:types>
        <w:behaviors>
          <w:behavior w:val="content"/>
        </w:behaviors>
        <w:guid w:val="{CCC99CFA-4286-4A48-A315-B019F18908F5}"/>
      </w:docPartPr>
      <w:docPartBody>
        <w:p w:rsidR="00FC695B" w:rsidRDefault="0045406A" w:rsidP="0045406A">
          <w:pPr>
            <w:pStyle w:val="BE33B2CC4A2D43A7A6DF50EDFDB7A492"/>
          </w:pPr>
          <w:r w:rsidRPr="00E83092">
            <w:rPr>
              <w:rStyle w:val="PlaceholderText"/>
              <w:color w:val="595959" w:themeColor="text1" w:themeTint="A6"/>
            </w:rPr>
            <w:t>Policy Number</w:t>
          </w:r>
        </w:p>
      </w:docPartBody>
    </w:docPart>
    <w:docPart>
      <w:docPartPr>
        <w:name w:val="EF5BC3ACC2CB4B4BBF91977EF302BF77"/>
        <w:category>
          <w:name w:val="General"/>
          <w:gallery w:val="placeholder"/>
        </w:category>
        <w:types>
          <w:type w:val="bbPlcHdr"/>
        </w:types>
        <w:behaviors>
          <w:behavior w:val="content"/>
        </w:behaviors>
        <w:guid w:val="{6E307143-73E9-4D9F-9EED-2431996334D0}"/>
      </w:docPartPr>
      <w:docPartBody>
        <w:p w:rsidR="00FC695B" w:rsidRDefault="0045406A" w:rsidP="0045406A">
          <w:pPr>
            <w:pStyle w:val="EF5BC3ACC2CB4B4BBF91977EF302BF77"/>
          </w:pPr>
          <w:r w:rsidRPr="00A15E61">
            <w:rPr>
              <w:rStyle w:val="PlaceholderText"/>
              <w:color w:val="124F1A" w:themeColor="accent3" w:themeShade="BF"/>
            </w:rPr>
            <w:t>Date</w:t>
          </w:r>
        </w:p>
      </w:docPartBody>
    </w:docPart>
    <w:docPart>
      <w:docPartPr>
        <w:name w:val="589CF46D77C94ED99BEA0C96C863CBB3"/>
        <w:category>
          <w:name w:val="General"/>
          <w:gallery w:val="placeholder"/>
        </w:category>
        <w:types>
          <w:type w:val="bbPlcHdr"/>
        </w:types>
        <w:behaviors>
          <w:behavior w:val="content"/>
        </w:behaviors>
        <w:guid w:val="{D9064267-B00A-4CF1-B2FA-467CC47F7C06}"/>
      </w:docPartPr>
      <w:docPartBody>
        <w:p w:rsidR="00FC695B" w:rsidRDefault="0045406A" w:rsidP="0045406A">
          <w:pPr>
            <w:pStyle w:val="589CF46D77C94ED99BEA0C96C863CBB31"/>
          </w:pPr>
          <w:r>
            <w:rPr>
              <w:rStyle w:val="PlaceholderText"/>
              <w:color w:val="595959" w:themeColor="text1" w:themeTint="A6"/>
            </w:rPr>
            <w:t>%</w:t>
          </w:r>
        </w:p>
      </w:docPartBody>
    </w:docPart>
    <w:docPart>
      <w:docPartPr>
        <w:name w:val="E308CFAE284B4568B02F737A557504EA"/>
        <w:category>
          <w:name w:val="General"/>
          <w:gallery w:val="placeholder"/>
        </w:category>
        <w:types>
          <w:type w:val="bbPlcHdr"/>
        </w:types>
        <w:behaviors>
          <w:behavior w:val="content"/>
        </w:behaviors>
        <w:guid w:val="{10115D0C-E8BC-4104-B8D5-A9823EBA35DB}"/>
      </w:docPartPr>
      <w:docPartBody>
        <w:p w:rsidR="00FC695B" w:rsidRDefault="0045406A" w:rsidP="0045406A">
          <w:pPr>
            <w:pStyle w:val="E308CFAE284B4568B02F737A557504EA1"/>
          </w:pPr>
          <w:r w:rsidRPr="00BD4586">
            <w:rPr>
              <w:rStyle w:val="PlaceholderText"/>
              <w:color w:val="595959" w:themeColor="text1" w:themeTint="A6"/>
            </w:rPr>
            <w:t>%</w:t>
          </w:r>
        </w:p>
      </w:docPartBody>
    </w:docPart>
    <w:docPart>
      <w:docPartPr>
        <w:name w:val="BE3EAA07AA0C43EFA3D94B5E85808A2C"/>
        <w:category>
          <w:name w:val="General"/>
          <w:gallery w:val="placeholder"/>
        </w:category>
        <w:types>
          <w:type w:val="bbPlcHdr"/>
        </w:types>
        <w:behaviors>
          <w:behavior w:val="content"/>
        </w:behaviors>
        <w:guid w:val="{C7A99DC8-90F4-4883-AB22-12FB3DA681AC}"/>
      </w:docPartPr>
      <w:docPartBody>
        <w:p w:rsidR="00FC695B" w:rsidRDefault="0045406A" w:rsidP="0045406A">
          <w:pPr>
            <w:pStyle w:val="BE3EAA07AA0C43EFA3D94B5E85808A2C1"/>
          </w:pPr>
          <w:r w:rsidRPr="00BD4586">
            <w:rPr>
              <w:rStyle w:val="PlaceholderText"/>
              <w:color w:val="595959" w:themeColor="text1" w:themeTint="A6"/>
            </w:rPr>
            <w:t>%</w:t>
          </w:r>
        </w:p>
      </w:docPartBody>
    </w:docPart>
    <w:docPart>
      <w:docPartPr>
        <w:name w:val="8C1E1E783D4347D394657A9AC05A63C2"/>
        <w:category>
          <w:name w:val="General"/>
          <w:gallery w:val="placeholder"/>
        </w:category>
        <w:types>
          <w:type w:val="bbPlcHdr"/>
        </w:types>
        <w:behaviors>
          <w:behavior w:val="content"/>
        </w:behaviors>
        <w:guid w:val="{6F626D61-79F2-4265-BE48-03263B30BA10}"/>
      </w:docPartPr>
      <w:docPartBody>
        <w:p w:rsidR="00FC695B" w:rsidRDefault="0045406A" w:rsidP="0045406A">
          <w:pPr>
            <w:pStyle w:val="8C1E1E783D4347D394657A9AC05A63C21"/>
          </w:pPr>
          <w:r w:rsidRPr="00BD4586">
            <w:rPr>
              <w:rStyle w:val="PlaceholderText"/>
              <w:color w:val="595959" w:themeColor="text1" w:themeTint="A6"/>
            </w:rPr>
            <w:t>%</w:t>
          </w:r>
        </w:p>
      </w:docPartBody>
    </w:docPart>
    <w:docPart>
      <w:docPartPr>
        <w:name w:val="AE600E9B6DB747E8812A7C98779B1841"/>
        <w:category>
          <w:name w:val="General"/>
          <w:gallery w:val="placeholder"/>
        </w:category>
        <w:types>
          <w:type w:val="bbPlcHdr"/>
        </w:types>
        <w:behaviors>
          <w:behavior w:val="content"/>
        </w:behaviors>
        <w:guid w:val="{4D32872B-3433-4EAF-9EB9-F3F7A2F837DE}"/>
      </w:docPartPr>
      <w:docPartBody>
        <w:p w:rsidR="00FC695B" w:rsidRDefault="0045406A" w:rsidP="0045406A">
          <w:pPr>
            <w:pStyle w:val="AE600E9B6DB747E8812A7C98779B18411"/>
          </w:pPr>
          <w:r w:rsidRPr="00BD4586">
            <w:rPr>
              <w:rStyle w:val="PlaceholderText"/>
              <w:color w:val="595959" w:themeColor="text1" w:themeTint="A6"/>
            </w:rPr>
            <w:t>%</w:t>
          </w:r>
        </w:p>
      </w:docPartBody>
    </w:docPart>
    <w:docPart>
      <w:docPartPr>
        <w:name w:val="A953409B6AA0415AA0A0A69FDD933F69"/>
        <w:category>
          <w:name w:val="General"/>
          <w:gallery w:val="placeholder"/>
        </w:category>
        <w:types>
          <w:type w:val="bbPlcHdr"/>
        </w:types>
        <w:behaviors>
          <w:behavior w:val="content"/>
        </w:behaviors>
        <w:guid w:val="{5C4DC0B2-F938-4096-A692-25128276E63F}"/>
      </w:docPartPr>
      <w:docPartBody>
        <w:p w:rsidR="00FC695B" w:rsidRDefault="0045406A" w:rsidP="0045406A">
          <w:pPr>
            <w:pStyle w:val="A953409B6AA0415AA0A0A69FDD933F691"/>
          </w:pPr>
          <w:r w:rsidRPr="00BD4586">
            <w:rPr>
              <w:rStyle w:val="PlaceholderText"/>
              <w:color w:val="595959" w:themeColor="text1" w:themeTint="A6"/>
            </w:rPr>
            <w:t>%</w:t>
          </w:r>
        </w:p>
      </w:docPartBody>
    </w:docPart>
    <w:docPart>
      <w:docPartPr>
        <w:name w:val="6A403483FA28461285C256B75EAC46C1"/>
        <w:category>
          <w:name w:val="General"/>
          <w:gallery w:val="placeholder"/>
        </w:category>
        <w:types>
          <w:type w:val="bbPlcHdr"/>
        </w:types>
        <w:behaviors>
          <w:behavior w:val="content"/>
        </w:behaviors>
        <w:guid w:val="{5B4BE032-EAC1-481B-9FB7-B209C5BD4704}"/>
      </w:docPartPr>
      <w:docPartBody>
        <w:p w:rsidR="00FC695B" w:rsidRDefault="0045406A" w:rsidP="0045406A">
          <w:pPr>
            <w:pStyle w:val="6A403483FA28461285C256B75EAC46C11"/>
          </w:pPr>
          <w:r w:rsidRPr="00BD4586">
            <w:rPr>
              <w:rStyle w:val="PlaceholderText"/>
              <w:color w:val="595959" w:themeColor="text1" w:themeTint="A6"/>
            </w:rPr>
            <w:t>%</w:t>
          </w:r>
        </w:p>
      </w:docPartBody>
    </w:docPart>
    <w:docPart>
      <w:docPartPr>
        <w:name w:val="CCB20D32F1014A7E8D6D214D5E8432D5"/>
        <w:category>
          <w:name w:val="General"/>
          <w:gallery w:val="placeholder"/>
        </w:category>
        <w:types>
          <w:type w:val="bbPlcHdr"/>
        </w:types>
        <w:behaviors>
          <w:behavior w:val="content"/>
        </w:behaviors>
        <w:guid w:val="{4406D72C-247E-4AB2-9AFC-16521D9B6E64}"/>
      </w:docPartPr>
      <w:docPartBody>
        <w:p w:rsidR="00FC695B" w:rsidRDefault="0045406A" w:rsidP="0045406A">
          <w:pPr>
            <w:pStyle w:val="CCB20D32F1014A7E8D6D214D5E8432D51"/>
          </w:pPr>
          <w:r w:rsidRPr="00BD4586">
            <w:rPr>
              <w:rStyle w:val="PlaceholderText"/>
              <w:color w:val="595959" w:themeColor="text1" w:themeTint="A6"/>
            </w:rPr>
            <w:t>%</w:t>
          </w:r>
        </w:p>
      </w:docPartBody>
    </w:docPart>
    <w:docPart>
      <w:docPartPr>
        <w:name w:val="5BE23CCFFA89449FA2E89571F17FC837"/>
        <w:category>
          <w:name w:val="General"/>
          <w:gallery w:val="placeholder"/>
        </w:category>
        <w:types>
          <w:type w:val="bbPlcHdr"/>
        </w:types>
        <w:behaviors>
          <w:behavior w:val="content"/>
        </w:behaviors>
        <w:guid w:val="{3D3F22F0-F15D-47FF-BA37-563F027F55F9}"/>
      </w:docPartPr>
      <w:docPartBody>
        <w:p w:rsidR="00FC695B" w:rsidRDefault="0045406A" w:rsidP="0045406A">
          <w:pPr>
            <w:pStyle w:val="5BE23CCFFA89449FA2E89571F17FC8371"/>
          </w:pPr>
          <w:r w:rsidRPr="00BD4586">
            <w:rPr>
              <w:rStyle w:val="PlaceholderText"/>
              <w:color w:val="595959" w:themeColor="text1" w:themeTint="A6"/>
            </w:rPr>
            <w:t>%</w:t>
          </w:r>
        </w:p>
      </w:docPartBody>
    </w:docPart>
    <w:docPart>
      <w:docPartPr>
        <w:name w:val="33BF90C592CA4931BE745A1700527609"/>
        <w:category>
          <w:name w:val="General"/>
          <w:gallery w:val="placeholder"/>
        </w:category>
        <w:types>
          <w:type w:val="bbPlcHdr"/>
        </w:types>
        <w:behaviors>
          <w:behavior w:val="content"/>
        </w:behaviors>
        <w:guid w:val="{971385F8-9659-4843-85F5-B9A81F0814EE}"/>
      </w:docPartPr>
      <w:docPartBody>
        <w:p w:rsidR="00000000" w:rsidRDefault="0045406A" w:rsidP="0045406A">
          <w:pPr>
            <w:pStyle w:val="33BF90C592CA4931BE745A17005276091"/>
          </w:pPr>
          <w:r w:rsidRPr="00A15E61">
            <w:rPr>
              <w:rStyle w:val="PlaceholderText"/>
              <w:color w:val="124F1A" w:themeColor="accent3" w:themeShade="BF"/>
            </w:rPr>
            <w:t>Date</w:t>
          </w:r>
        </w:p>
      </w:docPartBody>
    </w:docPart>
    <w:docPart>
      <w:docPartPr>
        <w:name w:val="EBF7F4CD5BEC4D799A47980286BB4AD7"/>
        <w:category>
          <w:name w:val="General"/>
          <w:gallery w:val="placeholder"/>
        </w:category>
        <w:types>
          <w:type w:val="bbPlcHdr"/>
        </w:types>
        <w:behaviors>
          <w:behavior w:val="content"/>
        </w:behaviors>
        <w:guid w:val="{E6DF293F-5EDA-4515-A585-7A291B6DA8E2}"/>
      </w:docPartPr>
      <w:docPartBody>
        <w:p w:rsidR="00000000" w:rsidRDefault="0045406A" w:rsidP="0045406A">
          <w:pPr>
            <w:pStyle w:val="EBF7F4CD5BEC4D799A47980286BB4AD71"/>
          </w:pPr>
          <w:r w:rsidRPr="00E83092">
            <w:rPr>
              <w:rStyle w:val="PlaceholderText"/>
              <w:color w:val="595959" w:themeColor="text1" w:themeTint="A6"/>
            </w:rPr>
            <w:t>Details</w:t>
          </w:r>
        </w:p>
      </w:docPartBody>
    </w:docPart>
    <w:docPart>
      <w:docPartPr>
        <w:name w:val="B2F72F38511A48C68AD208930A0A90B3"/>
        <w:category>
          <w:name w:val="General"/>
          <w:gallery w:val="placeholder"/>
        </w:category>
        <w:types>
          <w:type w:val="bbPlcHdr"/>
        </w:types>
        <w:behaviors>
          <w:behavior w:val="content"/>
        </w:behaviors>
        <w:guid w:val="{805C8CE2-1399-4E3D-B352-8CD798D29A76}"/>
      </w:docPartPr>
      <w:docPartBody>
        <w:p w:rsidR="00000000" w:rsidRDefault="0045406A" w:rsidP="0045406A">
          <w:pPr>
            <w:pStyle w:val="B2F72F38511A48C68AD208930A0A90B3"/>
          </w:pPr>
          <w:r w:rsidRPr="001D798B">
            <w:rPr>
              <w:rStyle w:val="PlaceholderText"/>
              <w:bCs/>
              <w:color w:val="196B24" w:themeColor="accent3"/>
              <w:sz w:val="22"/>
              <w:szCs w:val="22"/>
            </w:rPr>
            <w:t>Type</w:t>
          </w:r>
        </w:p>
      </w:docPartBody>
    </w:docPart>
    <w:docPart>
      <w:docPartPr>
        <w:name w:val="BD3FAABBF65D476B8E459A95121B3188"/>
        <w:category>
          <w:name w:val="General"/>
          <w:gallery w:val="placeholder"/>
        </w:category>
        <w:types>
          <w:type w:val="bbPlcHdr"/>
        </w:types>
        <w:behaviors>
          <w:behavior w:val="content"/>
        </w:behaviors>
        <w:guid w:val="{8235C7D0-DFB0-4CE6-BDF5-F77C5A7A2BA2}"/>
      </w:docPartPr>
      <w:docPartBody>
        <w:p w:rsidR="00000000" w:rsidRDefault="0045406A" w:rsidP="0045406A">
          <w:pPr>
            <w:pStyle w:val="BD3FAABBF65D476B8E459A95121B3188"/>
          </w:pPr>
          <w:r w:rsidRPr="001D798B">
            <w:rPr>
              <w:rStyle w:val="PlaceholderText"/>
              <w:bCs/>
              <w:color w:val="196B24" w:themeColor="accent3"/>
              <w:sz w:val="22"/>
              <w:szCs w:val="22"/>
            </w:rPr>
            <w:t>Type</w:t>
          </w:r>
        </w:p>
      </w:docPartBody>
    </w:docPart>
    <w:docPart>
      <w:docPartPr>
        <w:name w:val="8220CE2F2223492CA3189E44C3B4D2F9"/>
        <w:category>
          <w:name w:val="General"/>
          <w:gallery w:val="placeholder"/>
        </w:category>
        <w:types>
          <w:type w:val="bbPlcHdr"/>
        </w:types>
        <w:behaviors>
          <w:behavior w:val="content"/>
        </w:behaviors>
        <w:guid w:val="{3F172BA2-5AF1-469C-AB87-6EA578A6FF10}"/>
      </w:docPartPr>
      <w:docPartBody>
        <w:p w:rsidR="00000000" w:rsidRDefault="0045406A" w:rsidP="0045406A">
          <w:pPr>
            <w:pStyle w:val="8220CE2F2223492CA3189E44C3B4D2F91"/>
          </w:pPr>
          <w:r w:rsidRPr="00A15E61">
            <w:rPr>
              <w:rStyle w:val="PlaceholderText"/>
              <w:color w:val="124F1A" w:themeColor="accent3" w:themeShade="BF"/>
            </w:rPr>
            <w:t>Date</w:t>
          </w:r>
        </w:p>
      </w:docPartBody>
    </w:docPart>
    <w:docPart>
      <w:docPartPr>
        <w:name w:val="562CFE64162F423F85F7A677DB0CD091"/>
        <w:category>
          <w:name w:val="General"/>
          <w:gallery w:val="placeholder"/>
        </w:category>
        <w:types>
          <w:type w:val="bbPlcHdr"/>
        </w:types>
        <w:behaviors>
          <w:behavior w:val="content"/>
        </w:behaviors>
        <w:guid w:val="{9C737E3E-8F3B-4D61-BD3A-6C7C09E933D3}"/>
      </w:docPartPr>
      <w:docPartBody>
        <w:p w:rsidR="00000000" w:rsidRDefault="0045406A" w:rsidP="0045406A">
          <w:pPr>
            <w:pStyle w:val="562CFE64162F423F85F7A677DB0CD0911"/>
          </w:pPr>
          <w:r w:rsidRPr="00E83092">
            <w:rPr>
              <w:rStyle w:val="PlaceholderText"/>
              <w:color w:val="595959" w:themeColor="text1" w:themeTint="A6"/>
            </w:rPr>
            <w:t>Details</w:t>
          </w:r>
        </w:p>
      </w:docPartBody>
    </w:docPart>
    <w:docPart>
      <w:docPartPr>
        <w:name w:val="3668DB5DFF7642A2BDE7D70A976286E3"/>
        <w:category>
          <w:name w:val="General"/>
          <w:gallery w:val="placeholder"/>
        </w:category>
        <w:types>
          <w:type w:val="bbPlcHdr"/>
        </w:types>
        <w:behaviors>
          <w:behavior w:val="content"/>
        </w:behaviors>
        <w:guid w:val="{13B95107-FE48-4D5F-A16C-669C8C56915C}"/>
      </w:docPartPr>
      <w:docPartBody>
        <w:p w:rsidR="00000000" w:rsidRDefault="0045406A" w:rsidP="0045406A">
          <w:pPr>
            <w:pStyle w:val="3668DB5DFF7642A2BDE7D70A976286E3"/>
          </w:pPr>
          <w:r w:rsidRPr="001D798B">
            <w:rPr>
              <w:rStyle w:val="PlaceholderText"/>
              <w:bCs/>
              <w:color w:val="196B24" w:themeColor="accent3"/>
              <w:sz w:val="22"/>
              <w:szCs w:val="22"/>
            </w:rPr>
            <w:t>Type</w:t>
          </w:r>
        </w:p>
      </w:docPartBody>
    </w:docPart>
    <w:docPart>
      <w:docPartPr>
        <w:name w:val="6DB039E062F94A5F864721409218A7D2"/>
        <w:category>
          <w:name w:val="General"/>
          <w:gallery w:val="placeholder"/>
        </w:category>
        <w:types>
          <w:type w:val="bbPlcHdr"/>
        </w:types>
        <w:behaviors>
          <w:behavior w:val="content"/>
        </w:behaviors>
        <w:guid w:val="{FA93470D-5EA4-47B4-9B1F-172F99D7916C}"/>
      </w:docPartPr>
      <w:docPartBody>
        <w:p w:rsidR="00000000" w:rsidRDefault="0045406A" w:rsidP="0045406A">
          <w:pPr>
            <w:pStyle w:val="6DB039E062F94A5F864721409218A7D2"/>
          </w:pPr>
          <w:r w:rsidRPr="001D798B">
            <w:rPr>
              <w:rStyle w:val="PlaceholderText"/>
              <w:bCs/>
              <w:color w:val="196B24" w:themeColor="accent3"/>
              <w:sz w:val="22"/>
              <w:szCs w:val="22"/>
            </w:rPr>
            <w:t>Type</w:t>
          </w:r>
        </w:p>
      </w:docPartBody>
    </w:docPart>
    <w:docPart>
      <w:docPartPr>
        <w:name w:val="FBD2DD9FBA694A80B47A82BDBCF00152"/>
        <w:category>
          <w:name w:val="General"/>
          <w:gallery w:val="placeholder"/>
        </w:category>
        <w:types>
          <w:type w:val="bbPlcHdr"/>
        </w:types>
        <w:behaviors>
          <w:behavior w:val="content"/>
        </w:behaviors>
        <w:guid w:val="{19DE989E-6CE5-4032-9C3B-430B2B1BDE27}"/>
      </w:docPartPr>
      <w:docPartBody>
        <w:p w:rsidR="00000000" w:rsidRDefault="0045406A" w:rsidP="0045406A">
          <w:pPr>
            <w:pStyle w:val="FBD2DD9FBA694A80B47A82BDBCF001521"/>
          </w:pPr>
          <w:r w:rsidRPr="00A15E61">
            <w:rPr>
              <w:rStyle w:val="PlaceholderText"/>
              <w:color w:val="124F1A" w:themeColor="accent3" w:themeShade="BF"/>
            </w:rPr>
            <w:t>Date</w:t>
          </w:r>
        </w:p>
      </w:docPartBody>
    </w:docPart>
    <w:docPart>
      <w:docPartPr>
        <w:name w:val="BABC9DC60374407DA7F2D5E5F488DB2C"/>
        <w:category>
          <w:name w:val="General"/>
          <w:gallery w:val="placeholder"/>
        </w:category>
        <w:types>
          <w:type w:val="bbPlcHdr"/>
        </w:types>
        <w:behaviors>
          <w:behavior w:val="content"/>
        </w:behaviors>
        <w:guid w:val="{2FFADCB6-649A-4201-8917-3837931B7E2C}"/>
      </w:docPartPr>
      <w:docPartBody>
        <w:p w:rsidR="00000000" w:rsidRDefault="0045406A" w:rsidP="0045406A">
          <w:pPr>
            <w:pStyle w:val="BABC9DC60374407DA7F2D5E5F488DB2C1"/>
          </w:pPr>
          <w:r w:rsidRPr="00E83092">
            <w:rPr>
              <w:rStyle w:val="PlaceholderText"/>
              <w:color w:val="595959" w:themeColor="text1" w:themeTint="A6"/>
            </w:rPr>
            <w:t>Details</w:t>
          </w:r>
        </w:p>
      </w:docPartBody>
    </w:docPart>
    <w:docPart>
      <w:docPartPr>
        <w:name w:val="058DBC891B5749B7851BCE491C82F2F5"/>
        <w:category>
          <w:name w:val="General"/>
          <w:gallery w:val="placeholder"/>
        </w:category>
        <w:types>
          <w:type w:val="bbPlcHdr"/>
        </w:types>
        <w:behaviors>
          <w:behavior w:val="content"/>
        </w:behaviors>
        <w:guid w:val="{A558DD7D-4F47-4B8C-BF64-60732696BF74}"/>
      </w:docPartPr>
      <w:docPartBody>
        <w:p w:rsidR="00000000" w:rsidRDefault="0045406A" w:rsidP="0045406A">
          <w:pPr>
            <w:pStyle w:val="058DBC891B5749B7851BCE491C82F2F5"/>
          </w:pPr>
          <w:r w:rsidRPr="001D798B">
            <w:rPr>
              <w:rStyle w:val="PlaceholderText"/>
              <w:bCs/>
              <w:color w:val="196B24" w:themeColor="accent3"/>
              <w:sz w:val="22"/>
              <w:szCs w:val="22"/>
            </w:rPr>
            <w:t>Type</w:t>
          </w:r>
        </w:p>
      </w:docPartBody>
    </w:docPart>
    <w:docPart>
      <w:docPartPr>
        <w:name w:val="D1CCF0BD830742029C6593DCD8234578"/>
        <w:category>
          <w:name w:val="General"/>
          <w:gallery w:val="placeholder"/>
        </w:category>
        <w:types>
          <w:type w:val="bbPlcHdr"/>
        </w:types>
        <w:behaviors>
          <w:behavior w:val="content"/>
        </w:behaviors>
        <w:guid w:val="{7BB1E4AD-2716-4E78-A653-375AA608A9C1}"/>
      </w:docPartPr>
      <w:docPartBody>
        <w:p w:rsidR="00000000" w:rsidRDefault="0045406A" w:rsidP="0045406A">
          <w:pPr>
            <w:pStyle w:val="D1CCF0BD830742029C6593DCD8234578"/>
          </w:pPr>
          <w:r w:rsidRPr="001D798B">
            <w:rPr>
              <w:rStyle w:val="PlaceholderText"/>
              <w:bCs/>
              <w:color w:val="196B24" w:themeColor="accent3"/>
              <w:sz w:val="22"/>
              <w:szCs w:val="22"/>
            </w:rPr>
            <w:t>Type</w:t>
          </w:r>
        </w:p>
      </w:docPartBody>
    </w:docPart>
    <w:docPart>
      <w:docPartPr>
        <w:name w:val="028212772BDA4F9EB46968D86DC0BE10"/>
        <w:category>
          <w:name w:val="General"/>
          <w:gallery w:val="placeholder"/>
        </w:category>
        <w:types>
          <w:type w:val="bbPlcHdr"/>
        </w:types>
        <w:behaviors>
          <w:behavior w:val="content"/>
        </w:behaviors>
        <w:guid w:val="{17538322-2BAF-4AE5-9E1B-42DBAA49A06B}"/>
      </w:docPartPr>
      <w:docPartBody>
        <w:p w:rsidR="00000000" w:rsidRDefault="0045406A" w:rsidP="0045406A">
          <w:pPr>
            <w:pStyle w:val="028212772BDA4F9EB46968D86DC0BE101"/>
          </w:pPr>
          <w:r w:rsidRPr="00A15E61">
            <w:rPr>
              <w:rStyle w:val="PlaceholderText"/>
              <w:color w:val="124F1A" w:themeColor="accent3" w:themeShade="BF"/>
            </w:rPr>
            <w:t>Date</w:t>
          </w:r>
        </w:p>
      </w:docPartBody>
    </w:docPart>
    <w:docPart>
      <w:docPartPr>
        <w:name w:val="BCE2886165F24D71BE0FFDB6C9EB03C6"/>
        <w:category>
          <w:name w:val="General"/>
          <w:gallery w:val="placeholder"/>
        </w:category>
        <w:types>
          <w:type w:val="bbPlcHdr"/>
        </w:types>
        <w:behaviors>
          <w:behavior w:val="content"/>
        </w:behaviors>
        <w:guid w:val="{DE851EA6-C8E0-479E-A326-287E3D37F6C4}"/>
      </w:docPartPr>
      <w:docPartBody>
        <w:p w:rsidR="00000000" w:rsidRDefault="0045406A" w:rsidP="0045406A">
          <w:pPr>
            <w:pStyle w:val="BCE2886165F24D71BE0FFDB6C9EB03C61"/>
          </w:pPr>
          <w:r w:rsidRPr="00E83092">
            <w:rPr>
              <w:rStyle w:val="PlaceholderText"/>
              <w:color w:val="595959" w:themeColor="text1" w:themeTint="A6"/>
            </w:rPr>
            <w:t>Details</w:t>
          </w:r>
        </w:p>
      </w:docPartBody>
    </w:docPart>
    <w:docPart>
      <w:docPartPr>
        <w:name w:val="0BC04B07F9E549C396A3412B865F26E1"/>
        <w:category>
          <w:name w:val="General"/>
          <w:gallery w:val="placeholder"/>
        </w:category>
        <w:types>
          <w:type w:val="bbPlcHdr"/>
        </w:types>
        <w:behaviors>
          <w:behavior w:val="content"/>
        </w:behaviors>
        <w:guid w:val="{D58E62F1-86F8-46F4-8AA0-5046C74A4570}"/>
      </w:docPartPr>
      <w:docPartBody>
        <w:p w:rsidR="00000000" w:rsidRDefault="0045406A" w:rsidP="0045406A">
          <w:pPr>
            <w:pStyle w:val="0BC04B07F9E549C396A3412B865F26E1"/>
          </w:pPr>
          <w:r w:rsidRPr="001D798B">
            <w:rPr>
              <w:rStyle w:val="PlaceholderText"/>
              <w:bCs/>
              <w:color w:val="196B24" w:themeColor="accent3"/>
              <w:sz w:val="22"/>
              <w:szCs w:val="22"/>
            </w:rPr>
            <w:t>Type</w:t>
          </w:r>
        </w:p>
      </w:docPartBody>
    </w:docPart>
    <w:docPart>
      <w:docPartPr>
        <w:name w:val="EA768B8EBD284B548A680EA3EB498F32"/>
        <w:category>
          <w:name w:val="General"/>
          <w:gallery w:val="placeholder"/>
        </w:category>
        <w:types>
          <w:type w:val="bbPlcHdr"/>
        </w:types>
        <w:behaviors>
          <w:behavior w:val="content"/>
        </w:behaviors>
        <w:guid w:val="{9FAF06B2-DB73-48C6-B08C-4D60ED854D6B}"/>
      </w:docPartPr>
      <w:docPartBody>
        <w:p w:rsidR="00000000" w:rsidRDefault="0045406A" w:rsidP="0045406A">
          <w:pPr>
            <w:pStyle w:val="EA768B8EBD284B548A680EA3EB498F32"/>
          </w:pPr>
          <w:r w:rsidRPr="001D798B">
            <w:rPr>
              <w:rStyle w:val="PlaceholderText"/>
              <w:bCs/>
              <w:color w:val="196B24" w:themeColor="accent3"/>
              <w:sz w:val="22"/>
              <w:szCs w:val="22"/>
            </w:rPr>
            <w:t>Type</w:t>
          </w:r>
        </w:p>
      </w:docPartBody>
    </w:docPart>
    <w:docPart>
      <w:docPartPr>
        <w:name w:val="B7D51E8D91BB4D4CA1E3A75AA2DF2EA7"/>
        <w:category>
          <w:name w:val="General"/>
          <w:gallery w:val="placeholder"/>
        </w:category>
        <w:types>
          <w:type w:val="bbPlcHdr"/>
        </w:types>
        <w:behaviors>
          <w:behavior w:val="content"/>
        </w:behaviors>
        <w:guid w:val="{B1A29F37-52A8-4DC1-8764-C58972930096}"/>
      </w:docPartPr>
      <w:docPartBody>
        <w:p w:rsidR="00000000" w:rsidRDefault="0045406A" w:rsidP="0045406A">
          <w:pPr>
            <w:pStyle w:val="B7D51E8D91BB4D4CA1E3A75AA2DF2EA71"/>
          </w:pPr>
          <w:r w:rsidRPr="00E83092">
            <w:rPr>
              <w:rStyle w:val="PlaceholderText"/>
              <w:color w:val="595959" w:themeColor="text1" w:themeTint="A6"/>
            </w:rPr>
            <w:t>Description</w:t>
          </w:r>
        </w:p>
      </w:docPartBody>
    </w:docPart>
    <w:docPart>
      <w:docPartPr>
        <w:name w:val="779C92AFC2794C0CA84B72CD469953BA"/>
        <w:category>
          <w:name w:val="General"/>
          <w:gallery w:val="placeholder"/>
        </w:category>
        <w:types>
          <w:type w:val="bbPlcHdr"/>
        </w:types>
        <w:behaviors>
          <w:behavior w:val="content"/>
        </w:behaviors>
        <w:guid w:val="{C3672E56-E06E-4D99-8AEC-414AF1FE4478}"/>
      </w:docPartPr>
      <w:docPartBody>
        <w:p w:rsidR="00000000" w:rsidRDefault="0045406A" w:rsidP="0045406A">
          <w:pPr>
            <w:pStyle w:val="779C92AFC2794C0CA84B72CD469953BA1"/>
          </w:pPr>
          <w:r w:rsidRPr="00E83092">
            <w:rPr>
              <w:rStyle w:val="PlaceholderText"/>
              <w:color w:val="595959" w:themeColor="text1" w:themeTint="A6"/>
            </w:rPr>
            <w:t>Details</w:t>
          </w:r>
        </w:p>
      </w:docPartBody>
    </w:docPart>
    <w:docPart>
      <w:docPartPr>
        <w:name w:val="0773CBBC60F54D589791D213C4362E92"/>
        <w:category>
          <w:name w:val="General"/>
          <w:gallery w:val="placeholder"/>
        </w:category>
        <w:types>
          <w:type w:val="bbPlcHdr"/>
        </w:types>
        <w:behaviors>
          <w:behavior w:val="content"/>
        </w:behaviors>
        <w:guid w:val="{B762F883-7049-4305-B516-36EE4FAEAD05}"/>
      </w:docPartPr>
      <w:docPartBody>
        <w:p w:rsidR="00000000" w:rsidRDefault="0045406A" w:rsidP="0045406A">
          <w:pPr>
            <w:pStyle w:val="0773CBBC60F54D589791D213C4362E92"/>
          </w:pPr>
          <w:r w:rsidRPr="001D798B">
            <w:rPr>
              <w:rStyle w:val="PlaceholderText"/>
              <w:bCs/>
              <w:color w:val="196B24" w:themeColor="accent3"/>
              <w:sz w:val="22"/>
              <w:szCs w:val="22"/>
            </w:rPr>
            <w:t>Type</w:t>
          </w:r>
        </w:p>
      </w:docPartBody>
    </w:docPart>
    <w:docPart>
      <w:docPartPr>
        <w:name w:val="74ADB24BE248407DABC56382D8C4BEA2"/>
        <w:category>
          <w:name w:val="General"/>
          <w:gallery w:val="placeholder"/>
        </w:category>
        <w:types>
          <w:type w:val="bbPlcHdr"/>
        </w:types>
        <w:behaviors>
          <w:behavior w:val="content"/>
        </w:behaviors>
        <w:guid w:val="{DD4111DA-9925-45D6-A205-DAA3912D2611}"/>
      </w:docPartPr>
      <w:docPartBody>
        <w:p w:rsidR="00000000" w:rsidRDefault="0045406A" w:rsidP="0045406A">
          <w:pPr>
            <w:pStyle w:val="74ADB24BE248407DABC56382D8C4BEA2"/>
          </w:pPr>
          <w:r w:rsidRPr="001D798B">
            <w:rPr>
              <w:rStyle w:val="PlaceholderText"/>
              <w:bCs/>
              <w:color w:val="196B24" w:themeColor="accent3"/>
              <w:sz w:val="22"/>
              <w:szCs w:val="22"/>
            </w:rPr>
            <w:t>Type</w:t>
          </w:r>
        </w:p>
      </w:docPartBody>
    </w:docPart>
    <w:docPart>
      <w:docPartPr>
        <w:name w:val="3135CC6041544960AF6D99DA3218A92B"/>
        <w:category>
          <w:name w:val="General"/>
          <w:gallery w:val="placeholder"/>
        </w:category>
        <w:types>
          <w:type w:val="bbPlcHdr"/>
        </w:types>
        <w:behaviors>
          <w:behavior w:val="content"/>
        </w:behaviors>
        <w:guid w:val="{7915A3BF-BBDB-4CD7-9199-46980859F871}"/>
      </w:docPartPr>
      <w:docPartBody>
        <w:p w:rsidR="00000000" w:rsidRDefault="0045406A" w:rsidP="0045406A">
          <w:pPr>
            <w:pStyle w:val="3135CC6041544960AF6D99DA3218A92B1"/>
          </w:pPr>
          <w:r w:rsidRPr="00E83092">
            <w:rPr>
              <w:rStyle w:val="PlaceholderText"/>
              <w:color w:val="595959" w:themeColor="text1" w:themeTint="A6"/>
            </w:rPr>
            <w:t>Origin</w:t>
          </w:r>
        </w:p>
      </w:docPartBody>
    </w:docPart>
    <w:docPart>
      <w:docPartPr>
        <w:name w:val="1748D90425DA4EFDAD63045AA2D26424"/>
        <w:category>
          <w:name w:val="General"/>
          <w:gallery w:val="placeholder"/>
        </w:category>
        <w:types>
          <w:type w:val="bbPlcHdr"/>
        </w:types>
        <w:behaviors>
          <w:behavior w:val="content"/>
        </w:behaviors>
        <w:guid w:val="{F3BB880D-D998-4942-BCBF-BDB6A10A2D54}"/>
      </w:docPartPr>
      <w:docPartBody>
        <w:p w:rsidR="00000000" w:rsidRDefault="0045406A" w:rsidP="0045406A">
          <w:pPr>
            <w:pStyle w:val="1748D90425DA4EFDAD63045AA2D264241"/>
          </w:pPr>
          <w:r>
            <w:rPr>
              <w:rStyle w:val="PlaceholderText"/>
              <w:color w:val="595959" w:themeColor="text1" w:themeTint="A6"/>
            </w:rPr>
            <w:t>Destination</w:t>
          </w:r>
        </w:p>
      </w:docPartBody>
    </w:docPart>
    <w:docPart>
      <w:docPartPr>
        <w:name w:val="6807DEE77CBA4C2E8017BFD93E386BDF"/>
        <w:category>
          <w:name w:val="General"/>
          <w:gallery w:val="placeholder"/>
        </w:category>
        <w:types>
          <w:type w:val="bbPlcHdr"/>
        </w:types>
        <w:behaviors>
          <w:behavior w:val="content"/>
        </w:behaviors>
        <w:guid w:val="{83524FB9-1ED7-4F2B-BAEF-6E62465D10C4}"/>
      </w:docPartPr>
      <w:docPartBody>
        <w:p w:rsidR="00000000" w:rsidRDefault="0045406A" w:rsidP="0045406A">
          <w:pPr>
            <w:pStyle w:val="6807DEE77CBA4C2E8017BFD93E386BDF1"/>
          </w:pPr>
          <w:r w:rsidRPr="00E83092">
            <w:rPr>
              <w:rStyle w:val="PlaceholderText"/>
              <w:color w:val="595959" w:themeColor="text1" w:themeTint="A6"/>
            </w:rPr>
            <w:t>Description</w:t>
          </w:r>
        </w:p>
      </w:docPartBody>
    </w:docPart>
    <w:docPart>
      <w:docPartPr>
        <w:name w:val="EF5289446C9E4830B01CB5C4C0B51558"/>
        <w:category>
          <w:name w:val="General"/>
          <w:gallery w:val="placeholder"/>
        </w:category>
        <w:types>
          <w:type w:val="bbPlcHdr"/>
        </w:types>
        <w:behaviors>
          <w:behavior w:val="content"/>
        </w:behaviors>
        <w:guid w:val="{C07408BE-BC17-4324-856F-22BC95AE111E}"/>
      </w:docPartPr>
      <w:docPartBody>
        <w:p w:rsidR="00000000" w:rsidRDefault="0045406A" w:rsidP="0045406A">
          <w:pPr>
            <w:pStyle w:val="EF5289446C9E4830B01CB5C4C0B515581"/>
          </w:pPr>
          <w:r w:rsidRPr="00E83092">
            <w:rPr>
              <w:rStyle w:val="PlaceholderText"/>
              <w:color w:val="595959" w:themeColor="text1" w:themeTint="A6"/>
            </w:rPr>
            <w:t>Details</w:t>
          </w:r>
        </w:p>
      </w:docPartBody>
    </w:docPart>
    <w:docPart>
      <w:docPartPr>
        <w:name w:val="47135A9E23754A03A573336C71B2EFD0"/>
        <w:category>
          <w:name w:val="General"/>
          <w:gallery w:val="placeholder"/>
        </w:category>
        <w:types>
          <w:type w:val="bbPlcHdr"/>
        </w:types>
        <w:behaviors>
          <w:behavior w:val="content"/>
        </w:behaviors>
        <w:guid w:val="{922213EA-D788-4A3D-9FD0-0D4F71D51831}"/>
      </w:docPartPr>
      <w:docPartBody>
        <w:p w:rsidR="00000000" w:rsidRDefault="0045406A" w:rsidP="0045406A">
          <w:pPr>
            <w:pStyle w:val="47135A9E23754A03A573336C71B2EFD0"/>
          </w:pPr>
          <w:r w:rsidRPr="001D798B">
            <w:rPr>
              <w:rStyle w:val="PlaceholderText"/>
              <w:bCs/>
              <w:color w:val="196B24" w:themeColor="accent3"/>
              <w:sz w:val="22"/>
              <w:szCs w:val="22"/>
            </w:rPr>
            <w:t>Type</w:t>
          </w:r>
        </w:p>
      </w:docPartBody>
    </w:docPart>
    <w:docPart>
      <w:docPartPr>
        <w:name w:val="7CEB58A2BF744B6F834B5F8B9DF177F2"/>
        <w:category>
          <w:name w:val="General"/>
          <w:gallery w:val="placeholder"/>
        </w:category>
        <w:types>
          <w:type w:val="bbPlcHdr"/>
        </w:types>
        <w:behaviors>
          <w:behavior w:val="content"/>
        </w:behaviors>
        <w:guid w:val="{DF8BE67C-C7CD-4687-AA21-C32CB75681D9}"/>
      </w:docPartPr>
      <w:docPartBody>
        <w:p w:rsidR="00000000" w:rsidRDefault="0045406A" w:rsidP="0045406A">
          <w:pPr>
            <w:pStyle w:val="7CEB58A2BF744B6F834B5F8B9DF177F2"/>
          </w:pPr>
          <w:r w:rsidRPr="001D798B">
            <w:rPr>
              <w:rStyle w:val="PlaceholderText"/>
              <w:bCs/>
              <w:color w:val="196B24" w:themeColor="accent3"/>
              <w:sz w:val="22"/>
              <w:szCs w:val="22"/>
            </w:rPr>
            <w:t>Type</w:t>
          </w:r>
        </w:p>
      </w:docPartBody>
    </w:docPart>
    <w:docPart>
      <w:docPartPr>
        <w:name w:val="45372D51D39D4EC29CDFFBDCC31F1B12"/>
        <w:category>
          <w:name w:val="General"/>
          <w:gallery w:val="placeholder"/>
        </w:category>
        <w:types>
          <w:type w:val="bbPlcHdr"/>
        </w:types>
        <w:behaviors>
          <w:behavior w:val="content"/>
        </w:behaviors>
        <w:guid w:val="{CDBB7FA7-3F7E-41EC-B78D-4B760FCE1AA7}"/>
      </w:docPartPr>
      <w:docPartBody>
        <w:p w:rsidR="00000000" w:rsidRDefault="0045406A" w:rsidP="0045406A">
          <w:pPr>
            <w:pStyle w:val="45372D51D39D4EC29CDFFBDCC31F1B121"/>
          </w:pPr>
          <w:r w:rsidRPr="00E83092">
            <w:rPr>
              <w:rStyle w:val="PlaceholderText"/>
              <w:color w:val="595959" w:themeColor="text1" w:themeTint="A6"/>
            </w:rPr>
            <w:t>Origin</w:t>
          </w:r>
        </w:p>
      </w:docPartBody>
    </w:docPart>
    <w:docPart>
      <w:docPartPr>
        <w:name w:val="70F67C0CD36F4EF29E0A5E824DFA7F3A"/>
        <w:category>
          <w:name w:val="General"/>
          <w:gallery w:val="placeholder"/>
        </w:category>
        <w:types>
          <w:type w:val="bbPlcHdr"/>
        </w:types>
        <w:behaviors>
          <w:behavior w:val="content"/>
        </w:behaviors>
        <w:guid w:val="{5B763D35-3075-4051-9C35-1500DD8EB8C9}"/>
      </w:docPartPr>
      <w:docPartBody>
        <w:p w:rsidR="00000000" w:rsidRDefault="0045406A" w:rsidP="0045406A">
          <w:pPr>
            <w:pStyle w:val="70F67C0CD36F4EF29E0A5E824DFA7F3A1"/>
          </w:pPr>
          <w:r w:rsidRPr="008D4C5D">
            <w:rPr>
              <w:rStyle w:val="PlaceholderText"/>
              <w:color w:val="595959" w:themeColor="text1" w:themeTint="A6"/>
            </w:rPr>
            <w:t>Destination</w:t>
          </w:r>
        </w:p>
      </w:docPartBody>
    </w:docPart>
    <w:docPart>
      <w:docPartPr>
        <w:name w:val="0303463267CE400EB8D8B7A1F06F4C9A"/>
        <w:category>
          <w:name w:val="General"/>
          <w:gallery w:val="placeholder"/>
        </w:category>
        <w:types>
          <w:type w:val="bbPlcHdr"/>
        </w:types>
        <w:behaviors>
          <w:behavior w:val="content"/>
        </w:behaviors>
        <w:guid w:val="{B0639B38-DFD4-4FF5-A97D-221FC670879C}"/>
      </w:docPartPr>
      <w:docPartBody>
        <w:p w:rsidR="00000000" w:rsidRDefault="0045406A" w:rsidP="0045406A">
          <w:pPr>
            <w:pStyle w:val="0303463267CE400EB8D8B7A1F06F4C9A1"/>
          </w:pPr>
          <w:r w:rsidRPr="00E83092">
            <w:rPr>
              <w:rStyle w:val="PlaceholderText"/>
              <w:color w:val="595959" w:themeColor="text1" w:themeTint="A6"/>
            </w:rPr>
            <w:t>Description</w:t>
          </w:r>
        </w:p>
      </w:docPartBody>
    </w:docPart>
    <w:docPart>
      <w:docPartPr>
        <w:name w:val="A9243930B187457D83F11D6ACAE99F7B"/>
        <w:category>
          <w:name w:val="General"/>
          <w:gallery w:val="placeholder"/>
        </w:category>
        <w:types>
          <w:type w:val="bbPlcHdr"/>
        </w:types>
        <w:behaviors>
          <w:behavior w:val="content"/>
        </w:behaviors>
        <w:guid w:val="{E81FC4D0-90ED-459C-BEB0-9362CB48D3C8}"/>
      </w:docPartPr>
      <w:docPartBody>
        <w:p w:rsidR="00000000" w:rsidRDefault="0045406A" w:rsidP="0045406A">
          <w:pPr>
            <w:pStyle w:val="A9243930B187457D83F11D6ACAE99F7B1"/>
          </w:pPr>
          <w:r w:rsidRPr="00E83092">
            <w:rPr>
              <w:rStyle w:val="PlaceholderText"/>
              <w:color w:val="595959" w:themeColor="text1" w:themeTint="A6"/>
            </w:rPr>
            <w:t>Details</w:t>
          </w:r>
        </w:p>
      </w:docPartBody>
    </w:docPart>
    <w:docPart>
      <w:docPartPr>
        <w:name w:val="95ABCF2D54B24583B8F4460D6C806CE9"/>
        <w:category>
          <w:name w:val="General"/>
          <w:gallery w:val="placeholder"/>
        </w:category>
        <w:types>
          <w:type w:val="bbPlcHdr"/>
        </w:types>
        <w:behaviors>
          <w:behavior w:val="content"/>
        </w:behaviors>
        <w:guid w:val="{4606FD88-365F-41C1-91B2-08DE5A569A9A}"/>
      </w:docPartPr>
      <w:docPartBody>
        <w:p w:rsidR="00000000" w:rsidRDefault="0045406A" w:rsidP="0045406A">
          <w:pPr>
            <w:pStyle w:val="95ABCF2D54B24583B8F4460D6C806CE9"/>
          </w:pPr>
          <w:r w:rsidRPr="001D798B">
            <w:rPr>
              <w:rStyle w:val="PlaceholderText"/>
              <w:bCs/>
              <w:color w:val="196B24" w:themeColor="accent3"/>
              <w:sz w:val="22"/>
              <w:szCs w:val="22"/>
            </w:rPr>
            <w:t>Type</w:t>
          </w:r>
        </w:p>
      </w:docPartBody>
    </w:docPart>
    <w:docPart>
      <w:docPartPr>
        <w:name w:val="8A0EE52098BF41C2B00DD95B162AEBFA"/>
        <w:category>
          <w:name w:val="General"/>
          <w:gallery w:val="placeholder"/>
        </w:category>
        <w:types>
          <w:type w:val="bbPlcHdr"/>
        </w:types>
        <w:behaviors>
          <w:behavior w:val="content"/>
        </w:behaviors>
        <w:guid w:val="{F1135EDD-C3DA-4E29-A1E0-BCF7AE850732}"/>
      </w:docPartPr>
      <w:docPartBody>
        <w:p w:rsidR="00000000" w:rsidRDefault="0045406A" w:rsidP="0045406A">
          <w:pPr>
            <w:pStyle w:val="8A0EE52098BF41C2B00DD95B162AEBFA"/>
          </w:pPr>
          <w:r w:rsidRPr="001D798B">
            <w:rPr>
              <w:rStyle w:val="PlaceholderText"/>
              <w:bCs/>
              <w:color w:val="196B24" w:themeColor="accent3"/>
              <w:sz w:val="22"/>
              <w:szCs w:val="22"/>
            </w:rPr>
            <w:t>Type</w:t>
          </w:r>
        </w:p>
      </w:docPartBody>
    </w:docPart>
    <w:docPart>
      <w:docPartPr>
        <w:name w:val="2F9E0664BEA14A54BAE132E823B7561F"/>
        <w:category>
          <w:name w:val="General"/>
          <w:gallery w:val="placeholder"/>
        </w:category>
        <w:types>
          <w:type w:val="bbPlcHdr"/>
        </w:types>
        <w:behaviors>
          <w:behavior w:val="content"/>
        </w:behaviors>
        <w:guid w:val="{A1A6A928-464C-4C7F-8BB0-5011490B6863}"/>
      </w:docPartPr>
      <w:docPartBody>
        <w:p w:rsidR="00000000" w:rsidRDefault="0045406A" w:rsidP="0045406A">
          <w:pPr>
            <w:pStyle w:val="2F9E0664BEA14A54BAE132E823B7561F1"/>
          </w:pPr>
          <w:r w:rsidRPr="00E83092">
            <w:rPr>
              <w:rStyle w:val="PlaceholderText"/>
              <w:color w:val="595959" w:themeColor="text1" w:themeTint="A6"/>
            </w:rPr>
            <w:t>Origin</w:t>
          </w:r>
        </w:p>
      </w:docPartBody>
    </w:docPart>
    <w:docPart>
      <w:docPartPr>
        <w:name w:val="D3FF143CA74B41AFA25C7E1257DA9B0C"/>
        <w:category>
          <w:name w:val="General"/>
          <w:gallery w:val="placeholder"/>
        </w:category>
        <w:types>
          <w:type w:val="bbPlcHdr"/>
        </w:types>
        <w:behaviors>
          <w:behavior w:val="content"/>
        </w:behaviors>
        <w:guid w:val="{BF4CFF6F-5334-4CF6-BC8F-DE88C99B7FFF}"/>
      </w:docPartPr>
      <w:docPartBody>
        <w:p w:rsidR="00000000" w:rsidRDefault="0045406A" w:rsidP="0045406A">
          <w:pPr>
            <w:pStyle w:val="D3FF143CA74B41AFA25C7E1257DA9B0C1"/>
          </w:pPr>
          <w:r w:rsidRPr="008D4C5D">
            <w:rPr>
              <w:rStyle w:val="PlaceholderText"/>
              <w:color w:val="595959" w:themeColor="text1" w:themeTint="A6"/>
            </w:rPr>
            <w:t>Destination</w:t>
          </w:r>
        </w:p>
      </w:docPartBody>
    </w:docPart>
    <w:docPart>
      <w:docPartPr>
        <w:name w:val="D1192D26F6CD46739234402F08EE9AFD"/>
        <w:category>
          <w:name w:val="General"/>
          <w:gallery w:val="placeholder"/>
        </w:category>
        <w:types>
          <w:type w:val="bbPlcHdr"/>
        </w:types>
        <w:behaviors>
          <w:behavior w:val="content"/>
        </w:behaviors>
        <w:guid w:val="{CFFDBE7F-8733-4201-843D-00BF20FE7F6F}"/>
      </w:docPartPr>
      <w:docPartBody>
        <w:p w:rsidR="00000000" w:rsidRDefault="0045406A" w:rsidP="0045406A">
          <w:pPr>
            <w:pStyle w:val="D1192D26F6CD46739234402F08EE9AFD1"/>
          </w:pPr>
          <w:r w:rsidRPr="00E83092">
            <w:rPr>
              <w:rStyle w:val="PlaceholderText"/>
              <w:color w:val="595959" w:themeColor="text1" w:themeTint="A6"/>
            </w:rPr>
            <w:t>Description</w:t>
          </w:r>
        </w:p>
      </w:docPartBody>
    </w:docPart>
    <w:docPart>
      <w:docPartPr>
        <w:name w:val="CACA9964F1A247559AB32C0847648D23"/>
        <w:category>
          <w:name w:val="General"/>
          <w:gallery w:val="placeholder"/>
        </w:category>
        <w:types>
          <w:type w:val="bbPlcHdr"/>
        </w:types>
        <w:behaviors>
          <w:behavior w:val="content"/>
        </w:behaviors>
        <w:guid w:val="{1352B86E-2E0D-4CBA-A7E3-DF046651D20D}"/>
      </w:docPartPr>
      <w:docPartBody>
        <w:p w:rsidR="00000000" w:rsidRDefault="0045406A" w:rsidP="0045406A">
          <w:pPr>
            <w:pStyle w:val="CACA9964F1A247559AB32C0847648D231"/>
          </w:pPr>
          <w:r w:rsidRPr="00E83092">
            <w:rPr>
              <w:rStyle w:val="PlaceholderText"/>
              <w:color w:val="595959" w:themeColor="text1" w:themeTint="A6"/>
            </w:rPr>
            <w:t>Details</w:t>
          </w:r>
        </w:p>
      </w:docPartBody>
    </w:docPart>
    <w:docPart>
      <w:docPartPr>
        <w:name w:val="3DA8776949C942B091FE4BBC888AA119"/>
        <w:category>
          <w:name w:val="General"/>
          <w:gallery w:val="placeholder"/>
        </w:category>
        <w:types>
          <w:type w:val="bbPlcHdr"/>
        </w:types>
        <w:behaviors>
          <w:behavior w:val="content"/>
        </w:behaviors>
        <w:guid w:val="{2AF6B136-0DA6-4ABC-874E-F78D9973C2BC}"/>
      </w:docPartPr>
      <w:docPartBody>
        <w:p w:rsidR="00000000" w:rsidRDefault="0045406A" w:rsidP="0045406A">
          <w:pPr>
            <w:pStyle w:val="3DA8776949C942B091FE4BBC888AA119"/>
          </w:pPr>
          <w:r w:rsidRPr="001D798B">
            <w:rPr>
              <w:rStyle w:val="PlaceholderText"/>
              <w:bCs/>
              <w:color w:val="196B24" w:themeColor="accent3"/>
              <w:sz w:val="22"/>
              <w:szCs w:val="22"/>
            </w:rPr>
            <w:t>Type</w:t>
          </w:r>
        </w:p>
      </w:docPartBody>
    </w:docPart>
    <w:docPart>
      <w:docPartPr>
        <w:name w:val="6A6B766A11B94389B3FC6E0F74B86C69"/>
        <w:category>
          <w:name w:val="General"/>
          <w:gallery w:val="placeholder"/>
        </w:category>
        <w:types>
          <w:type w:val="bbPlcHdr"/>
        </w:types>
        <w:behaviors>
          <w:behavior w:val="content"/>
        </w:behaviors>
        <w:guid w:val="{759E8FFA-BE33-4D88-A590-B99C7DF16178}"/>
      </w:docPartPr>
      <w:docPartBody>
        <w:p w:rsidR="00000000" w:rsidRDefault="0045406A" w:rsidP="0045406A">
          <w:pPr>
            <w:pStyle w:val="6A6B766A11B94389B3FC6E0F74B86C69"/>
          </w:pPr>
          <w:r w:rsidRPr="001D798B">
            <w:rPr>
              <w:rStyle w:val="PlaceholderText"/>
              <w:bCs/>
              <w:color w:val="196B24" w:themeColor="accent3"/>
              <w:sz w:val="22"/>
              <w:szCs w:val="22"/>
            </w:rPr>
            <w:t>Type</w:t>
          </w:r>
        </w:p>
      </w:docPartBody>
    </w:docPart>
    <w:docPart>
      <w:docPartPr>
        <w:name w:val="D1CD1FFCBCFF49639A860AD6EAA28818"/>
        <w:category>
          <w:name w:val="General"/>
          <w:gallery w:val="placeholder"/>
        </w:category>
        <w:types>
          <w:type w:val="bbPlcHdr"/>
        </w:types>
        <w:behaviors>
          <w:behavior w:val="content"/>
        </w:behaviors>
        <w:guid w:val="{FFC52EB3-BF99-4DCF-8B35-2496A70028AE}"/>
      </w:docPartPr>
      <w:docPartBody>
        <w:p w:rsidR="00000000" w:rsidRDefault="0045406A" w:rsidP="0045406A">
          <w:pPr>
            <w:pStyle w:val="D1CD1FFCBCFF49639A860AD6EAA288181"/>
          </w:pPr>
          <w:r w:rsidRPr="00E83092">
            <w:rPr>
              <w:rStyle w:val="PlaceholderText"/>
              <w:color w:val="595959" w:themeColor="text1" w:themeTint="A6"/>
            </w:rPr>
            <w:t>Origin</w:t>
          </w:r>
        </w:p>
      </w:docPartBody>
    </w:docPart>
    <w:docPart>
      <w:docPartPr>
        <w:name w:val="C62050FF2640469C9315731893CCEE5B"/>
        <w:category>
          <w:name w:val="General"/>
          <w:gallery w:val="placeholder"/>
        </w:category>
        <w:types>
          <w:type w:val="bbPlcHdr"/>
        </w:types>
        <w:behaviors>
          <w:behavior w:val="content"/>
        </w:behaviors>
        <w:guid w:val="{D77B9E6D-01AA-4933-BFB4-CC82DC4EC093}"/>
      </w:docPartPr>
      <w:docPartBody>
        <w:p w:rsidR="00000000" w:rsidRDefault="0045406A" w:rsidP="0045406A">
          <w:pPr>
            <w:pStyle w:val="C62050FF2640469C9315731893CCEE5B1"/>
          </w:pPr>
          <w:r w:rsidRPr="008D4C5D">
            <w:rPr>
              <w:rStyle w:val="PlaceholderText"/>
              <w:color w:val="595959" w:themeColor="text1" w:themeTint="A6"/>
            </w:rPr>
            <w:t>Destination</w:t>
          </w:r>
        </w:p>
      </w:docPartBody>
    </w:docPart>
    <w:docPart>
      <w:docPartPr>
        <w:name w:val="CCAAC80C381A4355BB94A5F9D23B9063"/>
        <w:category>
          <w:name w:val="General"/>
          <w:gallery w:val="placeholder"/>
        </w:category>
        <w:types>
          <w:type w:val="bbPlcHdr"/>
        </w:types>
        <w:behaviors>
          <w:behavior w:val="content"/>
        </w:behaviors>
        <w:guid w:val="{98C2AE1A-1E1C-4537-8774-701A08A6CFFA}"/>
      </w:docPartPr>
      <w:docPartBody>
        <w:p w:rsidR="00000000" w:rsidRDefault="0045406A" w:rsidP="0045406A">
          <w:pPr>
            <w:pStyle w:val="CCAAC80C381A4355BB94A5F9D23B9063"/>
          </w:pPr>
          <w:r w:rsidRPr="001D798B">
            <w:rPr>
              <w:rStyle w:val="PlaceholderText"/>
              <w:bCs/>
              <w:color w:val="196B24" w:themeColor="accent3"/>
              <w:sz w:val="22"/>
              <w:szCs w:val="22"/>
            </w:rPr>
            <w:t>Type</w:t>
          </w:r>
        </w:p>
      </w:docPartBody>
    </w:docPart>
    <w:docPart>
      <w:docPartPr>
        <w:name w:val="F5500B0B644E43058F50E4AB33214A57"/>
        <w:category>
          <w:name w:val="General"/>
          <w:gallery w:val="placeholder"/>
        </w:category>
        <w:types>
          <w:type w:val="bbPlcHdr"/>
        </w:types>
        <w:behaviors>
          <w:behavior w:val="content"/>
        </w:behaviors>
        <w:guid w:val="{D3A4F921-9E1C-41B4-A00D-0B8E6E691FD5}"/>
      </w:docPartPr>
      <w:docPartBody>
        <w:p w:rsidR="00000000" w:rsidRDefault="0045406A" w:rsidP="0045406A">
          <w:pPr>
            <w:pStyle w:val="F5500B0B644E43058F50E4AB33214A57"/>
          </w:pPr>
          <w:r w:rsidRPr="001D798B">
            <w:rPr>
              <w:rStyle w:val="PlaceholderText"/>
              <w:bCs/>
              <w:color w:val="196B24" w:themeColor="accent3"/>
              <w:sz w:val="22"/>
              <w:szCs w:val="22"/>
            </w:rPr>
            <w:t>Type</w:t>
          </w:r>
        </w:p>
      </w:docPartBody>
    </w:docPart>
    <w:docPart>
      <w:docPartPr>
        <w:name w:val="F055FC89B6694F3583BEDE12262C574A"/>
        <w:category>
          <w:name w:val="General"/>
          <w:gallery w:val="placeholder"/>
        </w:category>
        <w:types>
          <w:type w:val="bbPlcHdr"/>
        </w:types>
        <w:behaviors>
          <w:behavior w:val="content"/>
        </w:behaviors>
        <w:guid w:val="{FCAB100E-C2D7-4FCF-9797-5AA824C66299}"/>
      </w:docPartPr>
      <w:docPartBody>
        <w:p w:rsidR="00000000" w:rsidRDefault="0045406A" w:rsidP="0045406A">
          <w:pPr>
            <w:pStyle w:val="F055FC89B6694F3583BEDE12262C574A"/>
          </w:pPr>
          <w:r w:rsidRPr="001D798B">
            <w:rPr>
              <w:rStyle w:val="PlaceholderText"/>
              <w:bCs/>
              <w:color w:val="196B24" w:themeColor="accent3"/>
              <w:sz w:val="22"/>
              <w:szCs w:val="22"/>
            </w:rPr>
            <w:t>Type</w:t>
          </w:r>
        </w:p>
      </w:docPartBody>
    </w:docPart>
    <w:docPart>
      <w:docPartPr>
        <w:name w:val="197FE1438E1B44A7977096912AF9BC53"/>
        <w:category>
          <w:name w:val="General"/>
          <w:gallery w:val="placeholder"/>
        </w:category>
        <w:types>
          <w:type w:val="bbPlcHdr"/>
        </w:types>
        <w:behaviors>
          <w:behavior w:val="content"/>
        </w:behaviors>
        <w:guid w:val="{70401493-CDB6-4EA5-B9BB-88B46399DAE9}"/>
      </w:docPartPr>
      <w:docPartBody>
        <w:p w:rsidR="00000000" w:rsidRDefault="0045406A" w:rsidP="0045406A">
          <w:pPr>
            <w:pStyle w:val="197FE1438E1B44A7977096912AF9BC53"/>
          </w:pPr>
          <w:r w:rsidRPr="001D798B">
            <w:rPr>
              <w:rStyle w:val="PlaceholderText"/>
              <w:bCs/>
              <w:color w:val="196B24" w:themeColor="accent3"/>
              <w:sz w:val="22"/>
              <w:szCs w:val="22"/>
            </w:rPr>
            <w:t>Type</w:t>
          </w:r>
        </w:p>
      </w:docPartBody>
    </w:docPart>
    <w:docPart>
      <w:docPartPr>
        <w:name w:val="94E5E3A9FF3A494E85E786F10F2C974A"/>
        <w:category>
          <w:name w:val="General"/>
          <w:gallery w:val="placeholder"/>
        </w:category>
        <w:types>
          <w:type w:val="bbPlcHdr"/>
        </w:types>
        <w:behaviors>
          <w:behavior w:val="content"/>
        </w:behaviors>
        <w:guid w:val="{81F76F3A-40E8-4F1B-A96E-0C32AF7AF387}"/>
      </w:docPartPr>
      <w:docPartBody>
        <w:p w:rsidR="00000000" w:rsidRDefault="0045406A" w:rsidP="0045406A">
          <w:pPr>
            <w:pStyle w:val="94E5E3A9FF3A494E85E786F10F2C974A"/>
          </w:pPr>
          <w:r w:rsidRPr="001D798B">
            <w:rPr>
              <w:rStyle w:val="PlaceholderText"/>
              <w:bCs/>
              <w:color w:val="196B24" w:themeColor="accent3"/>
              <w:sz w:val="22"/>
              <w:szCs w:val="22"/>
            </w:rPr>
            <w:t>Type</w:t>
          </w:r>
        </w:p>
      </w:docPartBody>
    </w:docPart>
    <w:docPart>
      <w:docPartPr>
        <w:name w:val="D7FE5732D9804C6A9F6584C6E7B90B3E"/>
        <w:category>
          <w:name w:val="General"/>
          <w:gallery w:val="placeholder"/>
        </w:category>
        <w:types>
          <w:type w:val="bbPlcHdr"/>
        </w:types>
        <w:behaviors>
          <w:behavior w:val="content"/>
        </w:behaviors>
        <w:guid w:val="{797FC62A-9CB8-4555-B3A1-49727319ED19}"/>
      </w:docPartPr>
      <w:docPartBody>
        <w:p w:rsidR="00000000" w:rsidRDefault="0045406A" w:rsidP="0045406A">
          <w:pPr>
            <w:pStyle w:val="D7FE5732D9804C6A9F6584C6E7B90B3E"/>
          </w:pPr>
          <w:r w:rsidRPr="001D798B">
            <w:rPr>
              <w:rStyle w:val="PlaceholderText"/>
              <w:bCs/>
              <w:color w:val="196B24" w:themeColor="accent3"/>
              <w:sz w:val="22"/>
              <w:szCs w:val="22"/>
            </w:rPr>
            <w:t>Type</w:t>
          </w:r>
        </w:p>
      </w:docPartBody>
    </w:docPart>
    <w:docPart>
      <w:docPartPr>
        <w:name w:val="12CEC97E1C3C4075B3C5757D84B79720"/>
        <w:category>
          <w:name w:val="General"/>
          <w:gallery w:val="placeholder"/>
        </w:category>
        <w:types>
          <w:type w:val="bbPlcHdr"/>
        </w:types>
        <w:behaviors>
          <w:behavior w:val="content"/>
        </w:behaviors>
        <w:guid w:val="{D0E77D24-A38A-4C92-902A-9E059B556BD2}"/>
      </w:docPartPr>
      <w:docPartBody>
        <w:p w:rsidR="00000000" w:rsidRDefault="0045406A" w:rsidP="0045406A">
          <w:pPr>
            <w:pStyle w:val="12CEC97E1C3C4075B3C5757D84B79720"/>
          </w:pPr>
          <w:r w:rsidRPr="001D798B">
            <w:rPr>
              <w:rStyle w:val="PlaceholderText"/>
              <w:bCs/>
              <w:color w:val="196B24" w:themeColor="accent3"/>
              <w:sz w:val="22"/>
              <w:szCs w:val="22"/>
            </w:rPr>
            <w:t>Type</w:t>
          </w:r>
        </w:p>
      </w:docPartBody>
    </w:docPart>
    <w:docPart>
      <w:docPartPr>
        <w:name w:val="F292EAB1317D4E9198740DF104515EE9"/>
        <w:category>
          <w:name w:val="General"/>
          <w:gallery w:val="placeholder"/>
        </w:category>
        <w:types>
          <w:type w:val="bbPlcHdr"/>
        </w:types>
        <w:behaviors>
          <w:behavior w:val="content"/>
        </w:behaviors>
        <w:guid w:val="{797C073C-5C9A-471D-9D55-DBC9E149B97B}"/>
      </w:docPartPr>
      <w:docPartBody>
        <w:p w:rsidR="00000000" w:rsidRDefault="0045406A" w:rsidP="0045406A">
          <w:pPr>
            <w:pStyle w:val="F292EAB1317D4E9198740DF104515EE9"/>
          </w:pPr>
          <w:r w:rsidRPr="001D798B">
            <w:rPr>
              <w:rStyle w:val="PlaceholderText"/>
              <w:bCs/>
              <w:color w:val="196B24" w:themeColor="accent3"/>
              <w:sz w:val="22"/>
              <w:szCs w:val="22"/>
            </w:rPr>
            <w:t>Type</w:t>
          </w:r>
        </w:p>
      </w:docPartBody>
    </w:docPart>
    <w:docPart>
      <w:docPartPr>
        <w:name w:val="C7E50B6A6BBE429F9953904425EDC1C6"/>
        <w:category>
          <w:name w:val="General"/>
          <w:gallery w:val="placeholder"/>
        </w:category>
        <w:types>
          <w:type w:val="bbPlcHdr"/>
        </w:types>
        <w:behaviors>
          <w:behavior w:val="content"/>
        </w:behaviors>
        <w:guid w:val="{F50024C8-13B7-41F1-8F4F-59F87A5E83B9}"/>
      </w:docPartPr>
      <w:docPartBody>
        <w:p w:rsidR="00000000" w:rsidRDefault="0045406A" w:rsidP="0045406A">
          <w:pPr>
            <w:pStyle w:val="C7E50B6A6BBE429F9953904425EDC1C6"/>
          </w:pPr>
          <w:r w:rsidRPr="001D798B">
            <w:rPr>
              <w:rStyle w:val="PlaceholderText"/>
              <w:bCs/>
              <w:color w:val="196B24" w:themeColor="accent3"/>
              <w:sz w:val="22"/>
              <w:szCs w:val="22"/>
            </w:rPr>
            <w:t>Type</w:t>
          </w:r>
        </w:p>
      </w:docPartBody>
    </w:docPart>
    <w:docPart>
      <w:docPartPr>
        <w:name w:val="B432C8648BC9463CB3BB3FB78C4F302C"/>
        <w:category>
          <w:name w:val="General"/>
          <w:gallery w:val="placeholder"/>
        </w:category>
        <w:types>
          <w:type w:val="bbPlcHdr"/>
        </w:types>
        <w:behaviors>
          <w:behavior w:val="content"/>
        </w:behaviors>
        <w:guid w:val="{0F9087E8-A9F9-4128-83F1-C2324E0CCD61}"/>
      </w:docPartPr>
      <w:docPartBody>
        <w:p w:rsidR="00000000" w:rsidRDefault="0045406A" w:rsidP="0045406A">
          <w:pPr>
            <w:pStyle w:val="B432C8648BC9463CB3BB3FB78C4F302C"/>
          </w:pPr>
          <w:r w:rsidRPr="001D798B">
            <w:rPr>
              <w:rStyle w:val="PlaceholderText"/>
              <w:bCs/>
              <w:color w:val="196B24" w:themeColor="accent3"/>
              <w:sz w:val="22"/>
              <w:szCs w:val="22"/>
            </w:rPr>
            <w:t>Type</w:t>
          </w:r>
        </w:p>
      </w:docPartBody>
    </w:docPart>
    <w:docPart>
      <w:docPartPr>
        <w:name w:val="445F00B496E7400680EDB5B42D11B84C"/>
        <w:category>
          <w:name w:val="General"/>
          <w:gallery w:val="placeholder"/>
        </w:category>
        <w:types>
          <w:type w:val="bbPlcHdr"/>
        </w:types>
        <w:behaviors>
          <w:behavior w:val="content"/>
        </w:behaviors>
        <w:guid w:val="{3520CA6B-9778-4AC2-81D4-4B4C5B1759F0}"/>
      </w:docPartPr>
      <w:docPartBody>
        <w:p w:rsidR="00000000" w:rsidRDefault="0045406A" w:rsidP="0045406A">
          <w:pPr>
            <w:pStyle w:val="445F00B496E7400680EDB5B42D11B84C"/>
          </w:pPr>
          <w:r w:rsidRPr="001D798B">
            <w:rPr>
              <w:rStyle w:val="PlaceholderText"/>
              <w:bCs/>
              <w:color w:val="196B24" w:themeColor="accent3"/>
              <w:sz w:val="22"/>
              <w:szCs w:val="22"/>
            </w:rPr>
            <w:t>Type</w:t>
          </w:r>
        </w:p>
      </w:docPartBody>
    </w:docPart>
    <w:docPart>
      <w:docPartPr>
        <w:name w:val="E11DCFFFC3A54FB6884925495B8BD381"/>
        <w:category>
          <w:name w:val="General"/>
          <w:gallery w:val="placeholder"/>
        </w:category>
        <w:types>
          <w:type w:val="bbPlcHdr"/>
        </w:types>
        <w:behaviors>
          <w:behavior w:val="content"/>
        </w:behaviors>
        <w:guid w:val="{C5F5987F-3BA4-4B28-9446-B53407C83B2A}"/>
      </w:docPartPr>
      <w:docPartBody>
        <w:p w:rsidR="00000000" w:rsidRDefault="0045406A" w:rsidP="0045406A">
          <w:pPr>
            <w:pStyle w:val="E11DCFFFC3A54FB6884925495B8BD381"/>
          </w:pPr>
          <w:r w:rsidRPr="001D798B">
            <w:rPr>
              <w:rStyle w:val="PlaceholderText"/>
              <w:bCs/>
              <w:color w:val="196B24" w:themeColor="accent3"/>
              <w:sz w:val="22"/>
              <w:szCs w:val="22"/>
            </w:rPr>
            <w:t>Type</w:t>
          </w:r>
        </w:p>
      </w:docPartBody>
    </w:docPart>
    <w:docPart>
      <w:docPartPr>
        <w:name w:val="CBE6E7C818DD453DAF16114E1F386407"/>
        <w:category>
          <w:name w:val="General"/>
          <w:gallery w:val="placeholder"/>
        </w:category>
        <w:types>
          <w:type w:val="bbPlcHdr"/>
        </w:types>
        <w:behaviors>
          <w:behavior w:val="content"/>
        </w:behaviors>
        <w:guid w:val="{EEEE8E0E-D589-4EFA-9477-CA16A07E892C}"/>
      </w:docPartPr>
      <w:docPartBody>
        <w:p w:rsidR="00000000" w:rsidRDefault="0045406A" w:rsidP="0045406A">
          <w:pPr>
            <w:pStyle w:val="CBE6E7C818DD453DAF16114E1F386407"/>
          </w:pPr>
          <w:r w:rsidRPr="001D798B">
            <w:rPr>
              <w:rStyle w:val="PlaceholderText"/>
              <w:bCs/>
              <w:color w:val="196B24" w:themeColor="accent3"/>
              <w:sz w:val="22"/>
              <w:szCs w:val="22"/>
            </w:rPr>
            <w:t>Type</w:t>
          </w:r>
        </w:p>
      </w:docPartBody>
    </w:docPart>
    <w:docPart>
      <w:docPartPr>
        <w:name w:val="265CC77C9DAE4977AA3F0C48CCCAB913"/>
        <w:category>
          <w:name w:val="General"/>
          <w:gallery w:val="placeholder"/>
        </w:category>
        <w:types>
          <w:type w:val="bbPlcHdr"/>
        </w:types>
        <w:behaviors>
          <w:behavior w:val="content"/>
        </w:behaviors>
        <w:guid w:val="{B81787CC-F35B-49A5-9ADE-3BB2EFBABDA2}"/>
      </w:docPartPr>
      <w:docPartBody>
        <w:p w:rsidR="00000000" w:rsidRDefault="0045406A" w:rsidP="0045406A">
          <w:pPr>
            <w:pStyle w:val="265CC77C9DAE4977AA3F0C48CCCAB913"/>
          </w:pPr>
          <w:r w:rsidRPr="001D798B">
            <w:rPr>
              <w:rStyle w:val="PlaceholderText"/>
              <w:bCs/>
              <w:color w:val="196B24" w:themeColor="accent3"/>
              <w:sz w:val="22"/>
              <w:szCs w:val="22"/>
            </w:rPr>
            <w:t>Type</w:t>
          </w:r>
        </w:p>
      </w:docPartBody>
    </w:docPart>
    <w:docPart>
      <w:docPartPr>
        <w:name w:val="0E77AFAF3DF9425A92B27623C413F245"/>
        <w:category>
          <w:name w:val="General"/>
          <w:gallery w:val="placeholder"/>
        </w:category>
        <w:types>
          <w:type w:val="bbPlcHdr"/>
        </w:types>
        <w:behaviors>
          <w:behavior w:val="content"/>
        </w:behaviors>
        <w:guid w:val="{AE199F25-F137-430D-B471-13257D5CC5F6}"/>
      </w:docPartPr>
      <w:docPartBody>
        <w:p w:rsidR="00000000" w:rsidRDefault="0045406A" w:rsidP="0045406A">
          <w:pPr>
            <w:pStyle w:val="0E77AFAF3DF9425A92B27623C413F245"/>
          </w:pPr>
          <w:r w:rsidRPr="001D798B">
            <w:rPr>
              <w:rStyle w:val="PlaceholderText"/>
              <w:bCs/>
              <w:color w:val="196B24" w:themeColor="accent3"/>
              <w:sz w:val="22"/>
              <w:szCs w:val="22"/>
            </w:rPr>
            <w:t>Type</w:t>
          </w:r>
        </w:p>
      </w:docPartBody>
    </w:docPart>
    <w:docPart>
      <w:docPartPr>
        <w:name w:val="8B1DA2ED531B46149E0353DA4B25520D"/>
        <w:category>
          <w:name w:val="General"/>
          <w:gallery w:val="placeholder"/>
        </w:category>
        <w:types>
          <w:type w:val="bbPlcHdr"/>
        </w:types>
        <w:behaviors>
          <w:behavior w:val="content"/>
        </w:behaviors>
        <w:guid w:val="{F9DC0123-4279-4007-BB24-93A7F270B931}"/>
      </w:docPartPr>
      <w:docPartBody>
        <w:p w:rsidR="00000000" w:rsidRDefault="0045406A" w:rsidP="0045406A">
          <w:pPr>
            <w:pStyle w:val="8B1DA2ED531B46149E0353DA4B25520D"/>
          </w:pPr>
          <w:r w:rsidRPr="001D798B">
            <w:rPr>
              <w:rStyle w:val="PlaceholderText"/>
              <w:bCs/>
              <w:color w:val="196B24" w:themeColor="accent3"/>
              <w:sz w:val="22"/>
              <w:szCs w:val="22"/>
            </w:rPr>
            <w:t>Type</w:t>
          </w:r>
        </w:p>
      </w:docPartBody>
    </w:docPart>
    <w:docPart>
      <w:docPartPr>
        <w:name w:val="7FC3C65C61344068842691C40E9899BB"/>
        <w:category>
          <w:name w:val="General"/>
          <w:gallery w:val="placeholder"/>
        </w:category>
        <w:types>
          <w:type w:val="bbPlcHdr"/>
        </w:types>
        <w:behaviors>
          <w:behavior w:val="content"/>
        </w:behaviors>
        <w:guid w:val="{C81FA775-F061-448E-A306-15CF21F84EE3}"/>
      </w:docPartPr>
      <w:docPartBody>
        <w:p w:rsidR="00000000" w:rsidRDefault="0045406A" w:rsidP="0045406A">
          <w:pPr>
            <w:pStyle w:val="7FC3C65C61344068842691C40E9899BB1"/>
          </w:pPr>
          <w:r>
            <w:rPr>
              <w:rStyle w:val="PlaceholderText"/>
              <w:color w:val="595959" w:themeColor="text1" w:themeTint="A6"/>
            </w:rPr>
            <w:t>Click here</w:t>
          </w:r>
        </w:p>
      </w:docPartBody>
    </w:docPart>
    <w:docPart>
      <w:docPartPr>
        <w:name w:val="AED0E1EEC23A4DA58E189AA742612C20"/>
        <w:category>
          <w:name w:val="General"/>
          <w:gallery w:val="placeholder"/>
        </w:category>
        <w:types>
          <w:type w:val="bbPlcHdr"/>
        </w:types>
        <w:behaviors>
          <w:behavior w:val="content"/>
        </w:behaviors>
        <w:guid w:val="{D080844B-98D3-44DA-A1CE-BCE1D01B45C3}"/>
      </w:docPartPr>
      <w:docPartBody>
        <w:p w:rsidR="00000000" w:rsidRDefault="0045406A" w:rsidP="0045406A">
          <w:pPr>
            <w:pStyle w:val="AED0E1EEC23A4DA58E189AA742612C201"/>
          </w:pPr>
          <w:r>
            <w:rPr>
              <w:rStyle w:val="PlaceholderText"/>
              <w:color w:val="595959" w:themeColor="text1" w:themeTint="A6"/>
            </w:rPr>
            <w:t>State</w:t>
          </w:r>
        </w:p>
      </w:docPartBody>
    </w:docPart>
    <w:docPart>
      <w:docPartPr>
        <w:name w:val="2A940CE8078146C18BB6C7D3CF8AF964"/>
        <w:category>
          <w:name w:val="General"/>
          <w:gallery w:val="placeholder"/>
        </w:category>
        <w:types>
          <w:type w:val="bbPlcHdr"/>
        </w:types>
        <w:behaviors>
          <w:behavior w:val="content"/>
        </w:behaviors>
        <w:guid w:val="{C52D27C5-6851-4C79-B3F4-5C196D5AE8C2}"/>
      </w:docPartPr>
      <w:docPartBody>
        <w:p w:rsidR="00000000" w:rsidRDefault="0045406A" w:rsidP="0045406A">
          <w:pPr>
            <w:pStyle w:val="2A940CE8078146C18BB6C7D3CF8AF964"/>
          </w:pPr>
          <w:r w:rsidRPr="001D798B">
            <w:rPr>
              <w:rStyle w:val="PlaceholderText"/>
              <w:bCs/>
              <w:color w:val="196B24" w:themeColor="accent3"/>
              <w:sz w:val="22"/>
              <w:szCs w:val="22"/>
            </w:rPr>
            <w:t>Type</w:t>
          </w:r>
        </w:p>
      </w:docPartBody>
    </w:docPart>
    <w:docPart>
      <w:docPartPr>
        <w:name w:val="8ECFD7503A744A0C9EA95E362993FA63"/>
        <w:category>
          <w:name w:val="General"/>
          <w:gallery w:val="placeholder"/>
        </w:category>
        <w:types>
          <w:type w:val="bbPlcHdr"/>
        </w:types>
        <w:behaviors>
          <w:behavior w:val="content"/>
        </w:behaviors>
        <w:guid w:val="{7722A2B1-BFC1-4D05-8475-B1F0A244B863}"/>
      </w:docPartPr>
      <w:docPartBody>
        <w:p w:rsidR="00000000" w:rsidRDefault="0045406A" w:rsidP="0045406A">
          <w:pPr>
            <w:pStyle w:val="8ECFD7503A744A0C9EA95E362993FA63"/>
          </w:pPr>
          <w:r w:rsidRPr="001D798B">
            <w:rPr>
              <w:rStyle w:val="PlaceholderText"/>
              <w:bCs/>
              <w:color w:val="196B24" w:themeColor="accent3"/>
              <w:sz w:val="22"/>
              <w:szCs w:val="22"/>
            </w:rPr>
            <w:t>Type</w:t>
          </w:r>
        </w:p>
      </w:docPartBody>
    </w:docPart>
    <w:docPart>
      <w:docPartPr>
        <w:name w:val="F528E81679424B1B980613E46B9398EA"/>
        <w:category>
          <w:name w:val="General"/>
          <w:gallery w:val="placeholder"/>
        </w:category>
        <w:types>
          <w:type w:val="bbPlcHdr"/>
        </w:types>
        <w:behaviors>
          <w:behavior w:val="content"/>
        </w:behaviors>
        <w:guid w:val="{B568E4A6-6A29-4C3B-9E3E-D968D2455058}"/>
      </w:docPartPr>
      <w:docPartBody>
        <w:p w:rsidR="00000000" w:rsidRDefault="0045406A" w:rsidP="0045406A">
          <w:pPr>
            <w:pStyle w:val="F528E81679424B1B980613E46B9398EA1"/>
          </w:pPr>
          <w:r>
            <w:rPr>
              <w:rStyle w:val="PlaceholderText"/>
              <w:color w:val="595959" w:themeColor="text1" w:themeTint="A6"/>
            </w:rPr>
            <w:t>Click here</w:t>
          </w:r>
        </w:p>
      </w:docPartBody>
    </w:docPart>
    <w:docPart>
      <w:docPartPr>
        <w:name w:val="B1045DCDD0E44D64BB9C9DCED6A7306D"/>
        <w:category>
          <w:name w:val="General"/>
          <w:gallery w:val="placeholder"/>
        </w:category>
        <w:types>
          <w:type w:val="bbPlcHdr"/>
        </w:types>
        <w:behaviors>
          <w:behavior w:val="content"/>
        </w:behaviors>
        <w:guid w:val="{F780459B-ABE9-4383-8EA8-6BACD06A2AB5}"/>
      </w:docPartPr>
      <w:docPartBody>
        <w:p w:rsidR="00000000" w:rsidRDefault="0045406A" w:rsidP="0045406A">
          <w:pPr>
            <w:pStyle w:val="B1045DCDD0E44D64BB9C9DCED6A7306D1"/>
          </w:pPr>
          <w:r>
            <w:rPr>
              <w:rStyle w:val="PlaceholderText"/>
              <w:color w:val="595959" w:themeColor="text1" w:themeTint="A6"/>
            </w:rPr>
            <w:t>State</w:t>
          </w:r>
        </w:p>
      </w:docPartBody>
    </w:docPart>
    <w:docPart>
      <w:docPartPr>
        <w:name w:val="E70D171320C7431BA5197F5DFCBD40C8"/>
        <w:category>
          <w:name w:val="General"/>
          <w:gallery w:val="placeholder"/>
        </w:category>
        <w:types>
          <w:type w:val="bbPlcHdr"/>
        </w:types>
        <w:behaviors>
          <w:behavior w:val="content"/>
        </w:behaviors>
        <w:guid w:val="{F99B4939-006C-4303-B8C7-3162CD8A1863}"/>
      </w:docPartPr>
      <w:docPartBody>
        <w:p w:rsidR="00000000" w:rsidRDefault="0045406A" w:rsidP="0045406A">
          <w:pPr>
            <w:pStyle w:val="E70D171320C7431BA5197F5DFCBD40C8"/>
          </w:pPr>
          <w:r w:rsidRPr="001D798B">
            <w:rPr>
              <w:rStyle w:val="PlaceholderText"/>
              <w:bCs/>
              <w:color w:val="196B24" w:themeColor="accent3"/>
              <w:sz w:val="22"/>
              <w:szCs w:val="22"/>
            </w:rPr>
            <w:t>Type</w:t>
          </w:r>
        </w:p>
      </w:docPartBody>
    </w:docPart>
    <w:docPart>
      <w:docPartPr>
        <w:name w:val="A7ABBD80F8874FC2994645DE5C2E9E95"/>
        <w:category>
          <w:name w:val="General"/>
          <w:gallery w:val="placeholder"/>
        </w:category>
        <w:types>
          <w:type w:val="bbPlcHdr"/>
        </w:types>
        <w:behaviors>
          <w:behavior w:val="content"/>
        </w:behaviors>
        <w:guid w:val="{BBDB38D3-F117-4FCC-899F-5D1544A67609}"/>
      </w:docPartPr>
      <w:docPartBody>
        <w:p w:rsidR="00000000" w:rsidRDefault="0045406A" w:rsidP="0045406A">
          <w:pPr>
            <w:pStyle w:val="A7ABBD80F8874FC2994645DE5C2E9E95"/>
          </w:pPr>
          <w:r w:rsidRPr="001D798B">
            <w:rPr>
              <w:rStyle w:val="PlaceholderText"/>
              <w:bCs/>
              <w:color w:val="196B24" w:themeColor="accent3"/>
              <w:sz w:val="22"/>
              <w:szCs w:val="22"/>
            </w:rPr>
            <w:t>Type</w:t>
          </w:r>
        </w:p>
      </w:docPartBody>
    </w:docPart>
    <w:docPart>
      <w:docPartPr>
        <w:name w:val="22E500263F9C4162990B65B29D798F29"/>
        <w:category>
          <w:name w:val="General"/>
          <w:gallery w:val="placeholder"/>
        </w:category>
        <w:types>
          <w:type w:val="bbPlcHdr"/>
        </w:types>
        <w:behaviors>
          <w:behavior w:val="content"/>
        </w:behaviors>
        <w:guid w:val="{AD9AAAF2-11E6-46DD-98D0-6682BE01EE22}"/>
      </w:docPartPr>
      <w:docPartBody>
        <w:p w:rsidR="00000000" w:rsidRDefault="0045406A" w:rsidP="0045406A">
          <w:pPr>
            <w:pStyle w:val="22E500263F9C4162990B65B29D798F291"/>
          </w:pPr>
          <w:r>
            <w:rPr>
              <w:rStyle w:val="PlaceholderText"/>
              <w:color w:val="595959" w:themeColor="text1" w:themeTint="A6"/>
            </w:rPr>
            <w:t>Click here</w:t>
          </w:r>
        </w:p>
      </w:docPartBody>
    </w:docPart>
    <w:docPart>
      <w:docPartPr>
        <w:name w:val="171FD570ADD64BF4BC41BBE68844880A"/>
        <w:category>
          <w:name w:val="General"/>
          <w:gallery w:val="placeholder"/>
        </w:category>
        <w:types>
          <w:type w:val="bbPlcHdr"/>
        </w:types>
        <w:behaviors>
          <w:behavior w:val="content"/>
        </w:behaviors>
        <w:guid w:val="{791745A3-B826-45ED-820B-8A9EBB0147CD}"/>
      </w:docPartPr>
      <w:docPartBody>
        <w:p w:rsidR="00000000" w:rsidRDefault="0045406A" w:rsidP="0045406A">
          <w:pPr>
            <w:pStyle w:val="171FD570ADD64BF4BC41BBE68844880A1"/>
          </w:pPr>
          <w:r w:rsidRPr="00E33400">
            <w:rPr>
              <w:rStyle w:val="PlaceholderText"/>
              <w:color w:val="595959" w:themeColor="text1" w:themeTint="A6"/>
            </w:rPr>
            <w:t>State</w:t>
          </w:r>
        </w:p>
      </w:docPartBody>
    </w:docPart>
    <w:docPart>
      <w:docPartPr>
        <w:name w:val="CBFB346215F146D097353007779032DD"/>
        <w:category>
          <w:name w:val="General"/>
          <w:gallery w:val="placeholder"/>
        </w:category>
        <w:types>
          <w:type w:val="bbPlcHdr"/>
        </w:types>
        <w:behaviors>
          <w:behavior w:val="content"/>
        </w:behaviors>
        <w:guid w:val="{245A7CCA-E928-4D4F-AB37-BF99438D1E8C}"/>
      </w:docPartPr>
      <w:docPartBody>
        <w:p w:rsidR="00000000" w:rsidRDefault="0045406A" w:rsidP="0045406A">
          <w:pPr>
            <w:pStyle w:val="CBFB346215F146D097353007779032DD"/>
          </w:pPr>
          <w:r w:rsidRPr="001D798B">
            <w:rPr>
              <w:rStyle w:val="PlaceholderText"/>
              <w:bCs/>
              <w:color w:val="196B24" w:themeColor="accent3"/>
              <w:sz w:val="22"/>
              <w:szCs w:val="22"/>
            </w:rPr>
            <w:t>Type</w:t>
          </w:r>
        </w:p>
      </w:docPartBody>
    </w:docPart>
    <w:docPart>
      <w:docPartPr>
        <w:name w:val="130B4ED4E5B24174A3E36390E94D4BE9"/>
        <w:category>
          <w:name w:val="General"/>
          <w:gallery w:val="placeholder"/>
        </w:category>
        <w:types>
          <w:type w:val="bbPlcHdr"/>
        </w:types>
        <w:behaviors>
          <w:behavior w:val="content"/>
        </w:behaviors>
        <w:guid w:val="{A3BC0D96-8B89-40A4-8FE4-7CAC86F8130E}"/>
      </w:docPartPr>
      <w:docPartBody>
        <w:p w:rsidR="00000000" w:rsidRDefault="0045406A" w:rsidP="0045406A">
          <w:pPr>
            <w:pStyle w:val="130B4ED4E5B24174A3E36390E94D4BE9"/>
          </w:pPr>
          <w:r w:rsidRPr="001D798B">
            <w:rPr>
              <w:rStyle w:val="PlaceholderText"/>
              <w:bCs/>
              <w:color w:val="196B24" w:themeColor="accent3"/>
              <w:sz w:val="22"/>
              <w:szCs w:val="22"/>
            </w:rPr>
            <w:t>Type</w:t>
          </w:r>
        </w:p>
      </w:docPartBody>
    </w:docPart>
    <w:docPart>
      <w:docPartPr>
        <w:name w:val="AB18F0C848934F2C94CC680080E834D6"/>
        <w:category>
          <w:name w:val="General"/>
          <w:gallery w:val="placeholder"/>
        </w:category>
        <w:types>
          <w:type w:val="bbPlcHdr"/>
        </w:types>
        <w:behaviors>
          <w:behavior w:val="content"/>
        </w:behaviors>
        <w:guid w:val="{FFB0C6CA-ADB2-47E8-BDD1-C7C3C7A069FF}"/>
      </w:docPartPr>
      <w:docPartBody>
        <w:p w:rsidR="00000000" w:rsidRDefault="0045406A" w:rsidP="0045406A">
          <w:pPr>
            <w:pStyle w:val="AB18F0C848934F2C94CC680080E834D61"/>
          </w:pPr>
          <w:r>
            <w:rPr>
              <w:rStyle w:val="PlaceholderText"/>
              <w:color w:val="595959" w:themeColor="text1" w:themeTint="A6"/>
            </w:rPr>
            <w:t>Click here</w:t>
          </w:r>
        </w:p>
      </w:docPartBody>
    </w:docPart>
    <w:docPart>
      <w:docPartPr>
        <w:name w:val="EBE463016EDF4669B06DD7F28DEBFB57"/>
        <w:category>
          <w:name w:val="General"/>
          <w:gallery w:val="placeholder"/>
        </w:category>
        <w:types>
          <w:type w:val="bbPlcHdr"/>
        </w:types>
        <w:behaviors>
          <w:behavior w:val="content"/>
        </w:behaviors>
        <w:guid w:val="{D86ACEF9-E7EE-475E-878B-D1359217339D}"/>
      </w:docPartPr>
      <w:docPartBody>
        <w:p w:rsidR="00000000" w:rsidRDefault="0045406A" w:rsidP="0045406A">
          <w:pPr>
            <w:pStyle w:val="EBE463016EDF4669B06DD7F28DEBFB571"/>
          </w:pPr>
          <w:r w:rsidRPr="00E33400">
            <w:rPr>
              <w:rStyle w:val="PlaceholderText"/>
              <w:color w:val="595959" w:themeColor="text1" w:themeTint="A6"/>
            </w:rPr>
            <w:t>State</w:t>
          </w:r>
        </w:p>
      </w:docPartBody>
    </w:docPart>
    <w:docPart>
      <w:docPartPr>
        <w:name w:val="74D956FC73494E31AB077AD436DB39FF"/>
        <w:category>
          <w:name w:val="General"/>
          <w:gallery w:val="placeholder"/>
        </w:category>
        <w:types>
          <w:type w:val="bbPlcHdr"/>
        </w:types>
        <w:behaviors>
          <w:behavior w:val="content"/>
        </w:behaviors>
        <w:guid w:val="{5AED9A78-209F-4655-B3CA-03DE1C3109E6}"/>
      </w:docPartPr>
      <w:docPartBody>
        <w:p w:rsidR="00000000" w:rsidRDefault="0045406A" w:rsidP="0045406A">
          <w:pPr>
            <w:pStyle w:val="74D956FC73494E31AB077AD436DB39FF"/>
          </w:pPr>
          <w:r w:rsidRPr="001D798B">
            <w:rPr>
              <w:rStyle w:val="PlaceholderText"/>
              <w:bCs/>
              <w:color w:val="196B24" w:themeColor="accent3"/>
              <w:sz w:val="22"/>
              <w:szCs w:val="22"/>
            </w:rPr>
            <w:t>Type</w:t>
          </w:r>
        </w:p>
      </w:docPartBody>
    </w:docPart>
    <w:docPart>
      <w:docPartPr>
        <w:name w:val="ED4AC5F1C9FB41B49182C5B72A98B470"/>
        <w:category>
          <w:name w:val="General"/>
          <w:gallery w:val="placeholder"/>
        </w:category>
        <w:types>
          <w:type w:val="bbPlcHdr"/>
        </w:types>
        <w:behaviors>
          <w:behavior w:val="content"/>
        </w:behaviors>
        <w:guid w:val="{0ADA8280-BB8C-4865-A2EA-FA2571E5BB0E}"/>
      </w:docPartPr>
      <w:docPartBody>
        <w:p w:rsidR="00000000" w:rsidRDefault="0045406A" w:rsidP="0045406A">
          <w:pPr>
            <w:pStyle w:val="ED4AC5F1C9FB41B49182C5B72A98B470"/>
          </w:pPr>
          <w:r w:rsidRPr="001D798B">
            <w:rPr>
              <w:rStyle w:val="PlaceholderText"/>
              <w:bCs/>
              <w:color w:val="196B24" w:themeColor="accent3"/>
              <w:sz w:val="22"/>
              <w:szCs w:val="22"/>
            </w:rPr>
            <w:t>Type</w:t>
          </w:r>
        </w:p>
      </w:docPartBody>
    </w:docPart>
    <w:docPart>
      <w:docPartPr>
        <w:name w:val="204CFB71BEFC4E9A8191C37C538BB717"/>
        <w:category>
          <w:name w:val="General"/>
          <w:gallery w:val="placeholder"/>
        </w:category>
        <w:types>
          <w:type w:val="bbPlcHdr"/>
        </w:types>
        <w:behaviors>
          <w:behavior w:val="content"/>
        </w:behaviors>
        <w:guid w:val="{5494B25D-9EE0-46D2-ABEE-1CA1EA9A35C6}"/>
      </w:docPartPr>
      <w:docPartBody>
        <w:p w:rsidR="00000000" w:rsidRDefault="0045406A" w:rsidP="0045406A">
          <w:pPr>
            <w:pStyle w:val="204CFB71BEFC4E9A8191C37C538BB7171"/>
          </w:pPr>
          <w:r>
            <w:rPr>
              <w:rStyle w:val="PlaceholderText"/>
              <w:color w:val="595959" w:themeColor="text1" w:themeTint="A6"/>
            </w:rPr>
            <w:t>Click here</w:t>
          </w:r>
        </w:p>
      </w:docPartBody>
    </w:docPart>
    <w:docPart>
      <w:docPartPr>
        <w:name w:val="164DF326E49F4929B67C2F367D147632"/>
        <w:category>
          <w:name w:val="General"/>
          <w:gallery w:val="placeholder"/>
        </w:category>
        <w:types>
          <w:type w:val="bbPlcHdr"/>
        </w:types>
        <w:behaviors>
          <w:behavior w:val="content"/>
        </w:behaviors>
        <w:guid w:val="{D021F1BD-0E4B-420D-BE1B-2F8F7377EF33}"/>
      </w:docPartPr>
      <w:docPartBody>
        <w:p w:rsidR="00000000" w:rsidRDefault="0045406A" w:rsidP="0045406A">
          <w:pPr>
            <w:pStyle w:val="164DF326E49F4929B67C2F367D1476321"/>
          </w:pPr>
          <w:r w:rsidRPr="00E33400">
            <w:rPr>
              <w:rStyle w:val="PlaceholderText"/>
              <w:color w:val="595959" w:themeColor="text1" w:themeTint="A6"/>
            </w:rPr>
            <w:t>State</w:t>
          </w:r>
        </w:p>
      </w:docPartBody>
    </w:docPart>
    <w:docPart>
      <w:docPartPr>
        <w:name w:val="2AD1B8C466024C9FBC8853435000EA59"/>
        <w:category>
          <w:name w:val="General"/>
          <w:gallery w:val="placeholder"/>
        </w:category>
        <w:types>
          <w:type w:val="bbPlcHdr"/>
        </w:types>
        <w:behaviors>
          <w:behavior w:val="content"/>
        </w:behaviors>
        <w:guid w:val="{FA0BE814-9E7B-4BA5-B4D2-60FEA159AEA6}"/>
      </w:docPartPr>
      <w:docPartBody>
        <w:p w:rsidR="00000000" w:rsidRDefault="0045406A" w:rsidP="0045406A">
          <w:pPr>
            <w:pStyle w:val="2AD1B8C466024C9FBC8853435000EA59"/>
          </w:pPr>
          <w:r w:rsidRPr="001D798B">
            <w:rPr>
              <w:rStyle w:val="PlaceholderText"/>
              <w:bCs/>
              <w:color w:val="196B24" w:themeColor="accent3"/>
              <w:sz w:val="22"/>
              <w:szCs w:val="22"/>
            </w:rPr>
            <w:t>Type</w:t>
          </w:r>
        </w:p>
      </w:docPartBody>
    </w:docPart>
    <w:docPart>
      <w:docPartPr>
        <w:name w:val="71B22B605EBE45658401B7EDE7DA5622"/>
        <w:category>
          <w:name w:val="General"/>
          <w:gallery w:val="placeholder"/>
        </w:category>
        <w:types>
          <w:type w:val="bbPlcHdr"/>
        </w:types>
        <w:behaviors>
          <w:behavior w:val="content"/>
        </w:behaviors>
        <w:guid w:val="{D9AB98C5-A0AC-4C59-BBB1-C97F3317D668}"/>
      </w:docPartPr>
      <w:docPartBody>
        <w:p w:rsidR="00000000" w:rsidRDefault="0045406A" w:rsidP="0045406A">
          <w:pPr>
            <w:pStyle w:val="71B22B605EBE45658401B7EDE7DA5622"/>
          </w:pPr>
          <w:r w:rsidRPr="001D798B">
            <w:rPr>
              <w:rStyle w:val="PlaceholderText"/>
              <w:bCs/>
              <w:color w:val="196B24" w:themeColor="accent3"/>
              <w:sz w:val="22"/>
              <w:szCs w:val="22"/>
            </w:rPr>
            <w:t>Type</w:t>
          </w:r>
        </w:p>
      </w:docPartBody>
    </w:docPart>
    <w:docPart>
      <w:docPartPr>
        <w:name w:val="DD6A405A43224322B5F8431C4286243A"/>
        <w:category>
          <w:name w:val="General"/>
          <w:gallery w:val="placeholder"/>
        </w:category>
        <w:types>
          <w:type w:val="bbPlcHdr"/>
        </w:types>
        <w:behaviors>
          <w:behavior w:val="content"/>
        </w:behaviors>
        <w:guid w:val="{94D307FE-9782-43FB-844C-BA38E985385F}"/>
      </w:docPartPr>
      <w:docPartBody>
        <w:p w:rsidR="00000000" w:rsidRDefault="0045406A" w:rsidP="0045406A">
          <w:pPr>
            <w:pStyle w:val="DD6A405A43224322B5F8431C4286243A1"/>
          </w:pPr>
          <w:r>
            <w:rPr>
              <w:rStyle w:val="PlaceholderText"/>
              <w:color w:val="595959" w:themeColor="text1" w:themeTint="A6"/>
            </w:rPr>
            <w:t>Click here</w:t>
          </w:r>
        </w:p>
      </w:docPartBody>
    </w:docPart>
    <w:docPart>
      <w:docPartPr>
        <w:name w:val="46D4E345D8BC4502998D134843CCA07F"/>
        <w:category>
          <w:name w:val="General"/>
          <w:gallery w:val="placeholder"/>
        </w:category>
        <w:types>
          <w:type w:val="bbPlcHdr"/>
        </w:types>
        <w:behaviors>
          <w:behavior w:val="content"/>
        </w:behaviors>
        <w:guid w:val="{9CC63476-EC10-4EE7-AB1C-BEBACEF587B8}"/>
      </w:docPartPr>
      <w:docPartBody>
        <w:p w:rsidR="00000000" w:rsidRDefault="0045406A" w:rsidP="0045406A">
          <w:pPr>
            <w:pStyle w:val="46D4E345D8BC4502998D134843CCA07F1"/>
          </w:pPr>
          <w:r w:rsidRPr="00E33400">
            <w:rPr>
              <w:rStyle w:val="PlaceholderText"/>
              <w:color w:val="595959" w:themeColor="text1" w:themeTint="A6"/>
            </w:rPr>
            <w:t>State</w:t>
          </w:r>
        </w:p>
      </w:docPartBody>
    </w:docPart>
    <w:docPart>
      <w:docPartPr>
        <w:name w:val="EB3F49ED1DBA470E9A8D7993C7E29CFB"/>
        <w:category>
          <w:name w:val="General"/>
          <w:gallery w:val="placeholder"/>
        </w:category>
        <w:types>
          <w:type w:val="bbPlcHdr"/>
        </w:types>
        <w:behaviors>
          <w:behavior w:val="content"/>
        </w:behaviors>
        <w:guid w:val="{26E0A7A9-4EA7-49FE-A647-575540C2D72F}"/>
      </w:docPartPr>
      <w:docPartBody>
        <w:p w:rsidR="00000000" w:rsidRDefault="0045406A" w:rsidP="0045406A">
          <w:pPr>
            <w:pStyle w:val="EB3F49ED1DBA470E9A8D7993C7E29CFB"/>
          </w:pPr>
          <w:r w:rsidRPr="001D798B">
            <w:rPr>
              <w:rStyle w:val="PlaceholderText"/>
              <w:bCs/>
              <w:color w:val="196B24" w:themeColor="accent3"/>
              <w:sz w:val="22"/>
              <w:szCs w:val="22"/>
            </w:rPr>
            <w:t>Type</w:t>
          </w:r>
        </w:p>
      </w:docPartBody>
    </w:docPart>
    <w:docPart>
      <w:docPartPr>
        <w:name w:val="EC13F9D928F84B29811E794F04203E95"/>
        <w:category>
          <w:name w:val="General"/>
          <w:gallery w:val="placeholder"/>
        </w:category>
        <w:types>
          <w:type w:val="bbPlcHdr"/>
        </w:types>
        <w:behaviors>
          <w:behavior w:val="content"/>
        </w:behaviors>
        <w:guid w:val="{CF313590-136F-4AB7-8360-0324EBEDB335}"/>
      </w:docPartPr>
      <w:docPartBody>
        <w:p w:rsidR="00000000" w:rsidRDefault="0045406A" w:rsidP="0045406A">
          <w:pPr>
            <w:pStyle w:val="EC13F9D928F84B29811E794F04203E95"/>
          </w:pPr>
          <w:r w:rsidRPr="001D798B">
            <w:rPr>
              <w:rStyle w:val="PlaceholderText"/>
              <w:bCs/>
              <w:color w:val="196B24" w:themeColor="accent3"/>
              <w:sz w:val="22"/>
              <w:szCs w:val="22"/>
            </w:rPr>
            <w:t>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League Spartan">
    <w:altName w:val="Calibri"/>
    <w:charset w:val="00"/>
    <w:family w:val="auto"/>
    <w:pitch w:val="variable"/>
    <w:sig w:usb0="A000007F" w:usb1="4000004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League Spartan Thin">
    <w:altName w:val="Calibri"/>
    <w:charset w:val="00"/>
    <w:family w:val="auto"/>
    <w:pitch w:val="variable"/>
    <w:sig w:usb0="A000007F" w:usb1="4000004B" w:usb2="00000000" w:usb3="00000000" w:csb0="00000193"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6576F"/>
    <w:multiLevelType w:val="multilevel"/>
    <w:tmpl w:val="EEF27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9A7D4D"/>
    <w:multiLevelType w:val="multilevel"/>
    <w:tmpl w:val="AAFAE7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EA065D"/>
    <w:multiLevelType w:val="multilevel"/>
    <w:tmpl w:val="8B944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4561C1"/>
    <w:multiLevelType w:val="multilevel"/>
    <w:tmpl w:val="D19AAF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85C409E"/>
    <w:multiLevelType w:val="multilevel"/>
    <w:tmpl w:val="45A2E3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0E51C67"/>
    <w:multiLevelType w:val="multilevel"/>
    <w:tmpl w:val="941EC4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42437698">
    <w:abstractNumId w:val="4"/>
  </w:num>
  <w:num w:numId="2" w16cid:durableId="407924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7627558">
    <w:abstractNumId w:val="2"/>
  </w:num>
  <w:num w:numId="4" w16cid:durableId="6805925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8009174">
    <w:abstractNumId w:val="0"/>
  </w:num>
  <w:num w:numId="6" w16cid:durableId="430929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2377895">
    <w:abstractNumId w:val="3"/>
  </w:num>
  <w:num w:numId="8" w16cid:durableId="4165632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3820913">
    <w:abstractNumId w:val="5"/>
  </w:num>
  <w:num w:numId="10" w16cid:durableId="478959319">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85"/>
    <w:rsid w:val="0003671A"/>
    <w:rsid w:val="000B270B"/>
    <w:rsid w:val="001410FB"/>
    <w:rsid w:val="001E1485"/>
    <w:rsid w:val="00221679"/>
    <w:rsid w:val="002C685F"/>
    <w:rsid w:val="003216C6"/>
    <w:rsid w:val="0032671C"/>
    <w:rsid w:val="003F6563"/>
    <w:rsid w:val="0045406A"/>
    <w:rsid w:val="00564402"/>
    <w:rsid w:val="005F7D13"/>
    <w:rsid w:val="006826BF"/>
    <w:rsid w:val="00803DFE"/>
    <w:rsid w:val="008A5982"/>
    <w:rsid w:val="00921DE1"/>
    <w:rsid w:val="009A48A5"/>
    <w:rsid w:val="00A97179"/>
    <w:rsid w:val="00AF6708"/>
    <w:rsid w:val="00B0421B"/>
    <w:rsid w:val="00C940D2"/>
    <w:rsid w:val="00C95539"/>
    <w:rsid w:val="00CB1C67"/>
    <w:rsid w:val="00CC3693"/>
    <w:rsid w:val="00CD4A26"/>
    <w:rsid w:val="00E140DC"/>
    <w:rsid w:val="00E35B5F"/>
    <w:rsid w:val="00F34B10"/>
    <w:rsid w:val="00FC6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06A"/>
    <w:rPr>
      <w:color w:val="808080"/>
    </w:rPr>
  </w:style>
  <w:style w:type="paragraph" w:customStyle="1" w:styleId="33BF90C592CA4931BE745A1700527609">
    <w:name w:val="33BF90C592CA4931BE745A1700527609"/>
    <w:rsid w:val="0045406A"/>
  </w:style>
  <w:style w:type="paragraph" w:customStyle="1" w:styleId="EBF7F4CD5BEC4D799A47980286BB4AD7">
    <w:name w:val="EBF7F4CD5BEC4D799A47980286BB4AD7"/>
    <w:rsid w:val="0045406A"/>
  </w:style>
  <w:style w:type="paragraph" w:customStyle="1" w:styleId="B2F72F38511A48C68AD208930A0A90B3">
    <w:name w:val="B2F72F38511A48C68AD208930A0A90B3"/>
    <w:rsid w:val="0045406A"/>
  </w:style>
  <w:style w:type="paragraph" w:customStyle="1" w:styleId="BD3FAABBF65D476B8E459A95121B3188">
    <w:name w:val="BD3FAABBF65D476B8E459A95121B3188"/>
    <w:rsid w:val="0045406A"/>
  </w:style>
  <w:style w:type="paragraph" w:customStyle="1" w:styleId="8220CE2F2223492CA3189E44C3B4D2F9">
    <w:name w:val="8220CE2F2223492CA3189E44C3B4D2F9"/>
    <w:rsid w:val="0045406A"/>
  </w:style>
  <w:style w:type="paragraph" w:customStyle="1" w:styleId="562CFE64162F423F85F7A677DB0CD091">
    <w:name w:val="562CFE64162F423F85F7A677DB0CD091"/>
    <w:rsid w:val="0045406A"/>
  </w:style>
  <w:style w:type="paragraph" w:customStyle="1" w:styleId="3668DB5DFF7642A2BDE7D70A976286E3">
    <w:name w:val="3668DB5DFF7642A2BDE7D70A976286E3"/>
    <w:rsid w:val="0045406A"/>
  </w:style>
  <w:style w:type="paragraph" w:customStyle="1" w:styleId="6DB039E062F94A5F864721409218A7D2">
    <w:name w:val="6DB039E062F94A5F864721409218A7D2"/>
    <w:rsid w:val="0045406A"/>
  </w:style>
  <w:style w:type="paragraph" w:customStyle="1" w:styleId="FBD2DD9FBA694A80B47A82BDBCF00152">
    <w:name w:val="FBD2DD9FBA694A80B47A82BDBCF00152"/>
    <w:rsid w:val="0045406A"/>
  </w:style>
  <w:style w:type="paragraph" w:customStyle="1" w:styleId="BABC9DC60374407DA7F2D5E5F488DB2C">
    <w:name w:val="BABC9DC60374407DA7F2D5E5F488DB2C"/>
    <w:rsid w:val="0045406A"/>
  </w:style>
  <w:style w:type="paragraph" w:customStyle="1" w:styleId="058DBC891B5749B7851BCE491C82F2F5">
    <w:name w:val="058DBC891B5749B7851BCE491C82F2F5"/>
    <w:rsid w:val="0045406A"/>
  </w:style>
  <w:style w:type="paragraph" w:customStyle="1" w:styleId="D1CCF0BD830742029C6593DCD8234578">
    <w:name w:val="D1CCF0BD830742029C6593DCD8234578"/>
    <w:rsid w:val="0045406A"/>
  </w:style>
  <w:style w:type="paragraph" w:customStyle="1" w:styleId="028212772BDA4F9EB46968D86DC0BE10">
    <w:name w:val="028212772BDA4F9EB46968D86DC0BE10"/>
    <w:rsid w:val="0045406A"/>
  </w:style>
  <w:style w:type="paragraph" w:customStyle="1" w:styleId="BCE2886165F24D71BE0FFDB6C9EB03C6">
    <w:name w:val="BCE2886165F24D71BE0FFDB6C9EB03C6"/>
    <w:rsid w:val="0045406A"/>
  </w:style>
  <w:style w:type="paragraph" w:customStyle="1" w:styleId="0BC04B07F9E549C396A3412B865F26E1">
    <w:name w:val="0BC04B07F9E549C396A3412B865F26E1"/>
    <w:rsid w:val="0045406A"/>
  </w:style>
  <w:style w:type="paragraph" w:customStyle="1" w:styleId="EA768B8EBD284B548A680EA3EB498F32">
    <w:name w:val="EA768B8EBD284B548A680EA3EB498F32"/>
    <w:rsid w:val="0045406A"/>
  </w:style>
  <w:style w:type="paragraph" w:customStyle="1" w:styleId="B7D51E8D91BB4D4CA1E3A75AA2DF2EA7">
    <w:name w:val="B7D51E8D91BB4D4CA1E3A75AA2DF2EA7"/>
    <w:rsid w:val="0045406A"/>
  </w:style>
  <w:style w:type="paragraph" w:customStyle="1" w:styleId="779C92AFC2794C0CA84B72CD469953BA">
    <w:name w:val="779C92AFC2794C0CA84B72CD469953BA"/>
    <w:rsid w:val="0045406A"/>
  </w:style>
  <w:style w:type="paragraph" w:customStyle="1" w:styleId="0773CBBC60F54D589791D213C4362E92">
    <w:name w:val="0773CBBC60F54D589791D213C4362E92"/>
    <w:rsid w:val="0045406A"/>
  </w:style>
  <w:style w:type="paragraph" w:customStyle="1" w:styleId="74ADB24BE248407DABC56382D8C4BEA2">
    <w:name w:val="74ADB24BE248407DABC56382D8C4BEA2"/>
    <w:rsid w:val="0045406A"/>
  </w:style>
  <w:style w:type="paragraph" w:customStyle="1" w:styleId="3135CC6041544960AF6D99DA3218A92B">
    <w:name w:val="3135CC6041544960AF6D99DA3218A92B"/>
    <w:rsid w:val="0045406A"/>
  </w:style>
  <w:style w:type="paragraph" w:customStyle="1" w:styleId="1748D90425DA4EFDAD63045AA2D26424">
    <w:name w:val="1748D90425DA4EFDAD63045AA2D26424"/>
    <w:rsid w:val="0045406A"/>
  </w:style>
  <w:style w:type="paragraph" w:customStyle="1" w:styleId="6807DEE77CBA4C2E8017BFD93E386BDF">
    <w:name w:val="6807DEE77CBA4C2E8017BFD93E386BDF"/>
    <w:rsid w:val="0045406A"/>
  </w:style>
  <w:style w:type="paragraph" w:customStyle="1" w:styleId="EF5289446C9E4830B01CB5C4C0B51558">
    <w:name w:val="EF5289446C9E4830B01CB5C4C0B51558"/>
    <w:rsid w:val="0045406A"/>
  </w:style>
  <w:style w:type="paragraph" w:customStyle="1" w:styleId="47135A9E23754A03A573336C71B2EFD0">
    <w:name w:val="47135A9E23754A03A573336C71B2EFD0"/>
    <w:rsid w:val="0045406A"/>
  </w:style>
  <w:style w:type="paragraph" w:customStyle="1" w:styleId="7CEB58A2BF744B6F834B5F8B9DF177F2">
    <w:name w:val="7CEB58A2BF744B6F834B5F8B9DF177F2"/>
    <w:rsid w:val="0045406A"/>
  </w:style>
  <w:style w:type="paragraph" w:customStyle="1" w:styleId="45372D51D39D4EC29CDFFBDCC31F1B12">
    <w:name w:val="45372D51D39D4EC29CDFFBDCC31F1B12"/>
    <w:rsid w:val="0045406A"/>
  </w:style>
  <w:style w:type="paragraph" w:customStyle="1" w:styleId="70F67C0CD36F4EF29E0A5E824DFA7F3A">
    <w:name w:val="70F67C0CD36F4EF29E0A5E824DFA7F3A"/>
    <w:rsid w:val="0045406A"/>
  </w:style>
  <w:style w:type="paragraph" w:customStyle="1" w:styleId="0303463267CE400EB8D8B7A1F06F4C9A">
    <w:name w:val="0303463267CE400EB8D8B7A1F06F4C9A"/>
    <w:rsid w:val="0045406A"/>
  </w:style>
  <w:style w:type="paragraph" w:customStyle="1" w:styleId="A9243930B187457D83F11D6ACAE99F7B">
    <w:name w:val="A9243930B187457D83F11D6ACAE99F7B"/>
    <w:rsid w:val="0045406A"/>
  </w:style>
  <w:style w:type="paragraph" w:customStyle="1" w:styleId="95ABCF2D54B24583B8F4460D6C806CE9">
    <w:name w:val="95ABCF2D54B24583B8F4460D6C806CE9"/>
    <w:rsid w:val="0045406A"/>
  </w:style>
  <w:style w:type="paragraph" w:customStyle="1" w:styleId="8A0EE52098BF41C2B00DD95B162AEBFA">
    <w:name w:val="8A0EE52098BF41C2B00DD95B162AEBFA"/>
    <w:rsid w:val="0045406A"/>
  </w:style>
  <w:style w:type="paragraph" w:customStyle="1" w:styleId="2F9E0664BEA14A54BAE132E823B7561F">
    <w:name w:val="2F9E0664BEA14A54BAE132E823B7561F"/>
    <w:rsid w:val="0045406A"/>
  </w:style>
  <w:style w:type="paragraph" w:customStyle="1" w:styleId="D3FF143CA74B41AFA25C7E1257DA9B0C">
    <w:name w:val="D3FF143CA74B41AFA25C7E1257DA9B0C"/>
    <w:rsid w:val="0045406A"/>
  </w:style>
  <w:style w:type="paragraph" w:customStyle="1" w:styleId="D1192D26F6CD46739234402F08EE9AFD">
    <w:name w:val="D1192D26F6CD46739234402F08EE9AFD"/>
    <w:rsid w:val="0045406A"/>
  </w:style>
  <w:style w:type="paragraph" w:customStyle="1" w:styleId="CACA9964F1A247559AB32C0847648D23">
    <w:name w:val="CACA9964F1A247559AB32C0847648D23"/>
    <w:rsid w:val="0045406A"/>
  </w:style>
  <w:style w:type="paragraph" w:customStyle="1" w:styleId="3DA8776949C942B091FE4BBC888AA119">
    <w:name w:val="3DA8776949C942B091FE4BBC888AA119"/>
    <w:rsid w:val="0045406A"/>
  </w:style>
  <w:style w:type="paragraph" w:customStyle="1" w:styleId="6A6B766A11B94389B3FC6E0F74B86C69">
    <w:name w:val="6A6B766A11B94389B3FC6E0F74B86C69"/>
    <w:rsid w:val="0045406A"/>
  </w:style>
  <w:style w:type="paragraph" w:customStyle="1" w:styleId="D1CD1FFCBCFF49639A860AD6EAA28818">
    <w:name w:val="D1CD1FFCBCFF49639A860AD6EAA28818"/>
    <w:rsid w:val="0045406A"/>
  </w:style>
  <w:style w:type="paragraph" w:customStyle="1" w:styleId="C62050FF2640469C9315731893CCEE5B">
    <w:name w:val="C62050FF2640469C9315731893CCEE5B"/>
    <w:rsid w:val="0045406A"/>
  </w:style>
  <w:style w:type="paragraph" w:customStyle="1" w:styleId="CCAAC80C381A4355BB94A5F9D23B9063">
    <w:name w:val="CCAAC80C381A4355BB94A5F9D23B9063"/>
    <w:rsid w:val="0045406A"/>
  </w:style>
  <w:style w:type="paragraph" w:customStyle="1" w:styleId="F5500B0B644E43058F50E4AB33214A57">
    <w:name w:val="F5500B0B644E43058F50E4AB33214A57"/>
    <w:rsid w:val="0045406A"/>
  </w:style>
  <w:style w:type="paragraph" w:customStyle="1" w:styleId="F055FC89B6694F3583BEDE12262C574A">
    <w:name w:val="F055FC89B6694F3583BEDE12262C574A"/>
    <w:rsid w:val="0045406A"/>
  </w:style>
  <w:style w:type="paragraph" w:customStyle="1" w:styleId="197FE1438E1B44A7977096912AF9BC53">
    <w:name w:val="197FE1438E1B44A7977096912AF9BC53"/>
    <w:rsid w:val="0045406A"/>
  </w:style>
  <w:style w:type="paragraph" w:customStyle="1" w:styleId="94E5E3A9FF3A494E85E786F10F2C974A">
    <w:name w:val="94E5E3A9FF3A494E85E786F10F2C974A"/>
    <w:rsid w:val="0045406A"/>
  </w:style>
  <w:style w:type="paragraph" w:customStyle="1" w:styleId="D7FE5732D9804C6A9F6584C6E7B90B3E">
    <w:name w:val="D7FE5732D9804C6A9F6584C6E7B90B3E"/>
    <w:rsid w:val="0045406A"/>
  </w:style>
  <w:style w:type="paragraph" w:customStyle="1" w:styleId="12CEC97E1C3C4075B3C5757D84B79720">
    <w:name w:val="12CEC97E1C3C4075B3C5757D84B79720"/>
    <w:rsid w:val="0045406A"/>
  </w:style>
  <w:style w:type="paragraph" w:customStyle="1" w:styleId="F292EAB1317D4E9198740DF104515EE9">
    <w:name w:val="F292EAB1317D4E9198740DF104515EE9"/>
    <w:rsid w:val="0045406A"/>
  </w:style>
  <w:style w:type="paragraph" w:customStyle="1" w:styleId="C7E50B6A6BBE429F9953904425EDC1C6">
    <w:name w:val="C7E50B6A6BBE429F9953904425EDC1C6"/>
    <w:rsid w:val="0045406A"/>
  </w:style>
  <w:style w:type="paragraph" w:customStyle="1" w:styleId="B432C8648BC9463CB3BB3FB78C4F302C">
    <w:name w:val="B432C8648BC9463CB3BB3FB78C4F302C"/>
    <w:rsid w:val="0045406A"/>
  </w:style>
  <w:style w:type="paragraph" w:customStyle="1" w:styleId="445F00B496E7400680EDB5B42D11B84C">
    <w:name w:val="445F00B496E7400680EDB5B42D11B84C"/>
    <w:rsid w:val="0045406A"/>
  </w:style>
  <w:style w:type="paragraph" w:customStyle="1" w:styleId="E11DCFFFC3A54FB6884925495B8BD381">
    <w:name w:val="E11DCFFFC3A54FB6884925495B8BD381"/>
    <w:rsid w:val="0045406A"/>
  </w:style>
  <w:style w:type="paragraph" w:customStyle="1" w:styleId="CBE6E7C818DD453DAF16114E1F386407">
    <w:name w:val="CBE6E7C818DD453DAF16114E1F386407"/>
    <w:rsid w:val="0045406A"/>
  </w:style>
  <w:style w:type="paragraph" w:customStyle="1" w:styleId="265CC77C9DAE4977AA3F0C48CCCAB913">
    <w:name w:val="265CC77C9DAE4977AA3F0C48CCCAB913"/>
    <w:rsid w:val="0045406A"/>
  </w:style>
  <w:style w:type="paragraph" w:customStyle="1" w:styleId="0E77AFAF3DF9425A92B27623C413F245">
    <w:name w:val="0E77AFAF3DF9425A92B27623C413F245"/>
    <w:rsid w:val="0045406A"/>
  </w:style>
  <w:style w:type="paragraph" w:customStyle="1" w:styleId="8B1DA2ED531B46149E0353DA4B25520D">
    <w:name w:val="8B1DA2ED531B46149E0353DA4B25520D"/>
    <w:rsid w:val="0045406A"/>
  </w:style>
  <w:style w:type="paragraph" w:customStyle="1" w:styleId="7FC3C65C61344068842691C40E9899BB">
    <w:name w:val="7FC3C65C61344068842691C40E9899BB"/>
    <w:rsid w:val="0045406A"/>
  </w:style>
  <w:style w:type="paragraph" w:customStyle="1" w:styleId="AED0E1EEC23A4DA58E189AA742612C20">
    <w:name w:val="AED0E1EEC23A4DA58E189AA742612C20"/>
    <w:rsid w:val="0045406A"/>
  </w:style>
  <w:style w:type="paragraph" w:customStyle="1" w:styleId="2A940CE8078146C18BB6C7D3CF8AF964">
    <w:name w:val="2A940CE8078146C18BB6C7D3CF8AF964"/>
    <w:rsid w:val="0045406A"/>
  </w:style>
  <w:style w:type="paragraph" w:customStyle="1" w:styleId="8ECFD7503A744A0C9EA95E362993FA63">
    <w:name w:val="8ECFD7503A744A0C9EA95E362993FA63"/>
    <w:rsid w:val="0045406A"/>
  </w:style>
  <w:style w:type="paragraph" w:customStyle="1" w:styleId="F528E81679424B1B980613E46B9398EA">
    <w:name w:val="F528E81679424B1B980613E46B9398EA"/>
    <w:rsid w:val="0045406A"/>
  </w:style>
  <w:style w:type="paragraph" w:customStyle="1" w:styleId="B1045DCDD0E44D64BB9C9DCED6A7306D">
    <w:name w:val="B1045DCDD0E44D64BB9C9DCED6A7306D"/>
    <w:rsid w:val="0045406A"/>
  </w:style>
  <w:style w:type="paragraph" w:customStyle="1" w:styleId="E70D171320C7431BA5197F5DFCBD40C8">
    <w:name w:val="E70D171320C7431BA5197F5DFCBD40C8"/>
    <w:rsid w:val="0045406A"/>
  </w:style>
  <w:style w:type="paragraph" w:customStyle="1" w:styleId="A7ABBD80F8874FC2994645DE5C2E9E95">
    <w:name w:val="A7ABBD80F8874FC2994645DE5C2E9E95"/>
    <w:rsid w:val="0045406A"/>
  </w:style>
  <w:style w:type="paragraph" w:customStyle="1" w:styleId="22E500263F9C4162990B65B29D798F29">
    <w:name w:val="22E500263F9C4162990B65B29D798F29"/>
    <w:rsid w:val="0045406A"/>
  </w:style>
  <w:style w:type="paragraph" w:customStyle="1" w:styleId="171FD570ADD64BF4BC41BBE68844880A">
    <w:name w:val="171FD570ADD64BF4BC41BBE68844880A"/>
    <w:rsid w:val="0045406A"/>
  </w:style>
  <w:style w:type="paragraph" w:customStyle="1" w:styleId="CBFB346215F146D097353007779032DD">
    <w:name w:val="CBFB346215F146D097353007779032DD"/>
    <w:rsid w:val="0045406A"/>
  </w:style>
  <w:style w:type="paragraph" w:customStyle="1" w:styleId="130B4ED4E5B24174A3E36390E94D4BE9">
    <w:name w:val="130B4ED4E5B24174A3E36390E94D4BE9"/>
    <w:rsid w:val="0045406A"/>
  </w:style>
  <w:style w:type="paragraph" w:customStyle="1" w:styleId="AB18F0C848934F2C94CC680080E834D6">
    <w:name w:val="AB18F0C848934F2C94CC680080E834D6"/>
    <w:rsid w:val="0045406A"/>
  </w:style>
  <w:style w:type="paragraph" w:customStyle="1" w:styleId="EBE463016EDF4669B06DD7F28DEBFB57">
    <w:name w:val="EBE463016EDF4669B06DD7F28DEBFB57"/>
    <w:rsid w:val="0045406A"/>
  </w:style>
  <w:style w:type="paragraph" w:customStyle="1" w:styleId="74D956FC73494E31AB077AD436DB39FF">
    <w:name w:val="74D956FC73494E31AB077AD436DB39FF"/>
    <w:rsid w:val="0045406A"/>
  </w:style>
  <w:style w:type="paragraph" w:customStyle="1" w:styleId="ED4AC5F1C9FB41B49182C5B72A98B470">
    <w:name w:val="ED4AC5F1C9FB41B49182C5B72A98B470"/>
    <w:rsid w:val="0045406A"/>
  </w:style>
  <w:style w:type="paragraph" w:customStyle="1" w:styleId="204CFB71BEFC4E9A8191C37C538BB717">
    <w:name w:val="204CFB71BEFC4E9A8191C37C538BB717"/>
    <w:rsid w:val="0045406A"/>
  </w:style>
  <w:style w:type="paragraph" w:customStyle="1" w:styleId="164DF326E49F4929B67C2F367D147632">
    <w:name w:val="164DF326E49F4929B67C2F367D147632"/>
    <w:rsid w:val="0045406A"/>
  </w:style>
  <w:style w:type="paragraph" w:customStyle="1" w:styleId="2AD1B8C466024C9FBC8853435000EA59">
    <w:name w:val="2AD1B8C466024C9FBC8853435000EA59"/>
    <w:rsid w:val="0045406A"/>
  </w:style>
  <w:style w:type="paragraph" w:customStyle="1" w:styleId="71B22B605EBE45658401B7EDE7DA5622">
    <w:name w:val="71B22B605EBE45658401B7EDE7DA5622"/>
    <w:rsid w:val="0045406A"/>
  </w:style>
  <w:style w:type="paragraph" w:customStyle="1" w:styleId="DD6A405A43224322B5F8431C4286243A">
    <w:name w:val="DD6A405A43224322B5F8431C4286243A"/>
    <w:rsid w:val="0045406A"/>
  </w:style>
  <w:style w:type="paragraph" w:customStyle="1" w:styleId="46D4E345D8BC4502998D134843CCA07F">
    <w:name w:val="46D4E345D8BC4502998D134843CCA07F"/>
    <w:rsid w:val="0045406A"/>
  </w:style>
  <w:style w:type="paragraph" w:customStyle="1" w:styleId="EB3F49ED1DBA470E9A8D7993C7E29CFB">
    <w:name w:val="EB3F49ED1DBA470E9A8D7993C7E29CFB"/>
    <w:rsid w:val="0045406A"/>
  </w:style>
  <w:style w:type="paragraph" w:customStyle="1" w:styleId="EC13F9D928F84B29811E794F04203E95">
    <w:name w:val="EC13F9D928F84B29811E794F04203E95"/>
    <w:rsid w:val="0045406A"/>
  </w:style>
  <w:style w:type="paragraph" w:customStyle="1" w:styleId="D96611D7BE304D15A9DAD17DFAC26129">
    <w:name w:val="D96611D7BE304D15A9DAD17DFAC26129"/>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7D7C3AFE7CD4E00BBCAA327ECEF54E5">
    <w:name w:val="57D7C3AFE7CD4E00BBCAA327ECEF54E5"/>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060AC05FD2804D1D990948467B5991CA">
    <w:name w:val="060AC05FD2804D1D990948467B5991CA"/>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E8985BD11B144B6D8AC64FB66421696C">
    <w:name w:val="E8985BD11B144B6D8AC64FB66421696C"/>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EBFEE486E5324EAF96B0437DAF23480A">
    <w:name w:val="EBFEE486E5324EAF96B0437DAF23480A"/>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BF161B2623F49A18C9A114BB3E5FF5F">
    <w:name w:val="5BF161B2623F49A18C9A114BB3E5FF5F"/>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06A7F78BB734622A1EDBB16FFBD7FA9">
    <w:name w:val="106A7F78BB734622A1EDBB16FFBD7FA9"/>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4EF3E5EF553842EF88B19270B1888785">
    <w:name w:val="4EF3E5EF553842EF88B19270B1888785"/>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2357CABFEF04E56BFFE1766CAF08897">
    <w:name w:val="12357CABFEF04E56BFFE1766CAF08897"/>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DAB56B79FEFC4129A79D1AAA09B93868">
    <w:name w:val="DAB56B79FEFC4129A79D1AAA09B93868"/>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7C79863C94D645B184101353C701A331">
    <w:name w:val="7C79863C94D645B184101353C701A33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660BC1DCCF747F9AB46BACEB6715947">
    <w:name w:val="5660BC1DCCF747F9AB46BACEB6715947"/>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2F24C2F6F8224AE0A661E85CFBE8FB6F">
    <w:name w:val="2F24C2F6F8224AE0A661E85CFBE8FB6F"/>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9EB64FA2E184E47B27D233FB0A22928">
    <w:name w:val="59EB64FA2E184E47B27D233FB0A22928"/>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A2E418A520CE4FC4B18C57A43762AAE2">
    <w:name w:val="A2E418A520CE4FC4B18C57A43762AAE2"/>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423882D6D9254760BBE371F32A73F5A4">
    <w:name w:val="423882D6D9254760BBE371F32A73F5A4"/>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9429152FFD4F4EA8BD15461CA044D295">
    <w:name w:val="9429152FFD4F4EA8BD15461CA044D295"/>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93F613C64499400FAD6DE9584DA1963E">
    <w:name w:val="93F613C64499400FAD6DE9584DA1963E"/>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61D6B8BA55B4E5E820FE99C2EF00ADF">
    <w:name w:val="161D6B8BA55B4E5E820FE99C2EF00ADF"/>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35A156304DC54CE7944BE8536EE5559F">
    <w:name w:val="35A156304DC54CE7944BE8536EE5559F"/>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7FC3C65C61344068842691C40E9899BB1">
    <w:name w:val="7FC3C65C61344068842691C40E9899BB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AED0E1EEC23A4DA58E189AA742612C201">
    <w:name w:val="AED0E1EEC23A4DA58E189AA742612C20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F528E81679424B1B980613E46B9398EA1">
    <w:name w:val="F528E81679424B1B980613E46B9398EA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1045DCDD0E44D64BB9C9DCED6A7306D1">
    <w:name w:val="B1045DCDD0E44D64BB9C9DCED6A7306D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22E500263F9C4162990B65B29D798F291">
    <w:name w:val="22E500263F9C4162990B65B29D798F29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71FD570ADD64BF4BC41BBE68844880A1">
    <w:name w:val="171FD570ADD64BF4BC41BBE68844880A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AB18F0C848934F2C94CC680080E834D61">
    <w:name w:val="AB18F0C848934F2C94CC680080E834D6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EBE463016EDF4669B06DD7F28DEBFB571">
    <w:name w:val="EBE463016EDF4669B06DD7F28DEBFB57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204CFB71BEFC4E9A8191C37C538BB7171">
    <w:name w:val="204CFB71BEFC4E9A8191C37C538BB717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64DF326E49F4929B67C2F367D1476321">
    <w:name w:val="164DF326E49F4929B67C2F367D147632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DD6A405A43224322B5F8431C4286243A1">
    <w:name w:val="DD6A405A43224322B5F8431C4286243A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46D4E345D8BC4502998D134843CCA07F1">
    <w:name w:val="46D4E345D8BC4502998D134843CCA07F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89CF46D77C94ED99BEA0C96C863CBB31">
    <w:name w:val="589CF46D77C94ED99BEA0C96C863CBB3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E308CFAE284B4568B02F737A557504EA1">
    <w:name w:val="E308CFAE284B4568B02F737A557504EA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E3EAA07AA0C43EFA3D94B5E85808A2C1">
    <w:name w:val="BE3EAA07AA0C43EFA3D94B5E85808A2C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8C1E1E783D4347D394657A9AC05A63C21">
    <w:name w:val="8C1E1E783D4347D394657A9AC05A63C2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AE600E9B6DB747E8812A7C98779B18411">
    <w:name w:val="AE600E9B6DB747E8812A7C98779B1841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A953409B6AA0415AA0A0A69FDD933F691">
    <w:name w:val="A953409B6AA0415AA0A0A69FDD933F69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6A403483FA28461285C256B75EAC46C11">
    <w:name w:val="6A403483FA28461285C256B75EAC46C1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CCB20D32F1014A7E8D6D214D5E8432D51">
    <w:name w:val="CCB20D32F1014A7E8D6D214D5E8432D5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BE23CCFFA89449FA2E89571F17FC8371">
    <w:name w:val="5BE23CCFFA89449FA2E89571F17FC837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3509C7A51F254F0780E3160A8D2BA9AE">
    <w:name w:val="3509C7A51F254F0780E3160A8D2BA9AE"/>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7D51E8D91BB4D4CA1E3A75AA2DF2EA71">
    <w:name w:val="B7D51E8D91BB4D4CA1E3A75AA2DF2EA7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779C92AFC2794C0CA84B72CD469953BA1">
    <w:name w:val="779C92AFC2794C0CA84B72CD469953BA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3135CC6041544960AF6D99DA3218A92B1">
    <w:name w:val="3135CC6041544960AF6D99DA3218A92B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1748D90425DA4EFDAD63045AA2D264241">
    <w:name w:val="1748D90425DA4EFDAD63045AA2D26424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6807DEE77CBA4C2E8017BFD93E386BDF1">
    <w:name w:val="6807DEE77CBA4C2E8017BFD93E386BDF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EF5289446C9E4830B01CB5C4C0B515581">
    <w:name w:val="EF5289446C9E4830B01CB5C4C0B51558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45372D51D39D4EC29CDFFBDCC31F1B121">
    <w:name w:val="45372D51D39D4EC29CDFFBDCC31F1B12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70F67C0CD36F4EF29E0A5E824DFA7F3A1">
    <w:name w:val="70F67C0CD36F4EF29E0A5E824DFA7F3A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0303463267CE400EB8D8B7A1F06F4C9A1">
    <w:name w:val="0303463267CE400EB8D8B7A1F06F4C9A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A9243930B187457D83F11D6ACAE99F7B1">
    <w:name w:val="A9243930B187457D83F11D6ACAE99F7B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2F9E0664BEA14A54BAE132E823B7561F1">
    <w:name w:val="2F9E0664BEA14A54BAE132E823B7561F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D3FF143CA74B41AFA25C7E1257DA9B0C1">
    <w:name w:val="D3FF143CA74B41AFA25C7E1257DA9B0C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D1192D26F6CD46739234402F08EE9AFD1">
    <w:name w:val="D1192D26F6CD46739234402F08EE9AFD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CACA9964F1A247559AB32C0847648D231">
    <w:name w:val="CACA9964F1A247559AB32C0847648D23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D1CD1FFCBCFF49639A860AD6EAA288181">
    <w:name w:val="D1CD1FFCBCFF49639A860AD6EAA28818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C62050FF2640469C9315731893CCEE5B1">
    <w:name w:val="C62050FF2640469C9315731893CCEE5B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E743CE5DEF554691810AC079C6E436B1">
    <w:name w:val="E743CE5DEF554691810AC079C6E436B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91731DD22D04BFB85E471F49B25F603">
    <w:name w:val="B91731DD22D04BFB85E471F49B25F603"/>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6C929DE50C2D4386B9BAE450B83E24AF">
    <w:name w:val="6C929DE50C2D4386B9BAE450B83E24AF"/>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C5781270681349F39C92F9431D4381C1">
    <w:name w:val="C5781270681349F39C92F9431D4381C1"/>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235261CCF76D41B3868265C178C2C467">
    <w:name w:val="235261CCF76D41B3868265C178C2C467"/>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587CBD9FC4504EDF98BDF2B56EC8011B">
    <w:name w:val="587CBD9FC4504EDF98BDF2B56EC8011B"/>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95B608917469446F954032D7B14D07DF">
    <w:name w:val="95B608917469446F954032D7B14D07DF"/>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6F7AC9A109274058B7825A7478B0EA06">
    <w:name w:val="6F7AC9A109274058B7825A7478B0EA06"/>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EFFBB6EFA3264405A310E63ED732C98E">
    <w:name w:val="EFFBB6EFA3264405A310E63ED732C98E"/>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BE33B2CC4A2D43A7A6DF50EDFDB7A492">
    <w:name w:val="BE33B2CC4A2D43A7A6DF50EDFDB7A492"/>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EF5BC3ACC2CB4B4BBF91977EF302BF77">
    <w:name w:val="EF5BC3ACC2CB4B4BBF91977EF302BF77"/>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E23EB676410C4C2CBA32EF6464828242">
    <w:name w:val="E23EB676410C4C2CBA32EF6464828242"/>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33BF90C592CA4931BE745A17005276091">
    <w:name w:val="33BF90C592CA4931BE745A1700527609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EBF7F4CD5BEC4D799A47980286BB4AD71">
    <w:name w:val="EBF7F4CD5BEC4D799A47980286BB4AD7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8220CE2F2223492CA3189E44C3B4D2F91">
    <w:name w:val="8220CE2F2223492CA3189E44C3B4D2F9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562CFE64162F423F85F7A677DB0CD0911">
    <w:name w:val="562CFE64162F423F85F7A677DB0CD091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FBD2DD9FBA694A80B47A82BDBCF001521">
    <w:name w:val="FBD2DD9FBA694A80B47A82BDBCF00152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ABC9DC60374407DA7F2D5E5F488DB2C1">
    <w:name w:val="BABC9DC60374407DA7F2D5E5F488DB2C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028212772BDA4F9EB46968D86DC0BE101">
    <w:name w:val="028212772BDA4F9EB46968D86DC0BE10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BCE2886165F24D71BE0FFDB6C9EB03C61">
    <w:name w:val="BCE2886165F24D71BE0FFDB6C9EB03C61"/>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4F376ED3790B46BD8A79881947C6FA82">
    <w:name w:val="4F376ED3790B46BD8A79881947C6FA82"/>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0E8DDB6B59A24DA88D4B4A64FD880174">
    <w:name w:val="0E8DDB6B59A24DA88D4B4A64FD880174"/>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3FCADB70BA5041088DEDF79F9A20A771">
    <w:name w:val="3FCADB70BA5041088DEDF79F9A20A771"/>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0CF038F703C442CCA1B0ACC3F0907A8B">
    <w:name w:val="0CF038F703C442CCA1B0ACC3F0907A8B"/>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7200FCC18C374742A92AD4016C3C930E">
    <w:name w:val="7200FCC18C374742A92AD4016C3C930E"/>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46E2153EC415485FB03794AF7D45F53A">
    <w:name w:val="46E2153EC415485FB03794AF7D45F53A"/>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683035C18580489DA584EF7495A5FD84">
    <w:name w:val="683035C18580489DA584EF7495A5FD84"/>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3E22C429C71E43DABD9F2B1C338213CE">
    <w:name w:val="3E22C429C71E43DABD9F2B1C338213CE"/>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44FDB9A8F10C432C991BACA5045340F3">
    <w:name w:val="44FDB9A8F10C432C991BACA5045340F3"/>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7D383A3DB6F64770BE4EE75951DE6FA7">
    <w:name w:val="7D383A3DB6F64770BE4EE75951DE6FA7"/>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85D9BFE583554DF49D139DB02CF3D4A1">
    <w:name w:val="85D9BFE583554DF49D139DB02CF3D4A1"/>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B86960427662436F9F3DB4115BD3C1D1">
    <w:name w:val="B86960427662436F9F3DB4115BD3C1D1"/>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898852D3853B44D296503A2E7C11BA09">
    <w:name w:val="898852D3853B44D296503A2E7C11BA09"/>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7B91B9B76AC2470BB16E5575660A0EE1">
    <w:name w:val="7B91B9B76AC2470BB16E5575660A0EE1"/>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0FB9DDC1FA664BA783FD8136FABD6EC9">
    <w:name w:val="0FB9DDC1FA664BA783FD8136FABD6EC9"/>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419F343E921A46E9B147F68CBEFD4E1A">
    <w:name w:val="419F343E921A46E9B147F68CBEFD4E1A"/>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DC7B5DA7B5D04A2C98EFCB70E0165037">
    <w:name w:val="DC7B5DA7B5D04A2C98EFCB70E0165037"/>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968B569527FA4CFAB80A1ABE3EEB8E58">
    <w:name w:val="968B569527FA4CFAB80A1ABE3EEB8E58"/>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DB42645671E74BBD846638C003481282">
    <w:name w:val="DB42645671E74BBD846638C003481282"/>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599E9610B809482E8B722298F90316A3">
    <w:name w:val="599E9610B809482E8B722298F90316A3"/>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6ABA339CA2474D569B873319ABF38FE2">
    <w:name w:val="6ABA339CA2474D569B873319ABF38FE2"/>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E7E938AE045F49C593F100DA90A3D76D">
    <w:name w:val="E7E938AE045F49C593F100DA90A3D76D"/>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0A62C10BBDAE4FC5B0290273CCF2867D">
    <w:name w:val="0A62C10BBDAE4FC5B0290273CCF2867D"/>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F67DB5BF038B43D982253F6EF36DC0CE">
    <w:name w:val="F67DB5BF038B43D982253F6EF36DC0CE"/>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42DA300CE2E349F487AAE7F031103AA7">
    <w:name w:val="42DA300CE2E349F487AAE7F031103AA7"/>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E12C7C0B92094AF698B838AA3409C57B">
    <w:name w:val="E12C7C0B92094AF698B838AA3409C57B"/>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70E466B3B6614F248F07FE6F8BD57790">
    <w:name w:val="70E466B3B6614F248F07FE6F8BD57790"/>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85A4CC6946A84886949A641684FF6728">
    <w:name w:val="85A4CC6946A84886949A641684FF6728"/>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A9EDD0914222411F8CC4CAE4B841F2D7">
    <w:name w:val="A9EDD0914222411F8CC4CAE4B841F2D7"/>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28FBA47A6B3D4F9ABF7839DD69DED0F0">
    <w:name w:val="28FBA47A6B3D4F9ABF7839DD69DED0F0"/>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40DC48D6707E4FE7AAD811EC338F5B59">
    <w:name w:val="40DC48D6707E4FE7AAD811EC338F5B59"/>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B9F632748F2945DDBC97E35351422FA1">
    <w:name w:val="B9F632748F2945DDBC97E35351422FA1"/>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30C889CA185C4B9AA05709C3AAD45BA4">
    <w:name w:val="30C889CA185C4B9AA05709C3AAD45BA4"/>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F22571B9B7F14719A8C873DA4CA95BAF">
    <w:name w:val="F22571B9B7F14719A8C873DA4CA95BAF"/>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8F1C2FB28793492ABB0A41D394A8D445">
    <w:name w:val="8F1C2FB28793492ABB0A41D394A8D445"/>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E2266D8BF5E54AC0B061F915C4562376">
    <w:name w:val="E2266D8BF5E54AC0B061F915C4562376"/>
    <w:rsid w:val="0045406A"/>
    <w:pPr>
      <w:numPr>
        <w:numId w:val="8"/>
      </w:numPr>
      <w:tabs>
        <w:tab w:val="clear" w:pos="720"/>
      </w:tabs>
      <w:spacing w:before="80" w:after="80" w:line="240" w:lineRule="auto"/>
      <w:ind w:left="0" w:firstLine="0"/>
    </w:pPr>
    <w:rPr>
      <w:rFonts w:asciiTheme="majorHAnsi" w:eastAsiaTheme="minorHAnsi" w:hAnsiTheme="majorHAnsi"/>
      <w:b/>
      <w:color w:val="0E2841" w:themeColor="text2"/>
      <w:kern w:val="0"/>
      <w:sz w:val="40"/>
      <w:szCs w:val="36"/>
      <w:lang w:eastAsia="en-US"/>
      <w14:ligatures w14:val="none"/>
    </w:rPr>
  </w:style>
  <w:style w:type="paragraph" w:customStyle="1" w:styleId="9E05CC80D860458EA101BDE2C2E4F863">
    <w:name w:val="9E05CC80D860458EA101BDE2C2E4F863"/>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77B4D3CDC303452C833010BE589C9856">
    <w:name w:val="77B4D3CDC303452C833010BE589C9856"/>
    <w:rsid w:val="0045406A"/>
    <w:pPr>
      <w:numPr>
        <w:numId w:val="10"/>
      </w:numPr>
      <w:tabs>
        <w:tab w:val="clear" w:pos="720"/>
      </w:tabs>
      <w:spacing w:before="240" w:after="120" w:line="240" w:lineRule="auto"/>
      <w:ind w:left="0" w:hanging="397"/>
    </w:pPr>
    <w:rPr>
      <w:rFonts w:eastAsiaTheme="minorHAnsi"/>
      <w:color w:val="0E2841" w:themeColor="text2"/>
      <w:kern w:val="0"/>
      <w:sz w:val="22"/>
      <w:szCs w:val="22"/>
      <w:lang w:eastAsia="en-US"/>
      <w14:ligatures w14:val="none"/>
    </w:rPr>
  </w:style>
  <w:style w:type="paragraph" w:customStyle="1" w:styleId="8A9DCC738AB94D74BF3ABD173A6620F7">
    <w:name w:val="8A9DCC738AB94D74BF3ABD173A6620F7"/>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194E4E19FC8340BBBF9640D993086A34">
    <w:name w:val="194E4E19FC8340BBBF9640D993086A34"/>
    <w:rsid w:val="0045406A"/>
    <w:pPr>
      <w:spacing w:before="80" w:after="80" w:line="240" w:lineRule="auto"/>
    </w:pPr>
    <w:rPr>
      <w:rFonts w:eastAsiaTheme="minorHAnsi"/>
      <w:color w:val="0E2841" w:themeColor="text2"/>
      <w:kern w:val="0"/>
      <w:sz w:val="22"/>
      <w:szCs w:val="22"/>
      <w:lang w:eastAsia="en-US"/>
      <w14:ligatures w14:val="none"/>
    </w:rPr>
  </w:style>
  <w:style w:type="paragraph" w:customStyle="1" w:styleId="3C4D4E26FDE1499CB4090F2712FD1B95">
    <w:name w:val="3C4D4E26FDE1499CB4090F2712FD1B95"/>
    <w:rsid w:val="00FC695B"/>
  </w:style>
  <w:style w:type="paragraph" w:customStyle="1" w:styleId="615ACCF7638449CDAFB36B105F067A42">
    <w:name w:val="615ACCF7638449CDAFB36B105F067A42"/>
    <w:rsid w:val="00FC695B"/>
  </w:style>
  <w:style w:type="paragraph" w:customStyle="1" w:styleId="783EC59C00BD4A529D6858F624F26DB3">
    <w:name w:val="783EC59C00BD4A529D6858F624F26DB3"/>
    <w:rsid w:val="00FC695B"/>
  </w:style>
  <w:style w:type="paragraph" w:customStyle="1" w:styleId="84C9F746264D4267B66C14940BF6271A">
    <w:name w:val="84C9F746264D4267B66C14940BF6271A"/>
    <w:rsid w:val="00FC695B"/>
  </w:style>
  <w:style w:type="paragraph" w:customStyle="1" w:styleId="2B85A3E057384FA089F6C0DD49F25E9C">
    <w:name w:val="2B85A3E057384FA089F6C0DD49F25E9C"/>
    <w:rsid w:val="00FC695B"/>
  </w:style>
  <w:style w:type="paragraph" w:customStyle="1" w:styleId="F2B8D30A148946FEAFE2407CF576EA49">
    <w:name w:val="F2B8D30A148946FEAFE2407CF576EA49"/>
    <w:rsid w:val="00FC695B"/>
  </w:style>
  <w:style w:type="paragraph" w:customStyle="1" w:styleId="D03C7CC32EE94C14AD9B007A687CF07E">
    <w:name w:val="D03C7CC32EE94C14AD9B007A687CF07E"/>
    <w:rsid w:val="00FC695B"/>
  </w:style>
  <w:style w:type="paragraph" w:customStyle="1" w:styleId="957FA07BC6B4492E8CBE342C5F213399">
    <w:name w:val="957FA07BC6B4492E8CBE342C5F213399"/>
    <w:rsid w:val="00FC695B"/>
  </w:style>
  <w:style w:type="paragraph" w:customStyle="1" w:styleId="A2B5F72014A4414D92C32A27F1F0FB33">
    <w:name w:val="A2B5F72014A4414D92C32A27F1F0FB33"/>
    <w:rsid w:val="00FC695B"/>
  </w:style>
  <w:style w:type="paragraph" w:customStyle="1" w:styleId="45FE0AD232414F32B4881FE980C5CC22">
    <w:name w:val="45FE0AD232414F32B4881FE980C5CC22"/>
    <w:rsid w:val="00FC695B"/>
  </w:style>
  <w:style w:type="paragraph" w:customStyle="1" w:styleId="16DA20FC80A3435E9A2929B524BED385">
    <w:name w:val="16DA20FC80A3435E9A2929B524BED385"/>
    <w:rsid w:val="00FC695B"/>
  </w:style>
  <w:style w:type="paragraph" w:customStyle="1" w:styleId="1F8F5A1058224358BDFE116BE51904EF">
    <w:name w:val="1F8F5A1058224358BDFE116BE51904EF"/>
    <w:rsid w:val="00FC695B"/>
  </w:style>
  <w:style w:type="paragraph" w:customStyle="1" w:styleId="295CBCE8029C4753B0E09F4A27AA612A">
    <w:name w:val="295CBCE8029C4753B0E09F4A27AA612A"/>
    <w:rsid w:val="00FC695B"/>
  </w:style>
  <w:style w:type="paragraph" w:customStyle="1" w:styleId="A01ADA0880944130A05ECD2B7EF1AC9E">
    <w:name w:val="A01ADA0880944130A05ECD2B7EF1AC9E"/>
    <w:rsid w:val="00FC695B"/>
  </w:style>
  <w:style w:type="paragraph" w:customStyle="1" w:styleId="3D2B28D159C249C4AAC64F9D3C6F9001">
    <w:name w:val="3D2B28D159C249C4AAC64F9D3C6F9001"/>
    <w:rsid w:val="00FC695B"/>
  </w:style>
  <w:style w:type="paragraph" w:customStyle="1" w:styleId="8CF834B6EEB249CBA0CE6989FB9BC54D">
    <w:name w:val="8CF834B6EEB249CBA0CE6989FB9BC54D"/>
    <w:rsid w:val="00FC695B"/>
  </w:style>
  <w:style w:type="paragraph" w:customStyle="1" w:styleId="B0C942D2E1544B55824735AE47D73842">
    <w:name w:val="B0C942D2E1544B55824735AE47D73842"/>
    <w:rsid w:val="00FC695B"/>
  </w:style>
  <w:style w:type="paragraph" w:customStyle="1" w:styleId="54EA5BD75AF346BF9FF38EAB070D9C25">
    <w:name w:val="54EA5BD75AF346BF9FF38EAB070D9C25"/>
    <w:rsid w:val="00FC695B"/>
  </w:style>
  <w:style w:type="paragraph" w:customStyle="1" w:styleId="D96611D7BE304D15A9DAD17DFAC2612925">
    <w:name w:val="D96611D7BE304D15A9DAD17DFAC26129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57D7C3AFE7CD4E00BBCAA327ECEF54E525">
    <w:name w:val="57D7C3AFE7CD4E00BBCAA327ECEF54E5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060AC05FD2804D1D990948467B5991CA25">
    <w:name w:val="060AC05FD2804D1D990948467B5991CA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E8985BD11B144B6D8AC64FB66421696C25">
    <w:name w:val="E8985BD11B144B6D8AC64FB66421696C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EBFEE486E5324EAF96B0437DAF23480A25">
    <w:name w:val="EBFEE486E5324EAF96B0437DAF23480A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5BF161B2623F49A18C9A114BB3E5FF5F25">
    <w:name w:val="5BF161B2623F49A18C9A114BB3E5FF5F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06A7F78BB734622A1EDBB16FFBD7FA925">
    <w:name w:val="106A7F78BB734622A1EDBB16FFBD7FA9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EF3E5EF553842EF88B19270B188878525">
    <w:name w:val="4EF3E5EF553842EF88B19270B1888785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2357CABFEF04E56BFFE1766CAF0889725">
    <w:name w:val="12357CABFEF04E56BFFE1766CAF08897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DAB56B79FEFC4129A79D1AAA09B9386825">
    <w:name w:val="DAB56B79FEFC4129A79D1AAA09B93868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7C79863C94D645B184101353C701A33125">
    <w:name w:val="7C79863C94D645B184101353C701A331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5660BC1DCCF747F9AB46BACEB671594725">
    <w:name w:val="5660BC1DCCF747F9AB46BACEB6715947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2F24C2F6F8224AE0A661E85CFBE8FB6F25">
    <w:name w:val="2F24C2F6F8224AE0A661E85CFBE8FB6F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59EB64FA2E184E47B27D233FB0A2292825">
    <w:name w:val="59EB64FA2E184E47B27D233FB0A22928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A2E418A520CE4FC4B18C57A43762AAE225">
    <w:name w:val="A2E418A520CE4FC4B18C57A43762AAE2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23882D6D9254760BBE371F32A73F5A425">
    <w:name w:val="423882D6D9254760BBE371F32A73F5A4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9429152FFD4F4EA8BD15461CA044D29525">
    <w:name w:val="9429152FFD4F4EA8BD15461CA044D2952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93F613C64499400FAD6DE9584DA1963E4">
    <w:name w:val="93F613C64499400FAD6DE9584DA1963E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61D6B8BA55B4E5E820FE99C2EF00ADF4">
    <w:name w:val="161D6B8BA55B4E5E820FE99C2EF00ADF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35A156304DC54CE7944BE8536EE5559F4">
    <w:name w:val="35A156304DC54CE7944BE8536EE5559F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0BFA1B2504C041BBBFFEAC42D34AD82E4">
    <w:name w:val="0BFA1B2504C041BBBFFEAC42D34AD82E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B8990FA7064D443DBDB59378CDEC18C74">
    <w:name w:val="B8990FA7064D443DBDB59378CDEC18C7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BFE8C5D024C34FF2894DE2C2B679A49A4">
    <w:name w:val="BFE8C5D024C34FF2894DE2C2B679A49A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29FB53B43F574757AFF9683A87CF87304">
    <w:name w:val="29FB53B43F574757AFF9683A87CF8730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DEA0936DD68D40F4A6C92D95B3CD0BF24">
    <w:name w:val="DEA0936DD68D40F4A6C92D95B3CD0BF2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0D2FB5AF83094E9283786B6825B8FBBA3">
    <w:name w:val="0D2FB5AF83094E9283786B6825B8FBBA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2098F4474920417D8813D099E5C0BD384">
    <w:name w:val="2098F4474920417D8813D099E5C0BD38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9D7950FCA18D473BB83C18CF48ADE5ED4">
    <w:name w:val="9D7950FCA18D473BB83C18CF48ADE5ED4"/>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964366C0FD6F4D539423F4720EFFE7083">
    <w:name w:val="964366C0FD6F4D539423F4720EFFE708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F147F51B93D646DEA3A3188A45C895E03">
    <w:name w:val="F147F51B93D646DEA3A3188A45C895E0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FF9438C95F544FDAFB5335D1EFD92E03">
    <w:name w:val="4FF9438C95F544FDAFB5335D1EFD92E0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1E426D4ACFC4FCC980C66F731E49B2E3">
    <w:name w:val="11E426D4ACFC4FCC980C66F731E49B2E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E199F957C3C0436BBAD67DAC9C96711D3">
    <w:name w:val="E199F957C3C0436BBAD67DAC9C96711D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2B12607D4C4449C59E619A4E587B22F73">
    <w:name w:val="2B12607D4C4449C59E619A4E587B22F7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C385A6B3BDCB467FBA408B3397F692BC3">
    <w:name w:val="C385A6B3BDCB467FBA408B3397F692BC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B5C8BAB35084AF48C7335F0184A79923">
    <w:name w:val="4B5C8BAB35084AF48C7335F0184A7992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CA0DB4A53223455CA31219E7655C40333">
    <w:name w:val="CA0DB4A53223455CA31219E7655C4033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6686C083A4DA49DE9ADEEBB3CDB719753">
    <w:name w:val="6686C083A4DA49DE9ADEEBB3CDB71975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DFC3BFB506274362B51DBC0ECEEA2E073">
    <w:name w:val="DFC3BFB506274362B51DBC0ECEEA2E07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61188035155A48D8A1A2C93E52EBC56A3">
    <w:name w:val="61188035155A48D8A1A2C93E52EBC56A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08C6C3110A074EF98AC614273D8AC51E3">
    <w:name w:val="08C6C3110A074EF98AC614273D8AC51E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2278492EAC244DC891626C071F22A433">
    <w:name w:val="12278492EAC244DC891626C071F22A43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F7B602DA753244B2B4596D001884163A3">
    <w:name w:val="F7B602DA753244B2B4596D001884163A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2BC3927699444A8B9898D068463DFA483">
    <w:name w:val="2BC3927699444A8B9898D068463DFA483"/>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77179A15EC62445396247DB6650D2FCE24">
    <w:name w:val="77179A15EC62445396247DB6650D2FCE24"/>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105E4429540C4A14902A5831934AF0D224">
    <w:name w:val="105E4429540C4A14902A5831934AF0D224"/>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3509C7A51F254F0780E3160A8D2BA9AE5">
    <w:name w:val="3509C7A51F254F0780E3160A8D2BA9AE5"/>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87CC6F2032A94AB1BDA54DB1C01173CF17">
    <w:name w:val="87CC6F2032A94AB1BDA54DB1C01173CF17"/>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84158497DCA04A229E77E1BAE74EBB5217">
    <w:name w:val="84158497DCA04A229E77E1BAE74EBB5217"/>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268B2EE7B19641DB8A286E0694E1DD6317">
    <w:name w:val="268B2EE7B19641DB8A286E0694E1DD6317"/>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BF370D3B8A1E42E3943A69686C6B3E873">
    <w:name w:val="BF370D3B8A1E42E3943A69686C6B3E873"/>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57618C1089C44A9E8A34010EE24CFB6A2">
    <w:name w:val="57618C1089C44A9E8A34010EE24CFB6A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42C0B232296A47C4BF33AEF63BC3730F2">
    <w:name w:val="42C0B232296A47C4BF33AEF63BC3730F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827501FDCF7B40DB835F363896457A722">
    <w:name w:val="827501FDCF7B40DB835F363896457A72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0C7CEC8677034EB88DA829F4852A9B1F2">
    <w:name w:val="0C7CEC8677034EB88DA829F4852A9B1F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C86A39539E8641669E232427A6B05AC62">
    <w:name w:val="C86A39539E8641669E232427A6B05AC6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F93EF2525D14BC68A3B3A0E43ECF4122">
    <w:name w:val="EF93EF2525D14BC68A3B3A0E43ECF412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7A5827048F454213A68A93CE5C6E90AB2">
    <w:name w:val="7A5827048F454213A68A93CE5C6E90AB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1AC186E9536D47B98CB45971581CEF502">
    <w:name w:val="1AC186E9536D47B98CB45971581CEF50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58895FFC906F43648E98262AC15C06522">
    <w:name w:val="58895FFC906F43648E98262AC15C0652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65AFB20DE3E4000BAFAB15A6A6049AF2">
    <w:name w:val="E65AFB20DE3E4000BAFAB15A6A6049AF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06D0C8A0089D434FA48FD773B1EF1EE72">
    <w:name w:val="06D0C8A0089D434FA48FD773B1EF1EE7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AA8639A5F0EC447F932160C7EB24922C2">
    <w:name w:val="AA8639A5F0EC447F932160C7EB24922C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743CE5DEF554691810AC079C6E436B12">
    <w:name w:val="E743CE5DEF554691810AC079C6E436B1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B91731DD22D04BFB85E471F49B25F6032">
    <w:name w:val="B91731DD22D04BFB85E471F49B25F603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6C929DE50C2D4386B9BAE450B83E24AF2">
    <w:name w:val="6C929DE50C2D4386B9BAE450B83E24AF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C5781270681349F39C92F9431D4381C12">
    <w:name w:val="C5781270681349F39C92F9431D4381C1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235261CCF76D41B3868265C178C2C4672">
    <w:name w:val="235261CCF76D41B3868265C178C2C467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587CBD9FC4504EDF98BDF2B56EC8011B2">
    <w:name w:val="587CBD9FC4504EDF98BDF2B56EC8011B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95B608917469446F954032D7B14D07DF2">
    <w:name w:val="95B608917469446F954032D7B14D07DF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6F7AC9A109274058B7825A7478B0EA062">
    <w:name w:val="6F7AC9A109274058B7825A7478B0EA06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FFBB6EFA3264405A310E63ED732C98E2">
    <w:name w:val="EFFBB6EFA3264405A310E63ED732C98E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BE33B2CC4A2D43A7A6DF50EDFDB7A4922">
    <w:name w:val="BE33B2CC4A2D43A7A6DF50EDFDB7A492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F5BC3ACC2CB4B4BBF91977EF302BF772">
    <w:name w:val="EF5BC3ACC2CB4B4BBF91977EF302BF77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E23EB676410C4C2CBA32EF64648282422">
    <w:name w:val="E23EB676410C4C2CBA32EF6464828242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7F9648AFA7B94831AE5753384C634F022">
    <w:name w:val="7F9648AFA7B94831AE5753384C634F02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B4A92E922C8B4279B95A65EDD83514A12">
    <w:name w:val="B4A92E922C8B4279B95A65EDD83514A1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8056C28B26BA49E188B9CDCF5766C6F52">
    <w:name w:val="8056C28B26BA49E188B9CDCF5766C6F5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84A9EF6FB0D94BE1BE14883F266F0EBD2">
    <w:name w:val="84A9EF6FB0D94BE1BE14883F266F0EBD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5BC90D6FCA241188EE9ADB39E60AE732">
    <w:name w:val="45BC90D6FCA241188EE9ADB39E60AE73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EEBADAD504C240C5952ED794E7AC0F632">
    <w:name w:val="EEBADAD504C240C5952ED794E7AC0F63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42710E3FAFD4C4580FB4AF0A6B3F8F52">
    <w:name w:val="142710E3FAFD4C4580FB4AF0A6B3F8F5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BDB11148D8EB4F99800345E1AB8BBB502">
    <w:name w:val="BDB11148D8EB4F99800345E1AB8BBB50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4F376ED3790B46BD8A79881947C6FA8211">
    <w:name w:val="4F376ED3790B46BD8A79881947C6FA82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0E8DDB6B59A24DA88D4B4A64FD88017411">
    <w:name w:val="0E8DDB6B59A24DA88D4B4A64FD880174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3FCADB70BA5041088DEDF79F9A20A77111">
    <w:name w:val="3FCADB70BA5041088DEDF79F9A20A771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0CF038F703C442CCA1B0ACC3F0907A8B11">
    <w:name w:val="0CF038F703C442CCA1B0ACC3F0907A8B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7200FCC18C374742A92AD4016C3C930E11">
    <w:name w:val="7200FCC18C374742A92AD4016C3C930E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46E2153EC415485FB03794AF7D45F53A11">
    <w:name w:val="46E2153EC415485FB03794AF7D45F53A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683035C18580489DA584EF7495A5FD8411">
    <w:name w:val="683035C18580489DA584EF7495A5FD84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3E22C429C71E43DABD9F2B1C338213CE11">
    <w:name w:val="3E22C429C71E43DABD9F2B1C338213CE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44FDB9A8F10C432C991BACA5045340F311">
    <w:name w:val="44FDB9A8F10C432C991BACA5045340F3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7D383A3DB6F64770BE4EE75951DE6FA711">
    <w:name w:val="7D383A3DB6F64770BE4EE75951DE6FA7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85D9BFE583554DF49D139DB02CF3D4A111">
    <w:name w:val="85D9BFE583554DF49D139DB02CF3D4A1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B86960427662436F9F3DB4115BD3C1D111">
    <w:name w:val="B86960427662436F9F3DB4115BD3C1D1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898852D3853B44D296503A2E7C11BA0911">
    <w:name w:val="898852D3853B44D296503A2E7C11BA09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7B91B9B76AC2470BB16E5575660A0EE111">
    <w:name w:val="7B91B9B76AC2470BB16E5575660A0EE1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0FB9DDC1FA664BA783FD8136FABD6EC911">
    <w:name w:val="0FB9DDC1FA664BA783FD8136FABD6EC9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419F343E921A46E9B147F68CBEFD4E1A11">
    <w:name w:val="419F343E921A46E9B147F68CBEFD4E1A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DC7B5DA7B5D04A2C98EFCB70E016503711">
    <w:name w:val="DC7B5DA7B5D04A2C98EFCB70E0165037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968B569527FA4CFAB80A1ABE3EEB8E5811">
    <w:name w:val="968B569527FA4CFAB80A1ABE3EEB8E58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DB42645671E74BBD846638C00348128211">
    <w:name w:val="DB42645671E74BBD846638C003481282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599E9610B809482E8B722298F90316A311">
    <w:name w:val="599E9610B809482E8B722298F90316A3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6ABA339CA2474D569B873319ABF38FE211">
    <w:name w:val="6ABA339CA2474D569B873319ABF38FE2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E7E938AE045F49C593F100DA90A3D76D11">
    <w:name w:val="E7E938AE045F49C593F100DA90A3D76D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0A62C10BBDAE4FC5B0290273CCF2867D11">
    <w:name w:val="0A62C10BBDAE4FC5B0290273CCF2867D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F67DB5BF038B43D982253F6EF36DC0CE11">
    <w:name w:val="F67DB5BF038B43D982253F6EF36DC0CE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42DA300CE2E349F487AAE7F031103AA711">
    <w:name w:val="42DA300CE2E349F487AAE7F031103AA7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E12C7C0B92094AF698B838AA3409C57B11">
    <w:name w:val="E12C7C0B92094AF698B838AA3409C57B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70E466B3B6614F248F07FE6F8BD5779011">
    <w:name w:val="70E466B3B6614F248F07FE6F8BD57790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85A4CC6946A84886949A641684FF672811">
    <w:name w:val="85A4CC6946A84886949A641684FF6728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A9EDD0914222411F8CC4CAE4B841F2D711">
    <w:name w:val="A9EDD0914222411F8CC4CAE4B841F2D7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28FBA47A6B3D4F9ABF7839DD69DED0F011">
    <w:name w:val="28FBA47A6B3D4F9ABF7839DD69DED0F0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40DC48D6707E4FE7AAD811EC338F5B5911">
    <w:name w:val="40DC48D6707E4FE7AAD811EC338F5B59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B9F632748F2945DDBC97E35351422FA111">
    <w:name w:val="B9F632748F2945DDBC97E35351422FA111"/>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30C889CA185C4B9AA05709C3AAD45BA412">
    <w:name w:val="30C889CA185C4B9AA05709C3AAD45BA412"/>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F22571B9B7F14719A8C873DA4CA95BAF12">
    <w:name w:val="F22571B9B7F14719A8C873DA4CA95BAF12"/>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8F1C2FB28793492ABB0A41D394A8D44512">
    <w:name w:val="8F1C2FB28793492ABB0A41D394A8D44512"/>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E2266D8BF5E54AC0B061F915C456237612">
    <w:name w:val="E2266D8BF5E54AC0B061F915C456237612"/>
    <w:rsid w:val="00FC695B"/>
    <w:pPr>
      <w:spacing w:before="80" w:after="80" w:line="240" w:lineRule="auto"/>
    </w:pPr>
    <w:rPr>
      <w:rFonts w:asciiTheme="majorHAnsi" w:eastAsiaTheme="minorHAnsi" w:hAnsiTheme="majorHAnsi"/>
      <w:b/>
      <w:color w:val="0E2841" w:themeColor="text2"/>
      <w:kern w:val="0"/>
      <w:sz w:val="40"/>
      <w:szCs w:val="36"/>
      <w:lang w:eastAsia="en-US"/>
      <w14:ligatures w14:val="none"/>
    </w:rPr>
  </w:style>
  <w:style w:type="paragraph" w:customStyle="1" w:styleId="9E05CC80D860458EA101BDE2C2E4F8632">
    <w:name w:val="9E05CC80D860458EA101BDE2C2E4F863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77B4D3CDC303452C833010BE589C98562">
    <w:name w:val="77B4D3CDC303452C833010BE589C98562"/>
    <w:rsid w:val="00FC695B"/>
    <w:pPr>
      <w:tabs>
        <w:tab w:val="num" w:pos="720"/>
      </w:tabs>
      <w:spacing w:before="240" w:after="120" w:line="240" w:lineRule="auto"/>
      <w:ind w:left="720" w:hanging="397"/>
    </w:pPr>
    <w:rPr>
      <w:rFonts w:eastAsiaTheme="minorHAnsi"/>
      <w:color w:val="0E2841" w:themeColor="text2"/>
      <w:kern w:val="0"/>
      <w:sz w:val="22"/>
      <w:szCs w:val="22"/>
      <w:lang w:eastAsia="en-US"/>
      <w14:ligatures w14:val="none"/>
    </w:rPr>
  </w:style>
  <w:style w:type="paragraph" w:customStyle="1" w:styleId="8A9DCC738AB94D74BF3ABD173A6620F72">
    <w:name w:val="8A9DCC738AB94D74BF3ABD173A6620F7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194E4E19FC8340BBBF9640D993086A342">
    <w:name w:val="194E4E19FC8340BBBF9640D993086A342"/>
    <w:rsid w:val="00FC695B"/>
    <w:pPr>
      <w:spacing w:before="80" w:after="80" w:line="240" w:lineRule="auto"/>
    </w:pPr>
    <w:rPr>
      <w:rFonts w:eastAsiaTheme="minorHAnsi"/>
      <w:color w:val="0E2841" w:themeColor="text2"/>
      <w:kern w:val="0"/>
      <w:sz w:val="22"/>
      <w:szCs w:val="22"/>
      <w:lang w:eastAsia="en-US"/>
      <w14:ligatures w14:val="none"/>
    </w:rPr>
  </w:style>
  <w:style w:type="paragraph" w:customStyle="1" w:styleId="589CF46D77C94ED99BEA0C96C863CBB3">
    <w:name w:val="589CF46D77C94ED99BEA0C96C863CBB3"/>
    <w:rsid w:val="00FC695B"/>
  </w:style>
  <w:style w:type="paragraph" w:customStyle="1" w:styleId="E308CFAE284B4568B02F737A557504EA">
    <w:name w:val="E308CFAE284B4568B02F737A557504EA"/>
    <w:rsid w:val="00FC695B"/>
  </w:style>
  <w:style w:type="paragraph" w:customStyle="1" w:styleId="BE3EAA07AA0C43EFA3D94B5E85808A2C">
    <w:name w:val="BE3EAA07AA0C43EFA3D94B5E85808A2C"/>
    <w:rsid w:val="00FC695B"/>
  </w:style>
  <w:style w:type="paragraph" w:customStyle="1" w:styleId="8C1E1E783D4347D394657A9AC05A63C2">
    <w:name w:val="8C1E1E783D4347D394657A9AC05A63C2"/>
    <w:rsid w:val="00FC695B"/>
  </w:style>
  <w:style w:type="paragraph" w:customStyle="1" w:styleId="AE600E9B6DB747E8812A7C98779B1841">
    <w:name w:val="AE600E9B6DB747E8812A7C98779B1841"/>
    <w:rsid w:val="00FC695B"/>
  </w:style>
  <w:style w:type="paragraph" w:customStyle="1" w:styleId="A953409B6AA0415AA0A0A69FDD933F69">
    <w:name w:val="A953409B6AA0415AA0A0A69FDD933F69"/>
    <w:rsid w:val="00FC695B"/>
  </w:style>
  <w:style w:type="paragraph" w:customStyle="1" w:styleId="6A403483FA28461285C256B75EAC46C1">
    <w:name w:val="6A403483FA28461285C256B75EAC46C1"/>
    <w:rsid w:val="00FC695B"/>
  </w:style>
  <w:style w:type="paragraph" w:customStyle="1" w:styleId="CCB20D32F1014A7E8D6D214D5E8432D5">
    <w:name w:val="CCB20D32F1014A7E8D6D214D5E8432D5"/>
    <w:rsid w:val="00FC695B"/>
  </w:style>
  <w:style w:type="paragraph" w:customStyle="1" w:styleId="5BE23CCFFA89449FA2E89571F17FC837">
    <w:name w:val="5BE23CCFFA89449FA2E89571F17FC837"/>
    <w:rsid w:val="00FC6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FTA">
      <a:dk1>
        <a:sysClr val="windowText" lastClr="000000"/>
      </a:dk1>
      <a:lt1>
        <a:sysClr val="window" lastClr="FFFFFF"/>
      </a:lt1>
      <a:dk2>
        <a:srgbClr val="161340"/>
      </a:dk2>
      <a:lt2>
        <a:srgbClr val="FFFFFF"/>
      </a:lt2>
      <a:accent1>
        <a:srgbClr val="161340"/>
      </a:accent1>
      <a:accent2>
        <a:srgbClr val="E6108B"/>
      </a:accent2>
      <a:accent3>
        <a:srgbClr val="5C5C5F"/>
      </a:accent3>
      <a:accent4>
        <a:srgbClr val="00AAE9"/>
      </a:accent4>
      <a:accent5>
        <a:srgbClr val="F5F5F5"/>
      </a:accent5>
      <a:accent6>
        <a:srgbClr val="E6108B"/>
      </a:accent6>
      <a:hlink>
        <a:srgbClr val="161340"/>
      </a:hlink>
      <a:folHlink>
        <a:srgbClr val="161340"/>
      </a:folHlink>
    </a:clrScheme>
    <a:fontScheme name="FTA Insurance">
      <a:majorFont>
        <a:latin typeface="League Spartan "/>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FTA Insurance-Proposal Form Prof Ind Recruitment and Labour Hire template</Template>
  <TotalTime>4</TotalTime>
  <Pages>10</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Danique Groeneveld</dc:creator>
  <cp:keywords/>
  <dc:description/>
  <cp:lastModifiedBy>Danique Groeneveld</cp:lastModifiedBy>
  <cp:revision>4</cp:revision>
  <cp:lastPrinted>2024-07-12T04:49:00Z</cp:lastPrinted>
  <dcterms:created xsi:type="dcterms:W3CDTF">2024-08-21T02:01:00Z</dcterms:created>
  <dcterms:modified xsi:type="dcterms:W3CDTF">2024-08-21T02:12:00Z</dcterms:modified>
</cp:coreProperties>
</file>